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324" w:rsidRPr="0010769E" w:rsidRDefault="00D73324" w:rsidP="008A54FC">
      <w:pPr>
        <w:jc w:val="center"/>
      </w:pPr>
    </w:p>
    <w:p w:rsidR="00D73324" w:rsidRPr="0010769E" w:rsidRDefault="00D73324" w:rsidP="008A54FC">
      <w:pPr>
        <w:jc w:val="center"/>
      </w:pPr>
    </w:p>
    <w:p w:rsidR="00D73324" w:rsidRPr="0010769E" w:rsidRDefault="00D73324" w:rsidP="008A54FC"/>
    <w:p w:rsidR="00D73324" w:rsidRPr="0010769E" w:rsidRDefault="00D73324" w:rsidP="008A54FC"/>
    <w:p w:rsidR="00D73324" w:rsidRPr="0010769E" w:rsidRDefault="00D73324" w:rsidP="008A54FC">
      <w:pPr>
        <w:jc w:val="center"/>
        <w:rPr>
          <w:b/>
          <w:sz w:val="24"/>
        </w:rPr>
      </w:pPr>
      <w:r>
        <w:rPr>
          <w:noProof/>
          <w:lang w:val="de-DE" w:eastAsia="de-DE"/>
        </w:rPr>
        <w:pict>
          <v:shapetype id="_x0000_t202" coordsize="21600,21600" o:spt="202" path="m,l,21600r21600,l21600,xe">
            <v:stroke joinstyle="miter"/>
            <v:path gradientshapeok="t" o:connecttype="rect"/>
          </v:shapetype>
          <v:shape id="Text Box 9" o:spid="_x0000_s1028" type="#_x0000_t202" style="position:absolute;left:0;text-align:left;margin-left:0;margin-top:135pt;width:595.3pt;height:128.2pt;z-index:2516331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" fillcolor="#887e6e" stroked="f">
            <v:textbox inset="80mm,15mm">
              <w:txbxContent>
                <w:p w:rsidR="00D73324" w:rsidRPr="00080D86" w:rsidRDefault="00D73324" w:rsidP="008A54FC">
                  <w:pPr>
                    <w:rPr>
                      <w:sz w:val="68"/>
                    </w:rPr>
                  </w:pPr>
                  <w:r w:rsidRPr="00080D86">
                    <w:rPr>
                      <w:color w:val="FFFFFF"/>
                      <w:sz w:val="68"/>
                    </w:rPr>
                    <w:t>ECC Report</w:t>
                  </w:r>
                  <w:r>
                    <w:rPr>
                      <w:color w:val="FFFFFF"/>
                      <w:sz w:val="68"/>
                    </w:rPr>
                    <w:t xml:space="preserve"> 197</w:t>
                  </w:r>
                </w:p>
              </w:txbxContent>
            </v:textbox>
            <w10:wrap anchorx="page" anchory="page"/>
          </v:shape>
        </w:pict>
      </w:r>
      <w:r>
        <w:rPr>
          <w:noProof/>
          <w:lang w:val="de-DE" w:eastAsia="de-DE"/>
        </w:rPr>
        <w:pict>
          <v:group id="Group 18" o:spid="_x0000_s1029" style="position:absolute;left:0;text-align:left;margin-left:65.2pt;margin-top:7.7pt;width:134.15pt;height:123.2pt;z-index:25163417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">
            <v:line id="Line 11" o:spid="_x0000_s1030" style="position:absolute;rotation:45;visibility:visibl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7+xMQAAADdAAAADwAAAGRycy9kb3ducmV2LnhtbERPTWvCQBC9F/wPywje6sZKQ5K6ikjF&#10;Kl7UFq9DdpoEs7Nhd9X033eFQm/zeJ8zW/SmFTdyvrGsYDJOQBCXVjdcKfg8rZ8zED4ga2wtk4If&#10;8rCYD55mWGh75wPdjqESMYR9gQrqELpCSl/WZNCPbUccuW/rDIYIXSW1w3sMN618SZJUGmw4NtTY&#10;0aqm8nK8GgWbbP+ensu82aFLs6/1dXveTV+VGg375RuIQH34F/+5P3Scn09zeHwTT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7v7ExAAAAN0AAAAPAAAAAAAAAAAA&#10;AAAAAKECAABkcnMvZG93bnJldi54bWxQSwUGAAAAAAQABAD5AAAAkgMAAAAA&#10;" strokecolor="#d2232a" strokeweight="15pt"/>
            <v:line id="Line 12" o:spid="_x0000_s1031" style="position:absolute;rotation:-45;flip:x;visibility:visibl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1hlcQAAADdAAAADwAAAGRycy9kb3ducmV2LnhtbESPQW/CMAyF70j7D5EncYN0CNAoBDQh&#10;IcEJxuDAzTSm7dY4VROg/Ht8mMTN1nt+7/Ns0bpK3agJpWcDH/0EFHHmbcm5gcPPqvcJKkRki5Vn&#10;MvCgAIv5W2eGqfV3/qbbPuZKQjikaKCIsU61DllBDkPf18SiXXzjMMra5No2eJdwV+lBkoy1w5Kl&#10;ocCalgVlf/urM0BnOv5eiHA3Gp9GLn/ozSpsjem+t19TUJHa+DL/X6+t4E+Gwi/fyAh6/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WGVxAAAAN0AAAAPAAAAAAAAAAAA&#10;AAAAAKECAABkcnMvZG93bnJldi54bWxQSwUGAAAAAAQABAD5AAAAkgMAAAAA&#10;" strokecolor="#d2232a" strokeweight="15pt"/>
            <v:line id="Line 13" o:spid="_x0000_s1032" style="position:absolute;rotation:-45;flip:x;visibility:visibl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ccocUAAADdAAAADwAAAGRycy9kb3ducmV2LnhtbERPTWvCQBC9F/oflil4Ed1YpdTUVbSg&#10;2EOhUZEeh+w0Cc3Oxt01xn/fFYTe5vE+Z7boTC1acr6yrGA0TEAQ51ZXXCg47NeDVxA+IGusLZOC&#10;K3lYzB8fZphqe+GM2l0oRAxhn6KCMoQmldLnJRn0Q9sQR+7HOoMhQldI7fASw00tn5PkRRqsODaU&#10;2NB7Sfnv7mwUnN0J3aa/wuPXcRnq73H20X5mSvWeuuUbiEBd+Bff3Vsd508nI7h9E0+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7ccocUAAADdAAAADwAAAAAAAAAA&#10;AAAAAAChAgAAZHJzL2Rvd25yZXYueG1sUEsFBgAAAAAEAAQA+QAAAJMDAAAAAA==&#10;" strokecolor="white" strokeweight="15pt"/>
            <v:line id="Line 14" o:spid="_x0000_s1033" style="position:absolute;rotation:-45;flip:x;visibility:visibl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WC1sUAAADdAAAADwAAAGRycy9kb3ducmV2LnhtbERPTWvCQBC9C/6HZYReSt3UFrHRVazQ&#10;Ug+CsUU8DtkxCWZn4+4a03/vFgre5vE+Z7boTC1acr6yrOB5mIAgzq2uuFDw8/3xNAHhA7LG2jIp&#10;+CUPi3m/N8NU2ytn1O5CIWII+xQVlCE0qZQ+L8mgH9qGOHJH6wyGCF0htcNrDDe1HCXJWBqsODaU&#10;2NCqpPy0uxgFF3dG9/n4jvvtfhnqw0u2bjeZUg+DbjkFEagLd/G/+0vH+W+vI/j7Jp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WC1sUAAADdAAAADwAAAAAAAAAA&#10;AAAAAAChAgAAZHJzL2Rvd25yZXYueG1sUEsFBgAAAAAEAAQA+QAAAJMDAAAAAA==&#10;" strokecolor="white" strokeweight="15pt"/>
            <v:line id="Line 15" o:spid="_x0000_s1034" style="position:absolute;visibility:visibl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TE+sIAAADdAAAADwAAAGRycy9kb3ducmV2LnhtbERPS4vCMBC+L/gfwgje1lR3Ea1GKaLg&#10;zV0feB2asSk2k9pkbf33m4UFb/PxPWex6mwlHtT40rGC0TABQZw7XXKh4HTcvk9B+ICssXJMCp7k&#10;YbXsvS0w1a7lb3ocQiFiCPsUFZgQ6lRKnxuy6IeuJo7c1TUWQ4RNIXWDbQy3lRwnyURaLDk2GKxp&#10;bSi/HX6sgixLLtX6dN7ux9psvs53nLXTiVKDfpfNQQTqwkv8797pOH/2+QF/38QT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TTE+sIAAADdAAAADwAAAAAAAAAAAAAA&#10;AAChAgAAZHJzL2Rvd25yZXYueG1sUEsFBgAAAAAEAAQA+QAAAJADAAAAAA==&#10;" strokecolor="#887e6e" strokeweight="15.5pt"/>
            <w10:wrap anchorx="page"/>
          </v:group>
        </w:pict>
      </w: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jc w:val="center"/>
        <w:rPr>
          <w:b/>
          <w:sz w:val="24"/>
        </w:rPr>
      </w:pPr>
    </w:p>
    <w:p w:rsidR="00D73324" w:rsidRPr="0010769E" w:rsidRDefault="00D73324" w:rsidP="008A54FC">
      <w:pPr>
        <w:rPr>
          <w:b/>
          <w:sz w:val="24"/>
        </w:rPr>
      </w:pPr>
    </w:p>
    <w:p w:rsidR="00D73324" w:rsidRPr="0010769E" w:rsidRDefault="00D73324" w:rsidP="008A54FC">
      <w:pPr>
        <w:jc w:val="center"/>
        <w:rPr>
          <w:b/>
          <w:sz w:val="24"/>
        </w:rPr>
      </w:pPr>
    </w:p>
    <w:p w:rsidR="00D73324" w:rsidRPr="005A00E5" w:rsidRDefault="00D73324" w:rsidP="009E47EB">
      <w:pPr>
        <w:pStyle w:val="Reporttitledescription"/>
      </w:pPr>
      <w:r>
        <w:t xml:space="preserve">COMPATIBILITY STUDIES – MSS TERMINALS TRANSMITTING TO A SATELLITE IN THE BAND </w:t>
      </w:r>
      <w:r>
        <w:br/>
        <w:t>1980 – 2010 MHz AND ADJACENT CHANNEL UMTS SERVICES</w:t>
      </w:r>
    </w:p>
    <w:bookmarkStart w:id="0" w:name="Text8"/>
    <w:p w:rsidR="00D73324" w:rsidRPr="005A00E5" w:rsidRDefault="00D73324"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Pr>
          <w:b/>
          <w:noProof/>
          <w:sz w:val="18"/>
        </w:rPr>
        <w:t>Month YYYY (Arial 9pt bold)</w:t>
      </w:r>
      <w:r>
        <w:rPr>
          <w:b/>
          <w:sz w:val="18"/>
        </w:rPr>
        <w:fldChar w:fldCharType="end"/>
      </w:r>
      <w:bookmarkEnd w:id="0"/>
      <w:r>
        <w:rPr>
          <w:b/>
          <w:sz w:val="18"/>
        </w:rPr>
        <w:tab/>
      </w:r>
    </w:p>
    <w:p w:rsidR="00D73324" w:rsidRPr="00FE1795" w:rsidRDefault="00D73324" w:rsidP="008A54FC">
      <w:pPr>
        <w:pStyle w:val="Lastupdated"/>
      </w:pPr>
      <w:r>
        <w:rPr>
          <w:noProof/>
          <w:lang w:val="de-DE" w:eastAsia="de-DE"/>
        </w:rPr>
        <w:pict>
          <v:rect id="Rectangle 8" o:spid="_x0000_s1035" style="position:absolute;left:0;text-align:left;margin-left:.3pt;margin-top:771.95pt;width:595.3pt;height:14.15pt;z-index:25163212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" fillcolor="#887e6e" stroked="f">
            <v:textbox inset=",15mm"/>
            <w10:wrap anchorx="page" anchory="page"/>
          </v:rect>
        </w:pict>
      </w:r>
      <w:bookmarkStart w:id="1" w:name="Text3"/>
      <w:r>
        <w:fldChar w:fldCharType="begin">
          <w:ffData>
            <w:name w:val="Text3"/>
            <w:enabled/>
            <w:calcOnExit w:val="0"/>
            <w:textInput>
              <w:default w:val="(last updated: Month YYYY) (Arial 9pt) "/>
            </w:textInput>
          </w:ffData>
        </w:fldChar>
      </w:r>
      <w:r>
        <w:instrText xml:space="preserve"> FORMTEXT </w:instrText>
      </w:r>
      <w:r>
        <w:fldChar w:fldCharType="separate"/>
      </w:r>
      <w:r>
        <w:rPr>
          <w:noProof/>
        </w:rPr>
        <w:t xml:space="preserve">(last updated: Month YYYY) (Arial 9pt) </w:t>
      </w:r>
      <w:r>
        <w:fldChar w:fldCharType="end"/>
      </w:r>
      <w:bookmarkEnd w:id="1"/>
    </w:p>
    <w:p w:rsidR="00D73324" w:rsidRDefault="00D73324">
      <w:pPr>
        <w:rPr>
          <w:lang w:val="en-GB"/>
        </w:rPr>
        <w:sectPr w:rsidR="00D73324" w:rsidSect="004D2A55">
          <w:headerReference w:type="even" r:id="rId7"/>
          <w:headerReference w:type="default" r:id="rId8"/>
          <w:headerReference w:type="first" r:id="rId9"/>
          <w:pgSz w:w="11907" w:h="16840" w:code="9"/>
          <w:pgMar w:top="1440" w:right="1134" w:bottom="1440" w:left="1134" w:header="709" w:footer="709" w:gutter="0"/>
          <w:cols w:space="708"/>
          <w:titlePg/>
          <w:docGrid w:linePitch="360"/>
        </w:sectPr>
      </w:pPr>
    </w:p>
    <w:p w:rsidR="00D73324" w:rsidRDefault="00D73324" w:rsidP="00797D4C">
      <w:pPr>
        <w:pStyle w:val="Heading1"/>
      </w:pPr>
      <w:bookmarkStart w:id="2" w:name="_Toc347413032"/>
      <w:r>
        <w:t>Executive summary</w:t>
      </w:r>
      <w:bookmarkEnd w:id="2"/>
    </w:p>
    <w:p w:rsidR="00D73324" w:rsidRPr="00F053FF" w:rsidRDefault="00D73324" w:rsidP="00F053FF">
      <w:pPr>
        <w:pStyle w:val="ECCParagraph"/>
      </w:pPr>
      <w:r>
        <w:t>The aim of this Report is to v</w:t>
      </w:r>
      <w:r w:rsidRPr="00A0627C">
        <w:t xml:space="preserve">erify </w:t>
      </w:r>
      <w:r>
        <w:t>whether</w:t>
      </w:r>
      <w:r w:rsidRPr="00A0627C">
        <w:t xml:space="preserve"> the conclusions of the ERC Report 065 are still valid when taking into account the characteristics of MSS terminals </w:t>
      </w:r>
      <w:r>
        <w:t xml:space="preserve">operating in the 1980 – 2010 MHz band </w:t>
      </w:r>
      <w:r w:rsidRPr="00A0627C">
        <w:t>contained in EN 302 574-2 and EN 302 574-3</w:t>
      </w:r>
      <w:r>
        <w:t>, c</w:t>
      </w:r>
      <w:r w:rsidRPr="00A0627C">
        <w:t>onsider</w:t>
      </w:r>
      <w:r>
        <w:t>ing</w:t>
      </w:r>
      <w:r w:rsidRPr="00A0627C">
        <w:t xml:space="preserve"> also MSS </w:t>
      </w:r>
      <w:r>
        <w:t xml:space="preserve">terminals operating in a </w:t>
      </w:r>
      <w:r w:rsidRPr="005E72D5">
        <w:t>Complementary Ground Component (CGC)</w:t>
      </w:r>
      <w:r w:rsidRPr="00A0627C">
        <w:t>.</w:t>
      </w:r>
    </w:p>
    <w:p w:rsidR="00D73324" w:rsidRDefault="00D73324" w:rsidP="00055825">
      <w:pPr>
        <w:pStyle w:val="ECCParagraph"/>
      </w:pPr>
      <w:r w:rsidRPr="00E477DC">
        <w:t xml:space="preserve">The studies in </w:t>
      </w:r>
      <w:r>
        <w:t xml:space="preserve">the ERC </w:t>
      </w:r>
      <w:r w:rsidRPr="00E477DC">
        <w:t>Report 65</w:t>
      </w:r>
      <w:r>
        <w:t xml:space="preserve"> </w:t>
      </w:r>
      <w:r>
        <w:fldChar w:fldCharType="begin"/>
      </w:r>
      <w:r>
        <w:instrText xml:space="preserve"> REF _Ref341968489 \n \h </w:instrText>
      </w:r>
      <w:r>
        <w:fldChar w:fldCharType="separate"/>
      </w:r>
      <w:r>
        <w:t>[3]</w:t>
      </w:r>
      <w:r>
        <w:fldChar w:fldCharType="end"/>
      </w:r>
      <w:r w:rsidRPr="00FA0D6A">
        <w:t xml:space="preserve">, relate to narrow band satellite transmissions conforming to ETSI TBR 42. </w:t>
      </w:r>
      <w:r w:rsidRPr="00E477DC">
        <w:t xml:space="preserve">Furthermore, the 2 GHz MSS network previously considered was MEO whereas the network under consideration </w:t>
      </w:r>
      <w:r>
        <w:t xml:space="preserve">of this Report </w:t>
      </w:r>
      <w:r w:rsidRPr="00E477DC">
        <w:t>is GSO</w:t>
      </w:r>
      <w:r>
        <w:t>.</w:t>
      </w:r>
    </w:p>
    <w:p w:rsidR="00D73324" w:rsidRDefault="00D73324" w:rsidP="00055825">
      <w:pPr>
        <w:pStyle w:val="ECCParagraph"/>
      </w:pPr>
      <w:r w:rsidRPr="007B3BAF">
        <w:t xml:space="preserve">UE terminals operating within a satellite/CGC systems are assumed to have a maximum output power of +24dBm, when operating to CGC base station networks, in conformance with </w:t>
      </w:r>
      <w:r>
        <w:t xml:space="preserve">ETSI </w:t>
      </w:r>
      <w:r w:rsidRPr="007B3BAF">
        <w:t>EN 302 574-2</w:t>
      </w:r>
      <w:r>
        <w:t xml:space="preserve"> </w:t>
      </w:r>
      <w:r>
        <w:rPr>
          <w:color w:val="000000"/>
        </w:rPr>
        <w:fldChar w:fldCharType="begin"/>
      </w:r>
      <w:r>
        <w:rPr>
          <w:color w:val="000000"/>
        </w:rPr>
        <w:instrText xml:space="preserve"> REF _Ref341968507 \n \h </w:instrText>
      </w:r>
      <w:r w:rsidRPr="00FB1095">
        <w:rPr>
          <w:color w:val="000000"/>
        </w:rPr>
      </w:r>
      <w:r>
        <w:rPr>
          <w:color w:val="000000"/>
        </w:rPr>
        <w:fldChar w:fldCharType="separate"/>
      </w:r>
      <w:r>
        <w:rPr>
          <w:color w:val="000000"/>
        </w:rPr>
        <w:t>[5]</w:t>
      </w:r>
      <w:r>
        <w:rPr>
          <w:color w:val="000000"/>
        </w:rPr>
        <w:fldChar w:fldCharType="end"/>
      </w:r>
      <w:r>
        <w:t>.</w:t>
      </w:r>
      <w:r w:rsidRPr="007B3BAF">
        <w:t xml:space="preserve"> </w:t>
      </w:r>
      <w:r>
        <w:t xml:space="preserve">They are assumed to </w:t>
      </w:r>
      <w:r w:rsidRPr="007B3BAF">
        <w:t xml:space="preserve">be built </w:t>
      </w:r>
      <w:r>
        <w:t xml:space="preserve">and to operate </w:t>
      </w:r>
      <w:r w:rsidRPr="007B3BAF">
        <w:t xml:space="preserve">in similar ways as terrestrial ECN networks and </w:t>
      </w:r>
      <w:r>
        <w:t xml:space="preserve">to </w:t>
      </w:r>
      <w:r w:rsidRPr="007B3BAF">
        <w:t>provide similar applications/services. Therefore,</w:t>
      </w:r>
      <w:r>
        <w:t xml:space="preserve"> MSS terminal operated in a CGC</w:t>
      </w:r>
      <w:r w:rsidRPr="007B3BAF">
        <w:t xml:space="preserve"> </w:t>
      </w:r>
      <w:r>
        <w:t xml:space="preserve">mode </w:t>
      </w:r>
      <w:r w:rsidRPr="007B3BAF">
        <w:t xml:space="preserve">are not studied </w:t>
      </w:r>
      <w:r>
        <w:t xml:space="preserve">in detail </w:t>
      </w:r>
      <w:r w:rsidRPr="007B3BAF">
        <w:t>within this report.</w:t>
      </w:r>
    </w:p>
    <w:p w:rsidR="00D73324" w:rsidRDefault="00D73324" w:rsidP="00055825">
      <w:pPr>
        <w:pStyle w:val="ECCParagraph"/>
      </w:pPr>
      <w:r>
        <w:t>This Report studies in detail potential interference from MSS UT transmitting to the satellite when in the vicinity of a base station or a UT of an ECN network operating in the 1920 – 1980 MHz and the 2010 – 2025 MHz bands.</w:t>
      </w:r>
    </w:p>
    <w:p w:rsidR="00D73324" w:rsidRDefault="00D73324" w:rsidP="00055825">
      <w:pPr>
        <w:pStyle w:val="ECCParagraph"/>
      </w:pPr>
      <w:r>
        <w:t xml:space="preserve">Deterministic results show that when an MSS UT is near to a victim ECN BS, in the absence of any mitigation technique, the interference caused is above the recommended protection criterion based on I/N. As a consequence of these deterministic results, a complementary statistical analysis was also performed by using the SEAMCAT tool for studying the interference caused by MSS UT into ECN macro base stations and </w:t>
      </w:r>
      <w:smartTag w:uri="urn:schemas-microsoft-com:office:smarttags" w:element="City">
        <w:smartTag w:uri="urn:schemas-microsoft-com:office:smarttags" w:element="place">
          <w:r>
            <w:t>ECN</w:t>
          </w:r>
        </w:smartTag>
        <w:r>
          <w:t xml:space="preserve"> </w:t>
        </w:r>
        <w:smartTag w:uri="urn:schemas-microsoft-com:office:smarttags" w:element="State">
          <w:r>
            <w:t>UT.</w:t>
          </w:r>
        </w:smartTag>
      </w:smartTag>
      <w:r>
        <w:t xml:space="preserve"> </w:t>
      </w:r>
    </w:p>
    <w:p w:rsidR="00D73324" w:rsidRDefault="00D73324" w:rsidP="00683F9B">
      <w:pPr>
        <w:pStyle w:val="ECCParagraph"/>
        <w:spacing w:before="120" w:after="0"/>
        <w:rPr>
          <w:rFonts w:cs="Arial"/>
          <w:szCs w:val="22"/>
          <w:lang w:val="en-US"/>
        </w:rPr>
      </w:pPr>
      <w:r w:rsidRPr="00F47C83">
        <w:rPr>
          <w:rFonts w:cs="Arial"/>
          <w:szCs w:val="22"/>
          <w:lang w:val="en-US"/>
        </w:rPr>
        <w:t xml:space="preserve">The report takes and uses the criteria for assessment of the statistical results; </w:t>
      </w:r>
      <w:smartTag w:uri="urn:schemas-microsoft-com:office:smarttags" w:element="stockticker">
        <w:r w:rsidRPr="00F47C83">
          <w:rPr>
            <w:rFonts w:cs="Arial"/>
            <w:szCs w:val="22"/>
            <w:lang w:val="en-US"/>
          </w:rPr>
          <w:t>MSS</w:t>
        </w:r>
      </w:smartTag>
      <w:r w:rsidRPr="00F47C83">
        <w:rPr>
          <w:rFonts w:cs="Arial"/>
          <w:szCs w:val="22"/>
          <w:lang w:val="en-US"/>
        </w:rPr>
        <w:t xml:space="preserve"> terminal interference to the UMTS network is considered sufficiently low provided that the capacity loss is no more than 5 % on average over the different snapshots.</w:t>
      </w:r>
    </w:p>
    <w:p w:rsidR="00D73324" w:rsidRPr="00496681" w:rsidRDefault="00D73324" w:rsidP="00683F9B">
      <w:pPr>
        <w:pStyle w:val="ECCParagraph"/>
        <w:spacing w:before="120" w:after="0"/>
        <w:rPr>
          <w:rFonts w:cs="Arial"/>
          <w:b/>
          <w:szCs w:val="22"/>
          <w:lang w:val="en-US"/>
        </w:rPr>
      </w:pPr>
      <w:r w:rsidRPr="00496681">
        <w:rPr>
          <w:b/>
        </w:rPr>
        <w:t>MSS UTs into ECN BS at 1980 MHz:</w:t>
      </w:r>
    </w:p>
    <w:p w:rsidR="00D73324" w:rsidRPr="005B171E" w:rsidRDefault="00D73324" w:rsidP="00683F9B">
      <w:pPr>
        <w:pStyle w:val="ECCParagraph"/>
        <w:spacing w:before="120" w:after="0"/>
      </w:pPr>
      <w:r w:rsidRPr="005B171E">
        <w:rPr>
          <w:rFonts w:cs="Arial"/>
          <w:szCs w:val="22"/>
          <w:lang w:val="en-US"/>
        </w:rPr>
        <w:t xml:space="preserve">The results show that for the worst cell analysis, the 5 % criteria is exceeded in all cases. For </w:t>
      </w:r>
      <w:r w:rsidRPr="005B171E">
        <w:t>every time the MES transmits will at least one UMTS cell be affected with the average worst cell outage value and that the system average values is a calculated value that is based on few interfered cells and many non-interfered cells.</w:t>
      </w:r>
    </w:p>
    <w:p w:rsidR="00D73324" w:rsidRPr="0054386F" w:rsidRDefault="00D73324" w:rsidP="00683F9B">
      <w:pPr>
        <w:pStyle w:val="ECCParagraph"/>
        <w:spacing w:before="120" w:after="0"/>
      </w:pPr>
      <w:r w:rsidRPr="005B171E">
        <w:t>In case of static</w:t>
      </w:r>
      <w:r w:rsidRPr="005B171E">
        <w:rPr>
          <w:rStyle w:val="FootnoteReference"/>
        </w:rPr>
        <w:footnoteReference w:id="1"/>
      </w:r>
      <w:r w:rsidRPr="005B171E">
        <w:t xml:space="preserve"> usage of the wideband MSS UT, it is considered that the worst cell case should be taken</w:t>
      </w:r>
      <w:r>
        <w:t xml:space="preserve"> into account. The results show an increase of the capacity loss that is brought to the attention of the Administrations and will need additional mitigation techniques as compatibility is not assured.</w:t>
      </w:r>
    </w:p>
    <w:p w:rsidR="00D73324" w:rsidRDefault="00D73324" w:rsidP="00683F9B">
      <w:pPr>
        <w:pStyle w:val="ECCParagraph"/>
        <w:spacing w:before="120" w:after="0"/>
      </w:pPr>
      <w:r w:rsidRPr="00527CA7">
        <w:rPr>
          <w:rFonts w:cs="Arial"/>
          <w:szCs w:val="22"/>
          <w:lang w:val="en-US"/>
        </w:rPr>
        <w:t>However, t</w:t>
      </w:r>
      <w:r w:rsidRPr="00527CA7">
        <w:t xml:space="preserve">he results for the “Worst Cell (average capacity loss)” </w:t>
      </w:r>
      <w:r>
        <w:t>are</w:t>
      </w:r>
      <w:r w:rsidRPr="00527CA7">
        <w:t xml:space="preserve"> essentially a deterministic worst case result, assuming that the nearest cell to the </w:t>
      </w:r>
      <w:r w:rsidRPr="0054386F">
        <w:t>MSS terminal is always the reference point</w:t>
      </w:r>
      <w:r w:rsidRPr="0054386F">
        <w:rPr>
          <w:rStyle w:val="FootnoteReference"/>
        </w:rPr>
        <w:footnoteReference w:id="2"/>
      </w:r>
      <w:r>
        <w:t>. Consequently additional analysis assumed that the mobile is moving throughout the ECN coverage area.</w:t>
      </w:r>
      <w:r w:rsidRPr="0054386F">
        <w:t xml:space="preserve"> </w:t>
      </w:r>
      <w:r>
        <w:t>Therefore t</w:t>
      </w:r>
      <w:r w:rsidRPr="0054386F">
        <w:t xml:space="preserve">he Worst Cell column results will not be used as a basis for the conclusion of the statistical studies results, even though these results do suggest high values of capacity loss for a different cell each time. </w:t>
      </w:r>
      <w:r w:rsidRPr="0054386F">
        <w:rPr>
          <w:rFonts w:cs="Arial"/>
          <w:szCs w:val="22"/>
          <w:lang w:val="en-US"/>
        </w:rPr>
        <w:t xml:space="preserve">In this case, it is considered that the </w:t>
      </w:r>
      <w:r w:rsidRPr="0054386F">
        <w:t>average of the capacity loss</w:t>
      </w:r>
      <w:r w:rsidRPr="0054386F">
        <w:rPr>
          <w:rStyle w:val="FootnoteReference"/>
        </w:rPr>
        <w:footnoteReference w:id="3"/>
      </w:r>
      <w:r w:rsidRPr="0054386F">
        <w:t xml:space="preserve"> of ECN Network over the whole deployment area and in the reference cell is the relevant results to be considered</w:t>
      </w:r>
      <w:r>
        <w:t xml:space="preserve"> below.</w:t>
      </w:r>
    </w:p>
    <w:p w:rsidR="00D73324" w:rsidRDefault="00D73324" w:rsidP="00683F9B">
      <w:pPr>
        <w:pStyle w:val="ECCParagraph"/>
        <w:numPr>
          <w:ilvl w:val="0"/>
          <w:numId w:val="54"/>
        </w:numPr>
        <w:spacing w:before="120" w:after="0"/>
      </w:pPr>
      <w:r>
        <w:t>For Wideband MSS terminals</w:t>
      </w:r>
    </w:p>
    <w:p w:rsidR="00D73324" w:rsidRDefault="00D73324" w:rsidP="00683F9B">
      <w:pPr>
        <w:pStyle w:val="ECCParagraph"/>
        <w:spacing w:before="120" w:after="0"/>
      </w:pPr>
      <w:r w:rsidRPr="0054386F">
        <w:t>For the case wideband MSS UT, all the results have shown a lower capacity loss than 5%. Although</w:t>
      </w:r>
      <w:r w:rsidRPr="00CA3256">
        <w:t xml:space="preserve"> there is one case </w:t>
      </w:r>
      <w:r>
        <w:t>where the interference to the R</w:t>
      </w:r>
      <w:r w:rsidRPr="00CA3256">
        <w:t xml:space="preserve">eference cell exceeds the 5% capacity loss criterion, the average capacity loss for the whole network remains under 5%.  Also, some of the mitigation factors identified </w:t>
      </w:r>
      <w:r>
        <w:t>above will</w:t>
      </w:r>
      <w:r w:rsidRPr="00CA3256">
        <w:t xml:space="preserve"> reduce interference </w:t>
      </w:r>
      <w:r>
        <w:t>below the 5% criterion for the R</w:t>
      </w:r>
      <w:r w:rsidRPr="00CA3256">
        <w:t xml:space="preserve">eference cell.  </w:t>
      </w:r>
    </w:p>
    <w:p w:rsidR="00D73324" w:rsidRPr="0054386F" w:rsidRDefault="00D73324" w:rsidP="00683F9B">
      <w:pPr>
        <w:rPr>
          <w:lang w:val="en-GB"/>
        </w:rPr>
      </w:pPr>
    </w:p>
    <w:p w:rsidR="00D73324" w:rsidRPr="0054386F" w:rsidRDefault="00D73324" w:rsidP="00683F9B">
      <w:pPr>
        <w:pStyle w:val="ECCParagraph"/>
        <w:numPr>
          <w:ilvl w:val="0"/>
          <w:numId w:val="54"/>
        </w:numPr>
        <w:spacing w:before="120" w:after="0"/>
      </w:pPr>
      <w:r>
        <w:t>For Narrowband MSS terminals</w:t>
      </w:r>
    </w:p>
    <w:p w:rsidR="00D73324" w:rsidRDefault="00D73324" w:rsidP="00D22AD2">
      <w:pPr>
        <w:pStyle w:val="ECCParagraph"/>
        <w:spacing w:before="120" w:after="0"/>
        <w:jc w:val="left"/>
      </w:pPr>
      <w:r>
        <w:t>For the</w:t>
      </w:r>
      <w:r w:rsidRPr="0046634E">
        <w:t xml:space="preserve"> narrowband MSS UT in the situation of moving in the UMTS network area, there are several cases where th</w:t>
      </w:r>
      <w:r w:rsidRPr="0054386F">
        <w:t>e average capacity loss of the Reference cell and the whole network exceeds 5%.  For these cases, mo</w:t>
      </w:r>
      <w:r>
        <w:t>re careful analysis is required which is discussed below.</w:t>
      </w:r>
    </w:p>
    <w:p w:rsidR="00D73324" w:rsidRDefault="00D73324" w:rsidP="00D22AD2">
      <w:pPr>
        <w:pStyle w:val="ECCParagraph"/>
        <w:spacing w:before="120" w:after="0"/>
        <w:jc w:val="left"/>
      </w:pPr>
    </w:p>
    <w:p w:rsidR="00D73324" w:rsidRDefault="00D73324" w:rsidP="00683F9B">
      <w:pPr>
        <w:pStyle w:val="ECCParagraph"/>
      </w:pPr>
      <w:r w:rsidRPr="00CA3256">
        <w:t xml:space="preserve">Hence provided a guard band of 300 kHz </w:t>
      </w:r>
      <w:r>
        <w:t xml:space="preserve">on the 1980 MHz band edge </w:t>
      </w:r>
      <w:r w:rsidRPr="00CA3256">
        <w:t>is maintained with respect to the ECN networks, the interference may be considered acceptable.</w:t>
      </w:r>
      <w:r>
        <w:t xml:space="preserve">    </w:t>
      </w:r>
    </w:p>
    <w:p w:rsidR="00D73324" w:rsidRPr="00496681" w:rsidRDefault="00D73324" w:rsidP="00683F9B">
      <w:pPr>
        <w:pStyle w:val="ECCParagraph"/>
        <w:spacing w:before="120" w:after="0"/>
        <w:rPr>
          <w:b/>
        </w:rPr>
      </w:pPr>
      <w:r w:rsidRPr="00496681">
        <w:rPr>
          <w:b/>
        </w:rPr>
        <w:t>MSS UTs into ECN MSs at 2010 MHz:</w:t>
      </w:r>
    </w:p>
    <w:p w:rsidR="00D73324" w:rsidRPr="00CA3256" w:rsidRDefault="00D73324" w:rsidP="00683F9B">
      <w:pPr>
        <w:pStyle w:val="ECCParagraph"/>
        <w:spacing w:before="120" w:after="0"/>
      </w:pPr>
      <w:r>
        <w:t>All</w:t>
      </w:r>
      <w:r w:rsidRPr="00CA3256">
        <w:t xml:space="preserve"> results</w:t>
      </w:r>
      <w:r>
        <w:t xml:space="preserve"> (table 24)</w:t>
      </w:r>
      <w:r w:rsidRPr="00CA3256">
        <w:t xml:space="preserve"> for scenario B (interference from MSS UTs to ECN MSs) are all acceptable, and hence no further action is necessary to address adjacent band compatibility at the frequency boundary at 2010 MHz.</w:t>
      </w:r>
    </w:p>
    <w:p w:rsidR="00D73324" w:rsidRDefault="00D73324" w:rsidP="00055825">
      <w:pPr>
        <w:pStyle w:val="ECCParagraph"/>
      </w:pPr>
    </w:p>
    <w:p w:rsidR="00D73324" w:rsidRDefault="00D73324" w:rsidP="008A54FC">
      <w:r>
        <w:br w:type="page"/>
      </w:r>
    </w:p>
    <w:p w:rsidR="00D73324" w:rsidRPr="009B4646" w:rsidRDefault="00D73324" w:rsidP="008A54FC">
      <w:pPr>
        <w:rPr>
          <w:b/>
          <w:color w:val="FFFFFF"/>
        </w:rPr>
      </w:pPr>
      <w:r>
        <w:rPr>
          <w:noProof/>
          <w:lang w:val="de-DE" w:eastAsia="de-DE"/>
        </w:rPr>
        <w:pict>
          <v:rect id="Rectangle 21" o:spid="_x0000_s1036" style="position:absolute;margin-left:0;margin-top:70.9pt;width:595.3pt;height:56.7pt;z-index:-2516812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" fillcolor="#b0a696" stroked="f">
            <w10:wrap anchorx="page" anchory="page"/>
          </v:rect>
        </w:pict>
      </w:r>
    </w:p>
    <w:p w:rsidR="00D73324" w:rsidRDefault="00D73324" w:rsidP="008A54FC">
      <w:pPr>
        <w:rPr>
          <w:b/>
          <w:color w:val="FFFFFF"/>
          <w:szCs w:val="20"/>
        </w:rPr>
      </w:pPr>
    </w:p>
    <w:p w:rsidR="00D73324" w:rsidRDefault="00D73324" w:rsidP="008A54FC">
      <w:pPr>
        <w:rPr>
          <w:b/>
          <w:color w:val="FFFFFF"/>
          <w:szCs w:val="20"/>
        </w:rPr>
      </w:pPr>
      <w:r>
        <w:rPr>
          <w:b/>
          <w:color w:val="FFFFFF"/>
          <w:szCs w:val="20"/>
        </w:rPr>
        <w:t>TABLE OF CONTENTS</w:t>
      </w:r>
    </w:p>
    <w:p w:rsidR="00D73324" w:rsidRDefault="00D73324" w:rsidP="008A54FC">
      <w:pPr>
        <w:rPr>
          <w:b/>
          <w:color w:val="FFFFFF"/>
          <w:szCs w:val="20"/>
        </w:rPr>
      </w:pPr>
    </w:p>
    <w:p w:rsidR="00D73324" w:rsidRPr="009B4646" w:rsidRDefault="00D73324" w:rsidP="008A54FC">
      <w:pPr>
        <w:rPr>
          <w:b/>
          <w:color w:val="FFFFFF"/>
          <w:szCs w:val="20"/>
        </w:rPr>
      </w:pPr>
    </w:p>
    <w:p w:rsidR="00D73324" w:rsidRDefault="00D73324">
      <w:pPr>
        <w:rPr>
          <w:lang w:val="en-GB"/>
        </w:rPr>
      </w:pPr>
    </w:p>
    <w:p w:rsidR="00D73324" w:rsidRDefault="00D73324">
      <w:pPr>
        <w:pStyle w:val="TOC1"/>
        <w:rPr>
          <w:rFonts w:ascii="Times New Roman" w:hAnsi="Times New Roman"/>
          <w:b w:val="0"/>
          <w:caps w:val="0"/>
          <w:noProof/>
          <w:sz w:val="24"/>
          <w:lang w:val="de-DE" w:eastAsia="de-DE"/>
        </w:rPr>
      </w:pPr>
      <w:r>
        <w:rPr>
          <w:caps w:val="0"/>
          <w:lang w:val="en-GB"/>
        </w:rPr>
        <w:fldChar w:fldCharType="begin"/>
      </w:r>
      <w:r>
        <w:rPr>
          <w:caps w:val="0"/>
          <w:lang w:val="en-GB"/>
        </w:rPr>
        <w:instrText xml:space="preserve"> TOC \o "1-4" \h \z \u </w:instrText>
      </w:r>
      <w:r>
        <w:rPr>
          <w:caps w:val="0"/>
          <w:lang w:val="en-GB"/>
        </w:rPr>
        <w:fldChar w:fldCharType="separate"/>
      </w:r>
      <w:hyperlink w:anchor="_Toc347413032" w:history="1">
        <w:r w:rsidRPr="009C3838">
          <w:rPr>
            <w:rStyle w:val="Hyperlink"/>
            <w:noProof/>
          </w:rPr>
          <w:t>0</w:t>
        </w:r>
        <w:r>
          <w:rPr>
            <w:rFonts w:ascii="Times New Roman" w:hAnsi="Times New Roman"/>
            <w:b w:val="0"/>
            <w:caps w:val="0"/>
            <w:noProof/>
            <w:sz w:val="24"/>
            <w:lang w:val="de-DE" w:eastAsia="de-DE"/>
          </w:rPr>
          <w:tab/>
        </w:r>
        <w:r w:rsidRPr="009C3838">
          <w:rPr>
            <w:rStyle w:val="Hyperlink"/>
            <w:noProof/>
          </w:rPr>
          <w:t>Executive summary</w:t>
        </w:r>
        <w:r>
          <w:rPr>
            <w:noProof/>
            <w:webHidden/>
          </w:rPr>
          <w:tab/>
        </w:r>
        <w:r>
          <w:rPr>
            <w:noProof/>
            <w:webHidden/>
          </w:rPr>
          <w:fldChar w:fldCharType="begin"/>
        </w:r>
        <w:r>
          <w:rPr>
            <w:noProof/>
            <w:webHidden/>
          </w:rPr>
          <w:instrText xml:space="preserve"> PAGEREF _Toc347413032 \h </w:instrText>
        </w:r>
        <w:r>
          <w:rPr>
            <w:noProof/>
            <w:webHidden/>
          </w:rPr>
        </w:r>
        <w:r>
          <w:rPr>
            <w:noProof/>
            <w:webHidden/>
          </w:rPr>
          <w:fldChar w:fldCharType="separate"/>
        </w:r>
        <w:r>
          <w:rPr>
            <w:noProof/>
            <w:webHidden/>
          </w:rPr>
          <w:t>2</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33" w:history="1">
        <w:r w:rsidRPr="009C3838">
          <w:rPr>
            <w:rStyle w:val="Hyperlink"/>
            <w:noProof/>
          </w:rPr>
          <w:t>1</w:t>
        </w:r>
        <w:r>
          <w:rPr>
            <w:rFonts w:ascii="Times New Roman" w:hAnsi="Times New Roman"/>
            <w:b w:val="0"/>
            <w:caps w:val="0"/>
            <w:noProof/>
            <w:sz w:val="24"/>
            <w:lang w:val="de-DE" w:eastAsia="de-DE"/>
          </w:rPr>
          <w:tab/>
        </w:r>
        <w:r w:rsidRPr="009C3838">
          <w:rPr>
            <w:rStyle w:val="Hyperlink"/>
            <w:noProof/>
          </w:rPr>
          <w:t>Introduction</w:t>
        </w:r>
        <w:r>
          <w:rPr>
            <w:noProof/>
            <w:webHidden/>
          </w:rPr>
          <w:tab/>
        </w:r>
        <w:r>
          <w:rPr>
            <w:noProof/>
            <w:webHidden/>
          </w:rPr>
          <w:fldChar w:fldCharType="begin"/>
        </w:r>
        <w:r>
          <w:rPr>
            <w:noProof/>
            <w:webHidden/>
          </w:rPr>
          <w:instrText xml:space="preserve"> PAGEREF _Toc347413033 \h </w:instrText>
        </w:r>
        <w:r>
          <w:rPr>
            <w:noProof/>
            <w:webHidden/>
          </w:rPr>
        </w:r>
        <w:r>
          <w:rPr>
            <w:noProof/>
            <w:webHidden/>
          </w:rPr>
          <w:fldChar w:fldCharType="separate"/>
        </w:r>
        <w:r>
          <w:rPr>
            <w:noProof/>
            <w:webHidden/>
          </w:rPr>
          <w:t>6</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34" w:history="1">
        <w:r w:rsidRPr="009C3838">
          <w:rPr>
            <w:rStyle w:val="Hyperlink"/>
            <w:noProof/>
          </w:rPr>
          <w:t>2</w:t>
        </w:r>
        <w:r>
          <w:rPr>
            <w:rFonts w:ascii="Times New Roman" w:hAnsi="Times New Roman"/>
            <w:b w:val="0"/>
            <w:caps w:val="0"/>
            <w:noProof/>
            <w:sz w:val="24"/>
            <w:lang w:val="de-DE" w:eastAsia="de-DE"/>
          </w:rPr>
          <w:tab/>
        </w:r>
        <w:r w:rsidRPr="009C3838">
          <w:rPr>
            <w:rStyle w:val="Hyperlink"/>
            <w:noProof/>
          </w:rPr>
          <w:t>FREQUENCY USAGE</w:t>
        </w:r>
        <w:r>
          <w:rPr>
            <w:noProof/>
            <w:webHidden/>
          </w:rPr>
          <w:tab/>
        </w:r>
        <w:r>
          <w:rPr>
            <w:noProof/>
            <w:webHidden/>
          </w:rPr>
          <w:fldChar w:fldCharType="begin"/>
        </w:r>
        <w:r>
          <w:rPr>
            <w:noProof/>
            <w:webHidden/>
          </w:rPr>
          <w:instrText xml:space="preserve"> PAGEREF _Toc347413034 \h </w:instrText>
        </w:r>
        <w:r>
          <w:rPr>
            <w:noProof/>
            <w:webHidden/>
          </w:rPr>
        </w:r>
        <w:r>
          <w:rPr>
            <w:noProof/>
            <w:webHidden/>
          </w:rPr>
          <w:fldChar w:fldCharType="separate"/>
        </w:r>
        <w:r>
          <w:rPr>
            <w:noProof/>
            <w:webHidden/>
          </w:rPr>
          <w:t>9</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35" w:history="1">
        <w:r w:rsidRPr="009C3838">
          <w:rPr>
            <w:rStyle w:val="Hyperlink"/>
            <w:noProof/>
          </w:rPr>
          <w:t>3</w:t>
        </w:r>
        <w:r>
          <w:rPr>
            <w:rFonts w:ascii="Times New Roman" w:hAnsi="Times New Roman"/>
            <w:b w:val="0"/>
            <w:caps w:val="0"/>
            <w:noProof/>
            <w:sz w:val="24"/>
            <w:lang w:val="de-DE" w:eastAsia="de-DE"/>
          </w:rPr>
          <w:tab/>
        </w:r>
        <w:r w:rsidRPr="009C3838">
          <w:rPr>
            <w:rStyle w:val="Hyperlink"/>
            <w:noProof/>
          </w:rPr>
          <w:t>SHARING SCENARIOS</w:t>
        </w:r>
        <w:r>
          <w:rPr>
            <w:noProof/>
            <w:webHidden/>
          </w:rPr>
          <w:tab/>
        </w:r>
        <w:r>
          <w:rPr>
            <w:noProof/>
            <w:webHidden/>
          </w:rPr>
          <w:fldChar w:fldCharType="begin"/>
        </w:r>
        <w:r>
          <w:rPr>
            <w:noProof/>
            <w:webHidden/>
          </w:rPr>
          <w:instrText xml:space="preserve"> PAGEREF _Toc347413035 \h </w:instrText>
        </w:r>
        <w:r>
          <w:rPr>
            <w:noProof/>
            <w:webHidden/>
          </w:rPr>
        </w:r>
        <w:r>
          <w:rPr>
            <w:noProof/>
            <w:webHidden/>
          </w:rPr>
          <w:fldChar w:fldCharType="separate"/>
        </w:r>
        <w:r>
          <w:rPr>
            <w:noProof/>
            <w:webHidden/>
          </w:rPr>
          <w:t>10</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36" w:history="1">
        <w:r w:rsidRPr="009C3838">
          <w:rPr>
            <w:rStyle w:val="Hyperlink"/>
            <w:noProof/>
          </w:rPr>
          <w:t>4</w:t>
        </w:r>
        <w:r>
          <w:rPr>
            <w:rFonts w:ascii="Times New Roman" w:hAnsi="Times New Roman"/>
            <w:b w:val="0"/>
            <w:caps w:val="0"/>
            <w:noProof/>
            <w:sz w:val="24"/>
            <w:lang w:val="de-DE" w:eastAsia="de-DE"/>
          </w:rPr>
          <w:tab/>
        </w:r>
        <w:r w:rsidRPr="009C3838">
          <w:rPr>
            <w:rStyle w:val="Hyperlink"/>
            <w:noProof/>
          </w:rPr>
          <w:t>ASSUMPTIONS AND METHODOLOGY</w:t>
        </w:r>
        <w:r>
          <w:rPr>
            <w:noProof/>
            <w:webHidden/>
          </w:rPr>
          <w:tab/>
        </w:r>
        <w:r>
          <w:rPr>
            <w:noProof/>
            <w:webHidden/>
          </w:rPr>
          <w:fldChar w:fldCharType="begin"/>
        </w:r>
        <w:r>
          <w:rPr>
            <w:noProof/>
            <w:webHidden/>
          </w:rPr>
          <w:instrText xml:space="preserve"> PAGEREF _Toc347413036 \h </w:instrText>
        </w:r>
        <w:r>
          <w:rPr>
            <w:noProof/>
            <w:webHidden/>
          </w:rPr>
        </w:r>
        <w:r>
          <w:rPr>
            <w:noProof/>
            <w:webHidden/>
          </w:rPr>
          <w:fldChar w:fldCharType="separate"/>
        </w:r>
        <w:r>
          <w:rPr>
            <w:noProof/>
            <w:webHidden/>
          </w:rPr>
          <w:t>13</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37" w:history="1">
        <w:r w:rsidRPr="009C3838">
          <w:rPr>
            <w:rStyle w:val="Hyperlink"/>
            <w:noProof/>
          </w:rPr>
          <w:t>4.1</w:t>
        </w:r>
        <w:r>
          <w:rPr>
            <w:rFonts w:ascii="Times New Roman" w:hAnsi="Times New Roman"/>
            <w:noProof/>
            <w:sz w:val="24"/>
            <w:lang w:val="de-DE" w:eastAsia="de-DE"/>
          </w:rPr>
          <w:tab/>
        </w:r>
        <w:r w:rsidRPr="009C3838">
          <w:rPr>
            <w:rStyle w:val="Hyperlink"/>
            <w:noProof/>
          </w:rPr>
          <w:t>UMTS Base Stations characteristics and parameters</w:t>
        </w:r>
        <w:r>
          <w:rPr>
            <w:noProof/>
            <w:webHidden/>
          </w:rPr>
          <w:tab/>
        </w:r>
        <w:r>
          <w:rPr>
            <w:noProof/>
            <w:webHidden/>
          </w:rPr>
          <w:fldChar w:fldCharType="begin"/>
        </w:r>
        <w:r>
          <w:rPr>
            <w:noProof/>
            <w:webHidden/>
          </w:rPr>
          <w:instrText xml:space="preserve"> PAGEREF _Toc347413037 \h </w:instrText>
        </w:r>
        <w:r>
          <w:rPr>
            <w:noProof/>
            <w:webHidden/>
          </w:rPr>
        </w:r>
        <w:r>
          <w:rPr>
            <w:noProof/>
            <w:webHidden/>
          </w:rPr>
          <w:fldChar w:fldCharType="separate"/>
        </w:r>
        <w:r>
          <w:rPr>
            <w:noProof/>
            <w:webHidden/>
          </w:rPr>
          <w:t>13</w:t>
        </w:r>
        <w:r>
          <w:rPr>
            <w:noProof/>
            <w:webHidden/>
          </w:rPr>
          <w:fldChar w:fldCharType="end"/>
        </w:r>
      </w:hyperlink>
    </w:p>
    <w:p w:rsidR="00D73324" w:rsidRDefault="00D73324">
      <w:pPr>
        <w:pStyle w:val="TOC3"/>
        <w:rPr>
          <w:rFonts w:ascii="Times New Roman" w:hAnsi="Times New Roman"/>
          <w:noProof/>
          <w:sz w:val="24"/>
          <w:lang w:val="de-DE" w:eastAsia="de-DE"/>
        </w:rPr>
      </w:pPr>
      <w:hyperlink w:anchor="_Toc347413038" w:history="1">
        <w:r w:rsidRPr="009C3838">
          <w:rPr>
            <w:rStyle w:val="Hyperlink"/>
            <w:noProof/>
          </w:rPr>
          <w:t>4.1.1</w:t>
        </w:r>
        <w:r>
          <w:rPr>
            <w:rFonts w:ascii="Times New Roman" w:hAnsi="Times New Roman"/>
            <w:noProof/>
            <w:sz w:val="24"/>
            <w:lang w:val="de-DE" w:eastAsia="de-DE"/>
          </w:rPr>
          <w:tab/>
        </w:r>
        <w:r w:rsidRPr="009C3838">
          <w:rPr>
            <w:rStyle w:val="Hyperlink"/>
            <w:noProof/>
          </w:rPr>
          <w:t>Antenna gain patterns:</w:t>
        </w:r>
        <w:r>
          <w:rPr>
            <w:noProof/>
            <w:webHidden/>
          </w:rPr>
          <w:tab/>
        </w:r>
        <w:r>
          <w:rPr>
            <w:noProof/>
            <w:webHidden/>
          </w:rPr>
          <w:fldChar w:fldCharType="begin"/>
        </w:r>
        <w:r>
          <w:rPr>
            <w:noProof/>
            <w:webHidden/>
          </w:rPr>
          <w:instrText xml:space="preserve"> PAGEREF _Toc347413038 \h </w:instrText>
        </w:r>
        <w:r>
          <w:rPr>
            <w:noProof/>
            <w:webHidden/>
          </w:rPr>
        </w:r>
        <w:r>
          <w:rPr>
            <w:noProof/>
            <w:webHidden/>
          </w:rPr>
          <w:fldChar w:fldCharType="separate"/>
        </w:r>
        <w:r>
          <w:rPr>
            <w:noProof/>
            <w:webHidden/>
          </w:rPr>
          <w:t>13</w:t>
        </w:r>
        <w:r>
          <w:rPr>
            <w:noProof/>
            <w:webHidden/>
          </w:rPr>
          <w:fldChar w:fldCharType="end"/>
        </w:r>
      </w:hyperlink>
    </w:p>
    <w:p w:rsidR="00D73324" w:rsidRDefault="00D73324">
      <w:pPr>
        <w:pStyle w:val="TOC3"/>
        <w:rPr>
          <w:rFonts w:ascii="Times New Roman" w:hAnsi="Times New Roman"/>
          <w:noProof/>
          <w:sz w:val="24"/>
          <w:lang w:val="de-DE" w:eastAsia="de-DE"/>
        </w:rPr>
      </w:pPr>
      <w:hyperlink w:anchor="_Toc347413039" w:history="1">
        <w:r w:rsidRPr="009C3838">
          <w:rPr>
            <w:rStyle w:val="Hyperlink"/>
            <w:noProof/>
          </w:rPr>
          <w:t>4.1.2</w:t>
        </w:r>
        <w:r>
          <w:rPr>
            <w:rFonts w:ascii="Times New Roman" w:hAnsi="Times New Roman"/>
            <w:noProof/>
            <w:sz w:val="24"/>
            <w:lang w:val="de-DE" w:eastAsia="de-DE"/>
          </w:rPr>
          <w:tab/>
        </w:r>
        <w:r w:rsidRPr="009C3838">
          <w:rPr>
            <w:rStyle w:val="Hyperlink"/>
            <w:noProof/>
          </w:rPr>
          <w:t>Miscellaneous:</w:t>
        </w:r>
        <w:r>
          <w:rPr>
            <w:noProof/>
            <w:webHidden/>
          </w:rPr>
          <w:tab/>
        </w:r>
        <w:r>
          <w:rPr>
            <w:noProof/>
            <w:webHidden/>
          </w:rPr>
          <w:fldChar w:fldCharType="begin"/>
        </w:r>
        <w:r>
          <w:rPr>
            <w:noProof/>
            <w:webHidden/>
          </w:rPr>
          <w:instrText xml:space="preserve"> PAGEREF _Toc347413039 \h </w:instrText>
        </w:r>
        <w:r>
          <w:rPr>
            <w:noProof/>
            <w:webHidden/>
          </w:rPr>
        </w:r>
        <w:r>
          <w:rPr>
            <w:noProof/>
            <w:webHidden/>
          </w:rPr>
          <w:fldChar w:fldCharType="separate"/>
        </w:r>
        <w:r>
          <w:rPr>
            <w:noProof/>
            <w:webHidden/>
          </w:rPr>
          <w:t>13</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0" w:history="1">
        <w:r w:rsidRPr="009C3838">
          <w:rPr>
            <w:rStyle w:val="Hyperlink"/>
            <w:noProof/>
          </w:rPr>
          <w:t>4.2</w:t>
        </w:r>
        <w:r>
          <w:rPr>
            <w:rFonts w:ascii="Times New Roman" w:hAnsi="Times New Roman"/>
            <w:noProof/>
            <w:sz w:val="24"/>
            <w:lang w:val="de-DE" w:eastAsia="de-DE"/>
          </w:rPr>
          <w:tab/>
        </w:r>
        <w:r w:rsidRPr="009C3838">
          <w:rPr>
            <w:rStyle w:val="Hyperlink"/>
            <w:noProof/>
          </w:rPr>
          <w:t>UMTS User Terminals characteristics and parameters</w:t>
        </w:r>
        <w:r>
          <w:rPr>
            <w:noProof/>
            <w:webHidden/>
          </w:rPr>
          <w:tab/>
        </w:r>
        <w:r>
          <w:rPr>
            <w:noProof/>
            <w:webHidden/>
          </w:rPr>
          <w:fldChar w:fldCharType="begin"/>
        </w:r>
        <w:r>
          <w:rPr>
            <w:noProof/>
            <w:webHidden/>
          </w:rPr>
          <w:instrText xml:space="preserve"> PAGEREF _Toc347413040 \h </w:instrText>
        </w:r>
        <w:r>
          <w:rPr>
            <w:noProof/>
            <w:webHidden/>
          </w:rPr>
        </w:r>
        <w:r>
          <w:rPr>
            <w:noProof/>
            <w:webHidden/>
          </w:rPr>
          <w:fldChar w:fldCharType="separate"/>
        </w:r>
        <w:r>
          <w:rPr>
            <w:noProof/>
            <w:webHidden/>
          </w:rPr>
          <w:t>15</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1" w:history="1">
        <w:r w:rsidRPr="009C3838">
          <w:rPr>
            <w:rStyle w:val="Hyperlink"/>
            <w:noProof/>
          </w:rPr>
          <w:t>4.3</w:t>
        </w:r>
        <w:r>
          <w:rPr>
            <w:rFonts w:ascii="Times New Roman" w:hAnsi="Times New Roman"/>
            <w:noProof/>
            <w:sz w:val="24"/>
            <w:lang w:val="de-DE" w:eastAsia="de-DE"/>
          </w:rPr>
          <w:tab/>
        </w:r>
        <w:r w:rsidRPr="009C3838">
          <w:rPr>
            <w:rStyle w:val="Hyperlink"/>
            <w:noProof/>
          </w:rPr>
          <w:t>MSS User Terminals within the band 1980-2010 MHz, characteristics and system parameters</w:t>
        </w:r>
        <w:r>
          <w:rPr>
            <w:noProof/>
            <w:webHidden/>
          </w:rPr>
          <w:tab/>
        </w:r>
        <w:r>
          <w:rPr>
            <w:noProof/>
            <w:webHidden/>
          </w:rPr>
          <w:fldChar w:fldCharType="begin"/>
        </w:r>
        <w:r>
          <w:rPr>
            <w:noProof/>
            <w:webHidden/>
          </w:rPr>
          <w:instrText xml:space="preserve"> PAGEREF _Toc347413041 \h </w:instrText>
        </w:r>
        <w:r>
          <w:rPr>
            <w:noProof/>
            <w:webHidden/>
          </w:rPr>
        </w:r>
        <w:r>
          <w:rPr>
            <w:noProof/>
            <w:webHidden/>
          </w:rPr>
          <w:fldChar w:fldCharType="separate"/>
        </w:r>
        <w:r>
          <w:rPr>
            <w:noProof/>
            <w:webHidden/>
          </w:rPr>
          <w:t>15</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2" w:history="1">
        <w:r w:rsidRPr="009C3838">
          <w:rPr>
            <w:rStyle w:val="Hyperlink"/>
            <w:noProof/>
          </w:rPr>
          <w:t>4.4</w:t>
        </w:r>
        <w:r>
          <w:rPr>
            <w:rFonts w:ascii="Times New Roman" w:hAnsi="Times New Roman"/>
            <w:noProof/>
            <w:sz w:val="24"/>
            <w:lang w:val="de-DE" w:eastAsia="de-DE"/>
          </w:rPr>
          <w:tab/>
        </w:r>
        <w:r w:rsidRPr="009C3838">
          <w:rPr>
            <w:rStyle w:val="Hyperlink"/>
            <w:noProof/>
          </w:rPr>
          <w:t>Frequency plans at the band edges</w:t>
        </w:r>
        <w:r>
          <w:rPr>
            <w:noProof/>
            <w:webHidden/>
          </w:rPr>
          <w:tab/>
        </w:r>
        <w:r>
          <w:rPr>
            <w:noProof/>
            <w:webHidden/>
          </w:rPr>
          <w:fldChar w:fldCharType="begin"/>
        </w:r>
        <w:r>
          <w:rPr>
            <w:noProof/>
            <w:webHidden/>
          </w:rPr>
          <w:instrText xml:space="preserve"> PAGEREF _Toc347413042 \h </w:instrText>
        </w:r>
        <w:r>
          <w:rPr>
            <w:noProof/>
            <w:webHidden/>
          </w:rPr>
        </w:r>
        <w:r>
          <w:rPr>
            <w:noProof/>
            <w:webHidden/>
          </w:rPr>
          <w:fldChar w:fldCharType="separate"/>
        </w:r>
        <w:r>
          <w:rPr>
            <w:noProof/>
            <w:webHidden/>
          </w:rPr>
          <w:t>17</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3" w:history="1">
        <w:r w:rsidRPr="009C3838">
          <w:rPr>
            <w:rStyle w:val="Hyperlink"/>
            <w:noProof/>
          </w:rPr>
          <w:t>4.5</w:t>
        </w:r>
        <w:r>
          <w:rPr>
            <w:rFonts w:ascii="Times New Roman" w:hAnsi="Times New Roman"/>
            <w:noProof/>
            <w:sz w:val="24"/>
            <w:lang w:val="de-DE" w:eastAsia="de-DE"/>
          </w:rPr>
          <w:tab/>
        </w:r>
        <w:r w:rsidRPr="009C3838">
          <w:rPr>
            <w:rStyle w:val="Hyperlink"/>
            <w:noProof/>
          </w:rPr>
          <w:t>Propagation models</w:t>
        </w:r>
        <w:r>
          <w:rPr>
            <w:noProof/>
            <w:webHidden/>
          </w:rPr>
          <w:tab/>
        </w:r>
        <w:r>
          <w:rPr>
            <w:noProof/>
            <w:webHidden/>
          </w:rPr>
          <w:fldChar w:fldCharType="begin"/>
        </w:r>
        <w:r>
          <w:rPr>
            <w:noProof/>
            <w:webHidden/>
          </w:rPr>
          <w:instrText xml:space="preserve"> PAGEREF _Toc347413043 \h </w:instrText>
        </w:r>
        <w:r>
          <w:rPr>
            <w:noProof/>
            <w:webHidden/>
          </w:rPr>
        </w:r>
        <w:r>
          <w:rPr>
            <w:noProof/>
            <w:webHidden/>
          </w:rPr>
          <w:fldChar w:fldCharType="separate"/>
        </w:r>
        <w:r>
          <w:rPr>
            <w:noProof/>
            <w:webHidden/>
          </w:rPr>
          <w:t>18</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4" w:history="1">
        <w:r w:rsidRPr="009C3838">
          <w:rPr>
            <w:rStyle w:val="Hyperlink"/>
            <w:noProof/>
          </w:rPr>
          <w:t>4.6</w:t>
        </w:r>
        <w:r>
          <w:rPr>
            <w:rFonts w:ascii="Times New Roman" w:hAnsi="Times New Roman"/>
            <w:noProof/>
            <w:sz w:val="24"/>
            <w:lang w:val="de-DE" w:eastAsia="de-DE"/>
          </w:rPr>
          <w:tab/>
        </w:r>
        <w:r w:rsidRPr="009C3838">
          <w:rPr>
            <w:rStyle w:val="Hyperlink"/>
            <w:noProof/>
          </w:rPr>
          <w:t>Methodology for deterministic analysis</w:t>
        </w:r>
        <w:r>
          <w:rPr>
            <w:noProof/>
            <w:webHidden/>
          </w:rPr>
          <w:tab/>
        </w:r>
        <w:r>
          <w:rPr>
            <w:noProof/>
            <w:webHidden/>
          </w:rPr>
          <w:fldChar w:fldCharType="begin"/>
        </w:r>
        <w:r>
          <w:rPr>
            <w:noProof/>
            <w:webHidden/>
          </w:rPr>
          <w:instrText xml:space="preserve"> PAGEREF _Toc347413044 \h </w:instrText>
        </w:r>
        <w:r>
          <w:rPr>
            <w:noProof/>
            <w:webHidden/>
          </w:rPr>
        </w:r>
        <w:r>
          <w:rPr>
            <w:noProof/>
            <w:webHidden/>
          </w:rPr>
          <w:fldChar w:fldCharType="separate"/>
        </w:r>
        <w:r>
          <w:rPr>
            <w:noProof/>
            <w:webHidden/>
          </w:rPr>
          <w:t>18</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5" w:history="1">
        <w:r w:rsidRPr="009C3838">
          <w:rPr>
            <w:rStyle w:val="Hyperlink"/>
            <w:noProof/>
          </w:rPr>
          <w:t>4.7</w:t>
        </w:r>
        <w:r>
          <w:rPr>
            <w:rFonts w:ascii="Times New Roman" w:hAnsi="Times New Roman"/>
            <w:noProof/>
            <w:sz w:val="24"/>
            <w:lang w:val="de-DE" w:eastAsia="de-DE"/>
          </w:rPr>
          <w:tab/>
        </w:r>
        <w:r w:rsidRPr="009C3838">
          <w:rPr>
            <w:rStyle w:val="Hyperlink"/>
            <w:noProof/>
          </w:rPr>
          <w:t>Methodology for SEAMCAT analysis</w:t>
        </w:r>
        <w:r>
          <w:rPr>
            <w:noProof/>
            <w:webHidden/>
          </w:rPr>
          <w:tab/>
        </w:r>
        <w:r>
          <w:rPr>
            <w:noProof/>
            <w:webHidden/>
          </w:rPr>
          <w:fldChar w:fldCharType="begin"/>
        </w:r>
        <w:r>
          <w:rPr>
            <w:noProof/>
            <w:webHidden/>
          </w:rPr>
          <w:instrText xml:space="preserve"> PAGEREF _Toc347413045 \h </w:instrText>
        </w:r>
        <w:r>
          <w:rPr>
            <w:noProof/>
            <w:webHidden/>
          </w:rPr>
        </w:r>
        <w:r>
          <w:rPr>
            <w:noProof/>
            <w:webHidden/>
          </w:rPr>
          <w:fldChar w:fldCharType="separate"/>
        </w:r>
        <w:r>
          <w:rPr>
            <w:noProof/>
            <w:webHidden/>
          </w:rPr>
          <w:t>19</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46" w:history="1">
        <w:r w:rsidRPr="009C3838">
          <w:rPr>
            <w:rStyle w:val="Hyperlink"/>
            <w:noProof/>
            <w:lang w:eastAsia="fr-CH"/>
          </w:rPr>
          <w:t>5</w:t>
        </w:r>
        <w:r>
          <w:rPr>
            <w:rFonts w:ascii="Times New Roman" w:hAnsi="Times New Roman"/>
            <w:b w:val="0"/>
            <w:caps w:val="0"/>
            <w:noProof/>
            <w:sz w:val="24"/>
            <w:lang w:val="de-DE" w:eastAsia="de-DE"/>
          </w:rPr>
          <w:tab/>
        </w:r>
        <w:r w:rsidRPr="009C3838">
          <w:rPr>
            <w:rStyle w:val="Hyperlink"/>
            <w:noProof/>
            <w:lang w:eastAsia="fr-CH"/>
          </w:rPr>
          <w:t>analysis and results</w:t>
        </w:r>
        <w:r>
          <w:rPr>
            <w:noProof/>
            <w:webHidden/>
          </w:rPr>
          <w:tab/>
        </w:r>
        <w:r>
          <w:rPr>
            <w:noProof/>
            <w:webHidden/>
          </w:rPr>
          <w:fldChar w:fldCharType="begin"/>
        </w:r>
        <w:r>
          <w:rPr>
            <w:noProof/>
            <w:webHidden/>
          </w:rPr>
          <w:instrText xml:space="preserve"> PAGEREF _Toc347413046 \h </w:instrText>
        </w:r>
        <w:r>
          <w:rPr>
            <w:noProof/>
            <w:webHidden/>
          </w:rPr>
        </w:r>
        <w:r>
          <w:rPr>
            <w:noProof/>
            <w:webHidden/>
          </w:rPr>
          <w:fldChar w:fldCharType="separate"/>
        </w:r>
        <w:r>
          <w:rPr>
            <w:noProof/>
            <w:webHidden/>
          </w:rPr>
          <w:t>22</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7" w:history="1">
        <w:r w:rsidRPr="009C3838">
          <w:rPr>
            <w:rStyle w:val="Hyperlink"/>
            <w:noProof/>
            <w:lang w:eastAsia="ja-JP"/>
          </w:rPr>
          <w:t>5.1</w:t>
        </w:r>
        <w:r>
          <w:rPr>
            <w:rFonts w:ascii="Times New Roman" w:hAnsi="Times New Roman"/>
            <w:noProof/>
            <w:sz w:val="24"/>
            <w:lang w:val="de-DE" w:eastAsia="de-DE"/>
          </w:rPr>
          <w:tab/>
        </w:r>
        <w:r w:rsidRPr="009C3838">
          <w:rPr>
            <w:rStyle w:val="Hyperlink"/>
            <w:noProof/>
            <w:lang w:eastAsia="ja-JP"/>
          </w:rPr>
          <w:t>ACIR for wideband MSS UT</w:t>
        </w:r>
        <w:r>
          <w:rPr>
            <w:noProof/>
            <w:webHidden/>
          </w:rPr>
          <w:tab/>
        </w:r>
        <w:r>
          <w:rPr>
            <w:noProof/>
            <w:webHidden/>
          </w:rPr>
          <w:fldChar w:fldCharType="begin"/>
        </w:r>
        <w:r>
          <w:rPr>
            <w:noProof/>
            <w:webHidden/>
          </w:rPr>
          <w:instrText xml:space="preserve"> PAGEREF _Toc347413047 \h </w:instrText>
        </w:r>
        <w:r>
          <w:rPr>
            <w:noProof/>
            <w:webHidden/>
          </w:rPr>
        </w:r>
        <w:r>
          <w:rPr>
            <w:noProof/>
            <w:webHidden/>
          </w:rPr>
          <w:fldChar w:fldCharType="separate"/>
        </w:r>
        <w:r>
          <w:rPr>
            <w:noProof/>
            <w:webHidden/>
          </w:rPr>
          <w:t>22</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8" w:history="1">
        <w:r w:rsidRPr="009C3838">
          <w:rPr>
            <w:rStyle w:val="Hyperlink"/>
            <w:noProof/>
            <w:lang w:eastAsia="ja-JP"/>
          </w:rPr>
          <w:t>5.2</w:t>
        </w:r>
        <w:r>
          <w:rPr>
            <w:rFonts w:ascii="Times New Roman" w:hAnsi="Times New Roman"/>
            <w:noProof/>
            <w:sz w:val="24"/>
            <w:lang w:val="de-DE" w:eastAsia="de-DE"/>
          </w:rPr>
          <w:tab/>
        </w:r>
        <w:r w:rsidRPr="009C3838">
          <w:rPr>
            <w:rStyle w:val="Hyperlink"/>
            <w:noProof/>
            <w:lang w:eastAsia="ja-JP"/>
          </w:rPr>
          <w:t>ACIR for narrowband MSS UT</w:t>
        </w:r>
        <w:r>
          <w:rPr>
            <w:noProof/>
            <w:webHidden/>
          </w:rPr>
          <w:tab/>
        </w:r>
        <w:r>
          <w:rPr>
            <w:noProof/>
            <w:webHidden/>
          </w:rPr>
          <w:fldChar w:fldCharType="begin"/>
        </w:r>
        <w:r>
          <w:rPr>
            <w:noProof/>
            <w:webHidden/>
          </w:rPr>
          <w:instrText xml:space="preserve"> PAGEREF _Toc347413048 \h </w:instrText>
        </w:r>
        <w:r>
          <w:rPr>
            <w:noProof/>
            <w:webHidden/>
          </w:rPr>
        </w:r>
        <w:r>
          <w:rPr>
            <w:noProof/>
            <w:webHidden/>
          </w:rPr>
          <w:fldChar w:fldCharType="separate"/>
        </w:r>
        <w:r>
          <w:rPr>
            <w:noProof/>
            <w:webHidden/>
          </w:rPr>
          <w:t>23</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49" w:history="1">
        <w:r w:rsidRPr="009C3838">
          <w:rPr>
            <w:rStyle w:val="Hyperlink"/>
            <w:noProof/>
          </w:rPr>
          <w:t>5.3</w:t>
        </w:r>
        <w:r>
          <w:rPr>
            <w:rFonts w:ascii="Times New Roman" w:hAnsi="Times New Roman"/>
            <w:noProof/>
            <w:sz w:val="24"/>
            <w:lang w:val="de-DE" w:eastAsia="de-DE"/>
          </w:rPr>
          <w:tab/>
        </w:r>
        <w:r w:rsidRPr="009C3838">
          <w:rPr>
            <w:rStyle w:val="Hyperlink"/>
            <w:noProof/>
          </w:rPr>
          <w:t>Calculation of the minimum required distance between an MSS UT and an ECN BS</w:t>
        </w:r>
        <w:r>
          <w:rPr>
            <w:noProof/>
            <w:webHidden/>
          </w:rPr>
          <w:tab/>
        </w:r>
        <w:r>
          <w:rPr>
            <w:noProof/>
            <w:webHidden/>
          </w:rPr>
          <w:fldChar w:fldCharType="begin"/>
        </w:r>
        <w:r>
          <w:rPr>
            <w:noProof/>
            <w:webHidden/>
          </w:rPr>
          <w:instrText xml:space="preserve"> PAGEREF _Toc347413049 \h </w:instrText>
        </w:r>
        <w:r>
          <w:rPr>
            <w:noProof/>
            <w:webHidden/>
          </w:rPr>
        </w:r>
        <w:r>
          <w:rPr>
            <w:noProof/>
            <w:webHidden/>
          </w:rPr>
          <w:fldChar w:fldCharType="separate"/>
        </w:r>
        <w:r>
          <w:rPr>
            <w:noProof/>
            <w:webHidden/>
          </w:rPr>
          <w:t>24</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50" w:history="1">
        <w:r w:rsidRPr="009C3838">
          <w:rPr>
            <w:rStyle w:val="Hyperlink"/>
            <w:noProof/>
          </w:rPr>
          <w:t>5.4</w:t>
        </w:r>
        <w:r>
          <w:rPr>
            <w:rFonts w:ascii="Times New Roman" w:hAnsi="Times New Roman"/>
            <w:noProof/>
            <w:sz w:val="24"/>
            <w:lang w:val="de-DE" w:eastAsia="de-DE"/>
          </w:rPr>
          <w:tab/>
        </w:r>
        <w:r w:rsidRPr="009C3838">
          <w:rPr>
            <w:rStyle w:val="Hyperlink"/>
            <w:noProof/>
          </w:rPr>
          <w:t>Conclusion for the deterministic analysis</w:t>
        </w:r>
        <w:r>
          <w:rPr>
            <w:noProof/>
            <w:webHidden/>
          </w:rPr>
          <w:tab/>
        </w:r>
        <w:r>
          <w:rPr>
            <w:noProof/>
            <w:webHidden/>
          </w:rPr>
          <w:fldChar w:fldCharType="begin"/>
        </w:r>
        <w:r>
          <w:rPr>
            <w:noProof/>
            <w:webHidden/>
          </w:rPr>
          <w:instrText xml:space="preserve"> PAGEREF _Toc347413050 \h </w:instrText>
        </w:r>
        <w:r>
          <w:rPr>
            <w:noProof/>
            <w:webHidden/>
          </w:rPr>
        </w:r>
        <w:r>
          <w:rPr>
            <w:noProof/>
            <w:webHidden/>
          </w:rPr>
          <w:fldChar w:fldCharType="separate"/>
        </w:r>
        <w:r>
          <w:rPr>
            <w:noProof/>
            <w:webHidden/>
          </w:rPr>
          <w:t>25</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51" w:history="1">
        <w:r w:rsidRPr="009C3838">
          <w:rPr>
            <w:rStyle w:val="Hyperlink"/>
            <w:noProof/>
          </w:rPr>
          <w:t>5.5</w:t>
        </w:r>
        <w:r>
          <w:rPr>
            <w:rFonts w:ascii="Times New Roman" w:hAnsi="Times New Roman"/>
            <w:noProof/>
            <w:sz w:val="24"/>
            <w:lang w:val="de-DE" w:eastAsia="de-DE"/>
          </w:rPr>
          <w:tab/>
        </w:r>
        <w:r w:rsidRPr="009C3838">
          <w:rPr>
            <w:rStyle w:val="Hyperlink"/>
            <w:noProof/>
          </w:rPr>
          <w:t>Statistical Study</w:t>
        </w:r>
        <w:r>
          <w:rPr>
            <w:noProof/>
            <w:webHidden/>
          </w:rPr>
          <w:tab/>
        </w:r>
        <w:r>
          <w:rPr>
            <w:noProof/>
            <w:webHidden/>
          </w:rPr>
          <w:fldChar w:fldCharType="begin"/>
        </w:r>
        <w:r>
          <w:rPr>
            <w:noProof/>
            <w:webHidden/>
          </w:rPr>
          <w:instrText xml:space="preserve"> PAGEREF _Toc347413051 \h </w:instrText>
        </w:r>
        <w:r>
          <w:rPr>
            <w:noProof/>
            <w:webHidden/>
          </w:rPr>
        </w:r>
        <w:r>
          <w:rPr>
            <w:noProof/>
            <w:webHidden/>
          </w:rPr>
          <w:fldChar w:fldCharType="separate"/>
        </w:r>
        <w:r>
          <w:rPr>
            <w:noProof/>
            <w:webHidden/>
          </w:rPr>
          <w:t>26</w:t>
        </w:r>
        <w:r>
          <w:rPr>
            <w:noProof/>
            <w:webHidden/>
          </w:rPr>
          <w:fldChar w:fldCharType="end"/>
        </w:r>
      </w:hyperlink>
    </w:p>
    <w:p w:rsidR="00D73324" w:rsidRDefault="00D73324">
      <w:pPr>
        <w:pStyle w:val="TOC2"/>
        <w:rPr>
          <w:rFonts w:ascii="Times New Roman" w:hAnsi="Times New Roman"/>
          <w:noProof/>
          <w:sz w:val="24"/>
          <w:lang w:val="de-DE" w:eastAsia="de-DE"/>
        </w:rPr>
      </w:pPr>
      <w:hyperlink w:anchor="_Toc347413052" w:history="1">
        <w:r w:rsidRPr="009C3838">
          <w:rPr>
            <w:rStyle w:val="Hyperlink"/>
            <w:noProof/>
          </w:rPr>
          <w:t>5.6</w:t>
        </w:r>
        <w:r>
          <w:rPr>
            <w:rFonts w:ascii="Times New Roman" w:hAnsi="Times New Roman"/>
            <w:noProof/>
            <w:sz w:val="24"/>
            <w:lang w:val="de-DE" w:eastAsia="de-DE"/>
          </w:rPr>
          <w:tab/>
        </w:r>
        <w:r w:rsidRPr="009C3838">
          <w:rPr>
            <w:rStyle w:val="Hyperlink"/>
            <w:noProof/>
          </w:rPr>
          <w:t>Mitigation techniques to reduce interference from MSS to electronic communication networks</w:t>
        </w:r>
        <w:r>
          <w:rPr>
            <w:noProof/>
            <w:webHidden/>
          </w:rPr>
          <w:tab/>
        </w:r>
        <w:r>
          <w:rPr>
            <w:noProof/>
            <w:webHidden/>
          </w:rPr>
          <w:fldChar w:fldCharType="begin"/>
        </w:r>
        <w:r>
          <w:rPr>
            <w:noProof/>
            <w:webHidden/>
          </w:rPr>
          <w:instrText xml:space="preserve"> PAGEREF _Toc347413052 \h </w:instrText>
        </w:r>
        <w:r>
          <w:rPr>
            <w:noProof/>
            <w:webHidden/>
          </w:rPr>
        </w:r>
        <w:r>
          <w:rPr>
            <w:noProof/>
            <w:webHidden/>
          </w:rPr>
          <w:fldChar w:fldCharType="separate"/>
        </w:r>
        <w:r>
          <w:rPr>
            <w:noProof/>
            <w:webHidden/>
          </w:rPr>
          <w:t>28</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53" w:history="1">
        <w:r w:rsidRPr="009C3838">
          <w:rPr>
            <w:rStyle w:val="Hyperlink"/>
            <w:noProof/>
          </w:rPr>
          <w:t>6</w:t>
        </w:r>
        <w:r>
          <w:rPr>
            <w:rFonts w:ascii="Times New Roman" w:hAnsi="Times New Roman"/>
            <w:b w:val="0"/>
            <w:caps w:val="0"/>
            <w:noProof/>
            <w:sz w:val="24"/>
            <w:lang w:val="de-DE" w:eastAsia="de-DE"/>
          </w:rPr>
          <w:tab/>
        </w:r>
        <w:r w:rsidRPr="009C3838">
          <w:rPr>
            <w:rStyle w:val="Hyperlink"/>
            <w:noProof/>
          </w:rPr>
          <w:t>conclusions</w:t>
        </w:r>
        <w:r>
          <w:rPr>
            <w:noProof/>
            <w:webHidden/>
          </w:rPr>
          <w:tab/>
        </w:r>
        <w:r>
          <w:rPr>
            <w:noProof/>
            <w:webHidden/>
          </w:rPr>
          <w:fldChar w:fldCharType="begin"/>
        </w:r>
        <w:r>
          <w:rPr>
            <w:noProof/>
            <w:webHidden/>
          </w:rPr>
          <w:instrText xml:space="preserve"> PAGEREF _Toc347413053 \h </w:instrText>
        </w:r>
        <w:r>
          <w:rPr>
            <w:noProof/>
            <w:webHidden/>
          </w:rPr>
        </w:r>
        <w:r>
          <w:rPr>
            <w:noProof/>
            <w:webHidden/>
          </w:rPr>
          <w:fldChar w:fldCharType="separate"/>
        </w:r>
        <w:r>
          <w:rPr>
            <w:noProof/>
            <w:webHidden/>
          </w:rPr>
          <w:t>30</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54" w:history="1">
        <w:r w:rsidRPr="009C3838">
          <w:rPr>
            <w:rStyle w:val="Hyperlink"/>
            <w:noProof/>
          </w:rPr>
          <w:t>ANNEX 1: FIGURES RELATED TO THE DETERMINISTIC ANALYSIS</w:t>
        </w:r>
        <w:r>
          <w:rPr>
            <w:noProof/>
            <w:webHidden/>
          </w:rPr>
          <w:tab/>
        </w:r>
        <w:r>
          <w:rPr>
            <w:noProof/>
            <w:webHidden/>
          </w:rPr>
          <w:fldChar w:fldCharType="begin"/>
        </w:r>
        <w:r>
          <w:rPr>
            <w:noProof/>
            <w:webHidden/>
          </w:rPr>
          <w:instrText xml:space="preserve"> PAGEREF _Toc347413054 \h </w:instrText>
        </w:r>
        <w:r>
          <w:rPr>
            <w:noProof/>
            <w:webHidden/>
          </w:rPr>
        </w:r>
        <w:r>
          <w:rPr>
            <w:noProof/>
            <w:webHidden/>
          </w:rPr>
          <w:fldChar w:fldCharType="separate"/>
        </w:r>
        <w:r>
          <w:rPr>
            <w:noProof/>
            <w:webHidden/>
          </w:rPr>
          <w:t>33</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55" w:history="1">
        <w:r w:rsidRPr="009C3838">
          <w:rPr>
            <w:rStyle w:val="Hyperlink"/>
            <w:noProof/>
          </w:rPr>
          <w:t>ANNEX 2: Calculated ACIR value variation with frequency offset</w:t>
        </w:r>
        <w:r>
          <w:rPr>
            <w:noProof/>
            <w:webHidden/>
          </w:rPr>
          <w:tab/>
        </w:r>
        <w:r>
          <w:rPr>
            <w:noProof/>
            <w:webHidden/>
          </w:rPr>
          <w:fldChar w:fldCharType="begin"/>
        </w:r>
        <w:r>
          <w:rPr>
            <w:noProof/>
            <w:webHidden/>
          </w:rPr>
          <w:instrText xml:space="preserve"> PAGEREF _Toc347413055 \h </w:instrText>
        </w:r>
        <w:r>
          <w:rPr>
            <w:noProof/>
            <w:webHidden/>
          </w:rPr>
        </w:r>
        <w:r>
          <w:rPr>
            <w:noProof/>
            <w:webHidden/>
          </w:rPr>
          <w:fldChar w:fldCharType="separate"/>
        </w:r>
        <w:r>
          <w:rPr>
            <w:noProof/>
            <w:webHidden/>
          </w:rPr>
          <w:t>41</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56" w:history="1">
        <w:r w:rsidRPr="009C3838">
          <w:rPr>
            <w:rStyle w:val="Hyperlink"/>
            <w:noProof/>
          </w:rPr>
          <w:t>ANNEX 3: FIGURES RELATED TO THE STATISTICAL ANALYSIS</w:t>
        </w:r>
        <w:r>
          <w:rPr>
            <w:noProof/>
            <w:webHidden/>
          </w:rPr>
          <w:tab/>
        </w:r>
        <w:r>
          <w:rPr>
            <w:noProof/>
            <w:webHidden/>
          </w:rPr>
          <w:fldChar w:fldCharType="begin"/>
        </w:r>
        <w:r>
          <w:rPr>
            <w:noProof/>
            <w:webHidden/>
          </w:rPr>
          <w:instrText xml:space="preserve"> PAGEREF _Toc347413056 \h </w:instrText>
        </w:r>
        <w:r>
          <w:rPr>
            <w:noProof/>
            <w:webHidden/>
          </w:rPr>
        </w:r>
        <w:r>
          <w:rPr>
            <w:noProof/>
            <w:webHidden/>
          </w:rPr>
          <w:fldChar w:fldCharType="separate"/>
        </w:r>
        <w:r>
          <w:rPr>
            <w:noProof/>
            <w:webHidden/>
          </w:rPr>
          <w:t>44</w:t>
        </w:r>
        <w:r>
          <w:rPr>
            <w:noProof/>
            <w:webHidden/>
          </w:rPr>
          <w:fldChar w:fldCharType="end"/>
        </w:r>
      </w:hyperlink>
    </w:p>
    <w:p w:rsidR="00D73324" w:rsidRDefault="00D73324">
      <w:pPr>
        <w:pStyle w:val="TOC1"/>
        <w:rPr>
          <w:rFonts w:ascii="Times New Roman" w:hAnsi="Times New Roman"/>
          <w:b w:val="0"/>
          <w:caps w:val="0"/>
          <w:noProof/>
          <w:sz w:val="24"/>
          <w:lang w:val="de-DE" w:eastAsia="de-DE"/>
        </w:rPr>
      </w:pPr>
      <w:hyperlink w:anchor="_Toc347413057" w:history="1">
        <w:r w:rsidRPr="009C3838">
          <w:rPr>
            <w:rStyle w:val="Hyperlink"/>
            <w:noProof/>
          </w:rPr>
          <w:t>ANNEX 4: List of reference</w:t>
        </w:r>
        <w:r>
          <w:rPr>
            <w:noProof/>
            <w:webHidden/>
          </w:rPr>
          <w:tab/>
        </w:r>
        <w:r>
          <w:rPr>
            <w:noProof/>
            <w:webHidden/>
          </w:rPr>
          <w:fldChar w:fldCharType="begin"/>
        </w:r>
        <w:r>
          <w:rPr>
            <w:noProof/>
            <w:webHidden/>
          </w:rPr>
          <w:instrText xml:space="preserve"> PAGEREF _Toc347413057 \h </w:instrText>
        </w:r>
        <w:r>
          <w:rPr>
            <w:noProof/>
            <w:webHidden/>
          </w:rPr>
        </w:r>
        <w:r>
          <w:rPr>
            <w:noProof/>
            <w:webHidden/>
          </w:rPr>
          <w:fldChar w:fldCharType="separate"/>
        </w:r>
        <w:r>
          <w:rPr>
            <w:noProof/>
            <w:webHidden/>
          </w:rPr>
          <w:t>53</w:t>
        </w:r>
        <w:r>
          <w:rPr>
            <w:noProof/>
            <w:webHidden/>
          </w:rPr>
          <w:fldChar w:fldCharType="end"/>
        </w:r>
      </w:hyperlink>
    </w:p>
    <w:p w:rsidR="00D73324" w:rsidRDefault="00D73324" w:rsidP="008A54FC">
      <w:r>
        <w:rPr>
          <w:caps/>
          <w:lang w:val="en-GB"/>
        </w:rPr>
        <w:fldChar w:fldCharType="end"/>
      </w:r>
    </w:p>
    <w:p w:rsidR="00D73324" w:rsidRDefault="00D73324" w:rsidP="008A54FC">
      <w:r>
        <w:br w:type="page"/>
      </w:r>
    </w:p>
    <w:p w:rsidR="00D73324" w:rsidRPr="009B4646" w:rsidRDefault="00D73324" w:rsidP="008A54FC">
      <w:pPr>
        <w:rPr>
          <w:b/>
          <w:color w:val="FFFFFF"/>
          <w:szCs w:val="20"/>
        </w:rPr>
      </w:pPr>
    </w:p>
    <w:p w:rsidR="00D73324" w:rsidRDefault="00D73324" w:rsidP="008A54FC">
      <w:pPr>
        <w:rPr>
          <w:b/>
          <w:color w:val="FFFFFF"/>
          <w:szCs w:val="20"/>
        </w:rPr>
      </w:pPr>
    </w:p>
    <w:p w:rsidR="00D73324" w:rsidRPr="009B4646" w:rsidRDefault="00D73324" w:rsidP="008A54FC">
      <w:pPr>
        <w:rPr>
          <w:b/>
          <w:color w:val="FFFFFF"/>
          <w:szCs w:val="20"/>
        </w:rPr>
      </w:pPr>
      <w:r>
        <w:rPr>
          <w:noProof/>
          <w:lang w:val="de-DE" w:eastAsia="de-DE"/>
        </w:rPr>
        <w:pict>
          <v:rect id="Rectangle 22" o:spid="_x0000_s1037" style="position:absolute;margin-left:0;margin-top:70.9pt;width:595.3pt;height:56.7pt;z-index:-25167206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" fillcolor="#b0a696" stroked="f">
            <w10:wrap anchorx="page" anchory="page"/>
          </v:rect>
        </w:pict>
      </w:r>
      <w:r w:rsidRPr="009B4646">
        <w:rPr>
          <w:b/>
          <w:color w:val="FFFFFF"/>
          <w:szCs w:val="20"/>
        </w:rPr>
        <w:t>LIST OF ABBREVIATIONS</w:t>
      </w:r>
    </w:p>
    <w:p w:rsidR="00D73324" w:rsidRPr="00C95C7C" w:rsidRDefault="00D73324" w:rsidP="008A54FC">
      <w:pPr>
        <w:rPr>
          <w:b/>
          <w:color w:val="FFFFFF"/>
          <w:szCs w:val="20"/>
        </w:rPr>
      </w:pPr>
    </w:p>
    <w:p w:rsidR="00D73324" w:rsidRPr="00C95C7C" w:rsidRDefault="00D73324" w:rsidP="008A54FC">
      <w:pPr>
        <w:rPr>
          <w:b/>
          <w:color w:val="FFFFFF"/>
          <w:szCs w:val="20"/>
        </w:rPr>
      </w:pPr>
    </w:p>
    <w:p w:rsidR="00D73324" w:rsidRDefault="00D73324" w:rsidP="008A54FC"/>
    <w:p w:rsidR="00D73324" w:rsidRDefault="00D73324" w:rsidP="008A54FC"/>
    <w:tbl>
      <w:tblPr>
        <w:tblW w:w="0" w:type="auto"/>
        <w:tblCellMar>
          <w:top w:w="11" w:type="dxa"/>
          <w:bottom w:w="11" w:type="dxa"/>
        </w:tblCellMar>
        <w:tblLook w:val="01E0"/>
      </w:tblPr>
      <w:tblGrid>
        <w:gridCol w:w="2088"/>
        <w:gridCol w:w="7767"/>
      </w:tblGrid>
      <w:tr w:rsidR="00D73324" w:rsidTr="00652F15">
        <w:trPr>
          <w:trHeight w:val="76"/>
        </w:trPr>
        <w:tc>
          <w:tcPr>
            <w:tcW w:w="2088" w:type="dxa"/>
          </w:tcPr>
          <w:p w:rsidR="00D73324" w:rsidRPr="006C1215" w:rsidRDefault="00D73324" w:rsidP="008A54FC">
            <w:pPr>
              <w:spacing w:line="288" w:lineRule="auto"/>
              <w:rPr>
                <w:b/>
                <w:color w:val="D2232A"/>
              </w:rPr>
            </w:pPr>
            <w:r w:rsidRPr="006C1215">
              <w:rPr>
                <w:b/>
                <w:color w:val="D2232A"/>
                <w:szCs w:val="22"/>
              </w:rPr>
              <w:t>Abbreviation</w:t>
            </w:r>
          </w:p>
        </w:tc>
        <w:tc>
          <w:tcPr>
            <w:tcW w:w="7767" w:type="dxa"/>
          </w:tcPr>
          <w:p w:rsidR="00D73324" w:rsidRPr="006C1215" w:rsidRDefault="00D73324" w:rsidP="00922EAE">
            <w:pPr>
              <w:spacing w:line="288" w:lineRule="auto"/>
              <w:rPr>
                <w:b/>
                <w:color w:val="D2232A"/>
              </w:rPr>
            </w:pPr>
            <w:r w:rsidRPr="006C1215">
              <w:rPr>
                <w:b/>
                <w:color w:val="D2232A"/>
                <w:szCs w:val="22"/>
              </w:rPr>
              <w:t>Explanation</w:t>
            </w:r>
          </w:p>
        </w:tc>
      </w:tr>
      <w:tr w:rsidR="00D73324" w:rsidTr="00652F15">
        <w:tc>
          <w:tcPr>
            <w:tcW w:w="2088" w:type="dxa"/>
          </w:tcPr>
          <w:p w:rsidR="00D73324" w:rsidRPr="006C1215" w:rsidRDefault="00D73324" w:rsidP="00F4356A">
            <w:pPr>
              <w:rPr>
                <w:b/>
                <w:bCs/>
              </w:rPr>
            </w:pPr>
            <w:r w:rsidRPr="006C1215">
              <w:rPr>
                <w:b/>
                <w:bCs/>
                <w:szCs w:val="22"/>
              </w:rPr>
              <w:t>ACIR</w:t>
            </w:r>
          </w:p>
        </w:tc>
        <w:tc>
          <w:tcPr>
            <w:tcW w:w="7767" w:type="dxa"/>
          </w:tcPr>
          <w:p w:rsidR="00D73324" w:rsidRPr="006C1215" w:rsidRDefault="00D73324" w:rsidP="00F4356A">
            <w:pPr>
              <w:rPr>
                <w:bCs/>
              </w:rPr>
            </w:pPr>
            <w:r w:rsidRPr="006C1215">
              <w:rPr>
                <w:bCs/>
                <w:szCs w:val="22"/>
              </w:rPr>
              <w:t>Adjacent Channel</w:t>
            </w:r>
            <w:r w:rsidRPr="006C1215">
              <w:rPr>
                <w:szCs w:val="22"/>
              </w:rPr>
              <w:t xml:space="preserve"> Interference Ratio</w:t>
            </w:r>
          </w:p>
        </w:tc>
      </w:tr>
      <w:tr w:rsidR="00D73324" w:rsidTr="00652F15">
        <w:tc>
          <w:tcPr>
            <w:tcW w:w="2088" w:type="dxa"/>
          </w:tcPr>
          <w:p w:rsidR="00D73324" w:rsidRPr="006C1215" w:rsidRDefault="00D73324" w:rsidP="0077782B">
            <w:pPr>
              <w:rPr>
                <w:b/>
                <w:bCs/>
              </w:rPr>
            </w:pPr>
            <w:r w:rsidRPr="006C1215">
              <w:rPr>
                <w:b/>
                <w:bCs/>
                <w:szCs w:val="22"/>
              </w:rPr>
              <w:t>ACLR</w:t>
            </w:r>
          </w:p>
        </w:tc>
        <w:tc>
          <w:tcPr>
            <w:tcW w:w="7767" w:type="dxa"/>
          </w:tcPr>
          <w:p w:rsidR="00D73324" w:rsidRPr="006C1215" w:rsidRDefault="00D73324" w:rsidP="0077782B">
            <w:pPr>
              <w:rPr>
                <w:bCs/>
              </w:rPr>
            </w:pPr>
            <w:r w:rsidRPr="006C1215">
              <w:rPr>
                <w:bCs/>
                <w:szCs w:val="22"/>
              </w:rPr>
              <w:t xml:space="preserve">Adjacent Channel Leakage </w:t>
            </w:r>
            <w:r>
              <w:rPr>
                <w:bCs/>
                <w:szCs w:val="22"/>
              </w:rPr>
              <w:t xml:space="preserve">power </w:t>
            </w:r>
            <w:r w:rsidRPr="006C1215">
              <w:rPr>
                <w:bCs/>
                <w:szCs w:val="22"/>
              </w:rPr>
              <w:t>Ratio</w:t>
            </w:r>
          </w:p>
        </w:tc>
      </w:tr>
      <w:tr w:rsidR="00D73324" w:rsidTr="00652F15">
        <w:tc>
          <w:tcPr>
            <w:tcW w:w="2088" w:type="dxa"/>
          </w:tcPr>
          <w:p w:rsidR="00D73324" w:rsidRPr="006C1215" w:rsidRDefault="00D73324" w:rsidP="00652F15">
            <w:pPr>
              <w:rPr>
                <w:b/>
                <w:bCs/>
              </w:rPr>
            </w:pPr>
            <w:r w:rsidRPr="006C1215">
              <w:rPr>
                <w:b/>
                <w:bCs/>
                <w:szCs w:val="22"/>
              </w:rPr>
              <w:t>ACS</w:t>
            </w:r>
          </w:p>
        </w:tc>
        <w:tc>
          <w:tcPr>
            <w:tcW w:w="7767" w:type="dxa"/>
          </w:tcPr>
          <w:p w:rsidR="00D73324" w:rsidRPr="006C1215" w:rsidRDefault="00D73324" w:rsidP="00652F15">
            <w:pPr>
              <w:rPr>
                <w:bCs/>
              </w:rPr>
            </w:pPr>
            <w:r w:rsidRPr="006C1215">
              <w:rPr>
                <w:bCs/>
                <w:szCs w:val="22"/>
              </w:rPr>
              <w:t>Adjacent Channel Selectivity</w:t>
            </w:r>
          </w:p>
        </w:tc>
      </w:tr>
      <w:tr w:rsidR="00D73324" w:rsidTr="00652F15">
        <w:tc>
          <w:tcPr>
            <w:tcW w:w="2088" w:type="dxa"/>
          </w:tcPr>
          <w:p w:rsidR="00D73324" w:rsidRPr="006C1215" w:rsidRDefault="00D73324" w:rsidP="00652F15">
            <w:pPr>
              <w:rPr>
                <w:b/>
                <w:bCs/>
              </w:rPr>
            </w:pPr>
            <w:r w:rsidRPr="006C1215">
              <w:rPr>
                <w:b/>
                <w:bCs/>
                <w:szCs w:val="22"/>
              </w:rPr>
              <w:t>BS</w:t>
            </w:r>
          </w:p>
        </w:tc>
        <w:tc>
          <w:tcPr>
            <w:tcW w:w="7767" w:type="dxa"/>
          </w:tcPr>
          <w:p w:rsidR="00D73324" w:rsidRPr="006C1215" w:rsidRDefault="00D73324" w:rsidP="00652F15">
            <w:pPr>
              <w:rPr>
                <w:bCs/>
              </w:rPr>
            </w:pPr>
            <w:r w:rsidRPr="006C1215">
              <w:rPr>
                <w:bCs/>
                <w:szCs w:val="22"/>
              </w:rPr>
              <w:t>Base Station</w:t>
            </w:r>
          </w:p>
        </w:tc>
      </w:tr>
      <w:tr w:rsidR="00D73324" w:rsidTr="00652F15">
        <w:tc>
          <w:tcPr>
            <w:tcW w:w="2088" w:type="dxa"/>
          </w:tcPr>
          <w:p w:rsidR="00D73324" w:rsidRPr="006C1215" w:rsidRDefault="00D73324" w:rsidP="006F1462">
            <w:pPr>
              <w:rPr>
                <w:b/>
                <w:bCs/>
              </w:rPr>
            </w:pPr>
            <w:r w:rsidRPr="006C1215">
              <w:rPr>
                <w:b/>
                <w:bCs/>
                <w:szCs w:val="22"/>
              </w:rPr>
              <w:t>BTS</w:t>
            </w:r>
          </w:p>
        </w:tc>
        <w:tc>
          <w:tcPr>
            <w:tcW w:w="7767" w:type="dxa"/>
          </w:tcPr>
          <w:p w:rsidR="00D73324" w:rsidRPr="006C1215" w:rsidRDefault="00D73324" w:rsidP="006F1462">
            <w:pPr>
              <w:rPr>
                <w:bCs/>
              </w:rPr>
            </w:pPr>
            <w:r w:rsidRPr="006C1215">
              <w:rPr>
                <w:bCs/>
                <w:szCs w:val="22"/>
              </w:rPr>
              <w:t>Base Transceiver Station</w:t>
            </w:r>
          </w:p>
        </w:tc>
      </w:tr>
      <w:tr w:rsidR="00D73324" w:rsidTr="00652F15">
        <w:tc>
          <w:tcPr>
            <w:tcW w:w="2088" w:type="dxa"/>
          </w:tcPr>
          <w:p w:rsidR="00D73324" w:rsidRPr="006C1215" w:rsidRDefault="00D73324" w:rsidP="006F1462">
            <w:pPr>
              <w:rPr>
                <w:b/>
                <w:bCs/>
              </w:rPr>
            </w:pPr>
            <w:r w:rsidRPr="006C1215">
              <w:rPr>
                <w:b/>
                <w:bCs/>
                <w:szCs w:val="22"/>
              </w:rPr>
              <w:t>BW</w:t>
            </w:r>
          </w:p>
        </w:tc>
        <w:tc>
          <w:tcPr>
            <w:tcW w:w="7767" w:type="dxa"/>
          </w:tcPr>
          <w:p w:rsidR="00D73324" w:rsidRPr="006C1215" w:rsidRDefault="00D73324" w:rsidP="006F1462">
            <w:pPr>
              <w:rPr>
                <w:bCs/>
              </w:rPr>
            </w:pPr>
            <w:r w:rsidRPr="006C1215">
              <w:rPr>
                <w:bCs/>
                <w:szCs w:val="22"/>
              </w:rPr>
              <w:t>Bandwidth</w:t>
            </w:r>
          </w:p>
        </w:tc>
      </w:tr>
      <w:tr w:rsidR="00D73324" w:rsidTr="00652F15">
        <w:tc>
          <w:tcPr>
            <w:tcW w:w="2088" w:type="dxa"/>
          </w:tcPr>
          <w:p w:rsidR="00D73324" w:rsidRPr="006C1215" w:rsidRDefault="00D73324" w:rsidP="006F1462">
            <w:pPr>
              <w:rPr>
                <w:b/>
                <w:bCs/>
              </w:rPr>
            </w:pPr>
            <w:r w:rsidRPr="006C1215">
              <w:rPr>
                <w:b/>
                <w:bCs/>
                <w:szCs w:val="22"/>
              </w:rPr>
              <w:t>CDMA</w:t>
            </w:r>
          </w:p>
        </w:tc>
        <w:tc>
          <w:tcPr>
            <w:tcW w:w="7767" w:type="dxa"/>
          </w:tcPr>
          <w:p w:rsidR="00D73324" w:rsidRPr="006C1215" w:rsidRDefault="00D73324" w:rsidP="006F1462">
            <w:pPr>
              <w:rPr>
                <w:bCs/>
              </w:rPr>
            </w:pPr>
            <w:r w:rsidRPr="006C1215">
              <w:rPr>
                <w:bCs/>
                <w:szCs w:val="22"/>
              </w:rPr>
              <w:t>Code Division Multiple Access</w:t>
            </w:r>
          </w:p>
        </w:tc>
      </w:tr>
      <w:tr w:rsidR="00D73324" w:rsidTr="00652F15">
        <w:tc>
          <w:tcPr>
            <w:tcW w:w="2088" w:type="dxa"/>
          </w:tcPr>
          <w:p w:rsidR="00D73324" w:rsidRPr="006C1215" w:rsidRDefault="00D73324" w:rsidP="006F1462">
            <w:pPr>
              <w:rPr>
                <w:b/>
              </w:rPr>
            </w:pPr>
            <w:r w:rsidRPr="006C1215">
              <w:rPr>
                <w:b/>
                <w:szCs w:val="22"/>
              </w:rPr>
              <w:t>CEPT</w:t>
            </w:r>
          </w:p>
        </w:tc>
        <w:tc>
          <w:tcPr>
            <w:tcW w:w="7767" w:type="dxa"/>
          </w:tcPr>
          <w:p w:rsidR="00D73324" w:rsidRPr="006C1215" w:rsidRDefault="00D73324" w:rsidP="006F1462">
            <w:r w:rsidRPr="006C1215">
              <w:rPr>
                <w:szCs w:val="22"/>
              </w:rPr>
              <w:t>European Conference of Postal and Telecommunications Administrations</w:t>
            </w:r>
          </w:p>
        </w:tc>
      </w:tr>
      <w:tr w:rsidR="00D73324" w:rsidTr="00652F15">
        <w:tc>
          <w:tcPr>
            <w:tcW w:w="2088" w:type="dxa"/>
          </w:tcPr>
          <w:p w:rsidR="00D73324" w:rsidRPr="006C1215" w:rsidRDefault="00D73324" w:rsidP="006F1462">
            <w:pPr>
              <w:rPr>
                <w:b/>
              </w:rPr>
            </w:pPr>
            <w:r w:rsidRPr="006C1215">
              <w:rPr>
                <w:b/>
                <w:szCs w:val="22"/>
              </w:rPr>
              <w:t>CGC</w:t>
            </w:r>
          </w:p>
        </w:tc>
        <w:tc>
          <w:tcPr>
            <w:tcW w:w="7767" w:type="dxa"/>
          </w:tcPr>
          <w:p w:rsidR="00D73324" w:rsidRPr="006C1215" w:rsidRDefault="00D73324" w:rsidP="006F1462">
            <w:r w:rsidRPr="006C1215">
              <w:rPr>
                <w:szCs w:val="22"/>
              </w:rPr>
              <w:t>Complementary Ground Component</w:t>
            </w:r>
          </w:p>
        </w:tc>
      </w:tr>
      <w:tr w:rsidR="00D73324" w:rsidTr="00652F15">
        <w:tc>
          <w:tcPr>
            <w:tcW w:w="2088" w:type="dxa"/>
          </w:tcPr>
          <w:p w:rsidR="00D73324" w:rsidRPr="006C1215" w:rsidRDefault="00D73324" w:rsidP="006F1462">
            <w:pPr>
              <w:rPr>
                <w:b/>
              </w:rPr>
            </w:pPr>
            <w:r w:rsidRPr="006C1215">
              <w:rPr>
                <w:b/>
                <w:szCs w:val="22"/>
              </w:rPr>
              <w:t>C/I</w:t>
            </w:r>
          </w:p>
        </w:tc>
        <w:tc>
          <w:tcPr>
            <w:tcW w:w="7767" w:type="dxa"/>
          </w:tcPr>
          <w:p w:rsidR="00D73324" w:rsidRPr="006C1215" w:rsidRDefault="00D73324" w:rsidP="006F1462">
            <w:r w:rsidRPr="006C1215">
              <w:rPr>
                <w:szCs w:val="22"/>
              </w:rPr>
              <w:t>Carrier to Interference ratio</w:t>
            </w:r>
          </w:p>
        </w:tc>
      </w:tr>
      <w:tr w:rsidR="00D73324" w:rsidTr="00652F15">
        <w:tc>
          <w:tcPr>
            <w:tcW w:w="2088" w:type="dxa"/>
          </w:tcPr>
          <w:p w:rsidR="00D73324" w:rsidRPr="006C1215" w:rsidRDefault="00D73324" w:rsidP="006F1462">
            <w:pPr>
              <w:rPr>
                <w:b/>
              </w:rPr>
            </w:pPr>
            <w:r w:rsidRPr="006C1215">
              <w:rPr>
                <w:b/>
                <w:szCs w:val="22"/>
              </w:rPr>
              <w:t>DEC</w:t>
            </w:r>
          </w:p>
        </w:tc>
        <w:tc>
          <w:tcPr>
            <w:tcW w:w="7767" w:type="dxa"/>
          </w:tcPr>
          <w:p w:rsidR="00D73324" w:rsidRPr="006C1215" w:rsidRDefault="00D73324" w:rsidP="006F1462">
            <w:r w:rsidRPr="006C1215">
              <w:rPr>
                <w:szCs w:val="22"/>
              </w:rPr>
              <w:t>Decision</w:t>
            </w:r>
          </w:p>
        </w:tc>
      </w:tr>
      <w:tr w:rsidR="00D73324" w:rsidTr="00652F15">
        <w:tc>
          <w:tcPr>
            <w:tcW w:w="2088" w:type="dxa"/>
          </w:tcPr>
          <w:p w:rsidR="00D73324" w:rsidRPr="006C1215" w:rsidRDefault="00D73324" w:rsidP="006F1462">
            <w:pPr>
              <w:rPr>
                <w:b/>
              </w:rPr>
            </w:pPr>
            <w:r w:rsidRPr="006C1215">
              <w:rPr>
                <w:b/>
                <w:szCs w:val="22"/>
              </w:rPr>
              <w:t>DECT</w:t>
            </w:r>
          </w:p>
        </w:tc>
        <w:tc>
          <w:tcPr>
            <w:tcW w:w="7767" w:type="dxa"/>
          </w:tcPr>
          <w:p w:rsidR="00D73324" w:rsidRPr="006C1215" w:rsidRDefault="00D73324" w:rsidP="006F1462">
            <w:r w:rsidRPr="006C1215">
              <w:rPr>
                <w:szCs w:val="22"/>
              </w:rPr>
              <w:t>Digital Enhanced Cordless Telecommunications</w:t>
            </w:r>
          </w:p>
        </w:tc>
      </w:tr>
      <w:tr w:rsidR="00D73324" w:rsidTr="00652F15">
        <w:tc>
          <w:tcPr>
            <w:tcW w:w="2088" w:type="dxa"/>
          </w:tcPr>
          <w:p w:rsidR="00D73324" w:rsidRPr="006C1215" w:rsidRDefault="00D73324" w:rsidP="006F1462">
            <w:pPr>
              <w:rPr>
                <w:b/>
              </w:rPr>
            </w:pPr>
            <w:r w:rsidRPr="006C1215">
              <w:rPr>
                <w:b/>
                <w:szCs w:val="22"/>
              </w:rPr>
              <w:t>ECA</w:t>
            </w:r>
          </w:p>
        </w:tc>
        <w:tc>
          <w:tcPr>
            <w:tcW w:w="7767" w:type="dxa"/>
          </w:tcPr>
          <w:p w:rsidR="00D73324" w:rsidRPr="006C1215" w:rsidRDefault="00D73324" w:rsidP="006F1462">
            <w:r w:rsidRPr="006C1215">
              <w:rPr>
                <w:szCs w:val="22"/>
              </w:rPr>
              <w:t>European Common Allocation</w:t>
            </w:r>
          </w:p>
        </w:tc>
      </w:tr>
      <w:tr w:rsidR="00D73324" w:rsidTr="00652F15">
        <w:tc>
          <w:tcPr>
            <w:tcW w:w="2088" w:type="dxa"/>
          </w:tcPr>
          <w:p w:rsidR="00D73324" w:rsidRPr="006C1215" w:rsidRDefault="00D73324" w:rsidP="006F1462">
            <w:pPr>
              <w:rPr>
                <w:b/>
              </w:rPr>
            </w:pPr>
            <w:r w:rsidRPr="006C1215">
              <w:rPr>
                <w:b/>
                <w:bCs/>
                <w:szCs w:val="22"/>
              </w:rPr>
              <w:t>ECC</w:t>
            </w:r>
          </w:p>
        </w:tc>
        <w:tc>
          <w:tcPr>
            <w:tcW w:w="7767" w:type="dxa"/>
          </w:tcPr>
          <w:p w:rsidR="00D73324" w:rsidRPr="006C1215" w:rsidRDefault="00D73324" w:rsidP="006F1462">
            <w:r w:rsidRPr="006C1215">
              <w:rPr>
                <w:bCs/>
                <w:szCs w:val="22"/>
              </w:rPr>
              <w:t>European Communications Committee</w:t>
            </w:r>
          </w:p>
        </w:tc>
      </w:tr>
      <w:tr w:rsidR="00D73324" w:rsidTr="00652F15">
        <w:tc>
          <w:tcPr>
            <w:tcW w:w="2088" w:type="dxa"/>
          </w:tcPr>
          <w:p w:rsidR="00D73324" w:rsidRPr="006C1215" w:rsidRDefault="00D73324" w:rsidP="006F1462">
            <w:pPr>
              <w:rPr>
                <w:b/>
                <w:bCs/>
              </w:rPr>
            </w:pPr>
            <w:r w:rsidRPr="006C1215">
              <w:rPr>
                <w:b/>
                <w:bCs/>
                <w:szCs w:val="22"/>
              </w:rPr>
              <w:t>ECC PT1</w:t>
            </w:r>
          </w:p>
        </w:tc>
        <w:tc>
          <w:tcPr>
            <w:tcW w:w="7767" w:type="dxa"/>
          </w:tcPr>
          <w:p w:rsidR="00D73324" w:rsidRPr="006C1215" w:rsidRDefault="00D73324" w:rsidP="006F1462">
            <w:pPr>
              <w:rPr>
                <w:bCs/>
              </w:rPr>
            </w:pPr>
            <w:r w:rsidRPr="006C1215">
              <w:rPr>
                <w:bCs/>
                <w:szCs w:val="22"/>
              </w:rPr>
              <w:t>European Communications Committee Project Team 1</w:t>
            </w:r>
          </w:p>
        </w:tc>
      </w:tr>
      <w:tr w:rsidR="00D73324" w:rsidTr="00652F15">
        <w:tc>
          <w:tcPr>
            <w:tcW w:w="2088" w:type="dxa"/>
          </w:tcPr>
          <w:p w:rsidR="00D73324" w:rsidRPr="006C1215" w:rsidRDefault="00D73324" w:rsidP="006F1462">
            <w:pPr>
              <w:rPr>
                <w:b/>
                <w:bCs/>
              </w:rPr>
            </w:pPr>
            <w:r w:rsidRPr="006C1215">
              <w:rPr>
                <w:b/>
                <w:bCs/>
                <w:szCs w:val="22"/>
              </w:rPr>
              <w:t>ECN</w:t>
            </w:r>
          </w:p>
        </w:tc>
        <w:tc>
          <w:tcPr>
            <w:tcW w:w="7767" w:type="dxa"/>
          </w:tcPr>
          <w:p w:rsidR="00D73324" w:rsidRPr="006C1215" w:rsidRDefault="00D73324" w:rsidP="006F1462">
            <w:pPr>
              <w:rPr>
                <w:bCs/>
              </w:rPr>
            </w:pPr>
            <w:r w:rsidRPr="006C1215">
              <w:rPr>
                <w:bCs/>
                <w:szCs w:val="22"/>
              </w:rPr>
              <w:t>Electronic Communication Network</w:t>
            </w:r>
          </w:p>
        </w:tc>
      </w:tr>
      <w:tr w:rsidR="00D73324" w:rsidTr="00652F15">
        <w:tc>
          <w:tcPr>
            <w:tcW w:w="2088" w:type="dxa"/>
          </w:tcPr>
          <w:p w:rsidR="00D73324" w:rsidRPr="006C1215" w:rsidRDefault="00D73324" w:rsidP="006F1462">
            <w:pPr>
              <w:rPr>
                <w:b/>
                <w:bCs/>
              </w:rPr>
            </w:pPr>
            <w:r w:rsidRPr="006C1215">
              <w:rPr>
                <w:b/>
                <w:bCs/>
                <w:szCs w:val="22"/>
              </w:rPr>
              <w:t>ERC</w:t>
            </w:r>
          </w:p>
        </w:tc>
        <w:tc>
          <w:tcPr>
            <w:tcW w:w="7767" w:type="dxa"/>
          </w:tcPr>
          <w:p w:rsidR="00D73324" w:rsidRPr="006C1215" w:rsidRDefault="00D73324" w:rsidP="006F1462">
            <w:pPr>
              <w:rPr>
                <w:bCs/>
              </w:rPr>
            </w:pPr>
            <w:r w:rsidRPr="006C1215">
              <w:rPr>
                <w:bCs/>
                <w:szCs w:val="22"/>
              </w:rPr>
              <w:t>European Radiocommunications Committee</w:t>
            </w:r>
          </w:p>
        </w:tc>
      </w:tr>
      <w:tr w:rsidR="00D73324" w:rsidTr="00652F15">
        <w:tc>
          <w:tcPr>
            <w:tcW w:w="2088" w:type="dxa"/>
          </w:tcPr>
          <w:p w:rsidR="00D73324" w:rsidRPr="006C1215" w:rsidRDefault="00D73324" w:rsidP="006F1462">
            <w:pPr>
              <w:rPr>
                <w:b/>
                <w:bCs/>
              </w:rPr>
            </w:pPr>
            <w:r w:rsidRPr="006C1215">
              <w:rPr>
                <w:b/>
                <w:szCs w:val="22"/>
              </w:rPr>
              <w:t>e.i.r.p.</w:t>
            </w:r>
          </w:p>
        </w:tc>
        <w:tc>
          <w:tcPr>
            <w:tcW w:w="7767" w:type="dxa"/>
          </w:tcPr>
          <w:p w:rsidR="00D73324" w:rsidRPr="006C1215" w:rsidRDefault="00D73324" w:rsidP="00F4356A">
            <w:pPr>
              <w:rPr>
                <w:b/>
                <w:bCs/>
              </w:rPr>
            </w:pPr>
            <w:r w:rsidRPr="006C1215">
              <w:rPr>
                <w:rStyle w:val="Emphasis"/>
                <w:rFonts w:cs="Arial"/>
                <w:b w:val="0"/>
                <w:szCs w:val="22"/>
              </w:rPr>
              <w:t>Effective isotropic radiated power</w:t>
            </w:r>
          </w:p>
        </w:tc>
      </w:tr>
      <w:tr w:rsidR="00D73324" w:rsidTr="00652F15">
        <w:tc>
          <w:tcPr>
            <w:tcW w:w="2088" w:type="dxa"/>
          </w:tcPr>
          <w:p w:rsidR="00D73324" w:rsidRPr="006C1215" w:rsidRDefault="00D73324" w:rsidP="006F1462">
            <w:pPr>
              <w:rPr>
                <w:b/>
                <w:bCs/>
              </w:rPr>
            </w:pPr>
            <w:r w:rsidRPr="006C1215">
              <w:rPr>
                <w:b/>
                <w:bCs/>
                <w:szCs w:val="22"/>
              </w:rPr>
              <w:t>ERP</w:t>
            </w:r>
          </w:p>
        </w:tc>
        <w:tc>
          <w:tcPr>
            <w:tcW w:w="7767" w:type="dxa"/>
          </w:tcPr>
          <w:p w:rsidR="00D73324" w:rsidRPr="006C1215" w:rsidRDefault="00D73324" w:rsidP="006F1462">
            <w:pPr>
              <w:rPr>
                <w:bCs/>
              </w:rPr>
            </w:pPr>
            <w:r w:rsidRPr="006C1215">
              <w:rPr>
                <w:bCs/>
                <w:szCs w:val="22"/>
              </w:rPr>
              <w:t>Effective Radiated Power</w:t>
            </w:r>
          </w:p>
        </w:tc>
      </w:tr>
      <w:tr w:rsidR="00D73324" w:rsidTr="00652F15">
        <w:tc>
          <w:tcPr>
            <w:tcW w:w="2088" w:type="dxa"/>
          </w:tcPr>
          <w:p w:rsidR="00D73324" w:rsidRPr="006C1215" w:rsidRDefault="00D73324" w:rsidP="006F1462">
            <w:pPr>
              <w:rPr>
                <w:b/>
              </w:rPr>
            </w:pPr>
            <w:r w:rsidRPr="006C1215">
              <w:rPr>
                <w:b/>
                <w:szCs w:val="22"/>
              </w:rPr>
              <w:t>ETSI</w:t>
            </w:r>
          </w:p>
        </w:tc>
        <w:tc>
          <w:tcPr>
            <w:tcW w:w="7767" w:type="dxa"/>
          </w:tcPr>
          <w:p w:rsidR="00D73324" w:rsidRPr="006C1215" w:rsidRDefault="00D73324" w:rsidP="006F1462">
            <w:r w:rsidRPr="006C1215">
              <w:rPr>
                <w:szCs w:val="22"/>
              </w:rPr>
              <w:t>European Telecommunications Standards Institute</w:t>
            </w:r>
          </w:p>
        </w:tc>
      </w:tr>
      <w:tr w:rsidR="00D73324" w:rsidTr="00652F15">
        <w:tc>
          <w:tcPr>
            <w:tcW w:w="2088" w:type="dxa"/>
          </w:tcPr>
          <w:p w:rsidR="00D73324" w:rsidRPr="006C1215" w:rsidRDefault="00D73324" w:rsidP="006F1462">
            <w:pPr>
              <w:rPr>
                <w:b/>
              </w:rPr>
            </w:pPr>
            <w:r w:rsidRPr="006C1215">
              <w:rPr>
                <w:b/>
                <w:szCs w:val="22"/>
              </w:rPr>
              <w:t>FDD</w:t>
            </w:r>
          </w:p>
        </w:tc>
        <w:tc>
          <w:tcPr>
            <w:tcW w:w="7767" w:type="dxa"/>
          </w:tcPr>
          <w:p w:rsidR="00D73324" w:rsidRPr="006C1215" w:rsidRDefault="00D73324" w:rsidP="006F1462">
            <w:r w:rsidRPr="006C1215">
              <w:rPr>
                <w:szCs w:val="22"/>
              </w:rPr>
              <w:t>Frequency Division Duplex</w:t>
            </w:r>
          </w:p>
        </w:tc>
      </w:tr>
      <w:tr w:rsidR="00D73324" w:rsidTr="00652F15">
        <w:tc>
          <w:tcPr>
            <w:tcW w:w="2088" w:type="dxa"/>
          </w:tcPr>
          <w:p w:rsidR="00D73324" w:rsidRPr="006C1215" w:rsidRDefault="00D73324" w:rsidP="006F1462">
            <w:pPr>
              <w:rPr>
                <w:b/>
              </w:rPr>
            </w:pPr>
            <w:r w:rsidRPr="006C1215">
              <w:rPr>
                <w:b/>
                <w:szCs w:val="22"/>
              </w:rPr>
              <w:t>IEEE</w:t>
            </w:r>
          </w:p>
        </w:tc>
        <w:tc>
          <w:tcPr>
            <w:tcW w:w="7767" w:type="dxa"/>
          </w:tcPr>
          <w:p w:rsidR="00D73324" w:rsidRPr="006C1215" w:rsidRDefault="00D73324" w:rsidP="006F1462">
            <w:r w:rsidRPr="006C1215">
              <w:rPr>
                <w:rStyle w:val="st"/>
                <w:rFonts w:cs="Arial"/>
                <w:szCs w:val="22"/>
              </w:rPr>
              <w:t xml:space="preserve">The </w:t>
            </w:r>
            <w:r w:rsidRPr="006C1215">
              <w:rPr>
                <w:rStyle w:val="Emphasis"/>
                <w:rFonts w:cs="Arial"/>
                <w:b w:val="0"/>
                <w:szCs w:val="22"/>
              </w:rPr>
              <w:t>Institute of Electrical and Electronics Engineers</w:t>
            </w:r>
          </w:p>
        </w:tc>
      </w:tr>
      <w:tr w:rsidR="00D73324" w:rsidTr="00652F15">
        <w:tc>
          <w:tcPr>
            <w:tcW w:w="2088" w:type="dxa"/>
          </w:tcPr>
          <w:p w:rsidR="00D73324" w:rsidRPr="006C1215" w:rsidRDefault="00D73324" w:rsidP="006F1462">
            <w:pPr>
              <w:rPr>
                <w:b/>
              </w:rPr>
            </w:pPr>
            <w:r w:rsidRPr="006C1215">
              <w:rPr>
                <w:b/>
                <w:szCs w:val="22"/>
              </w:rPr>
              <w:t>IMT</w:t>
            </w:r>
          </w:p>
        </w:tc>
        <w:tc>
          <w:tcPr>
            <w:tcW w:w="7767" w:type="dxa"/>
          </w:tcPr>
          <w:p w:rsidR="00D73324" w:rsidRPr="006C1215" w:rsidRDefault="00D73324" w:rsidP="006F1462">
            <w:r w:rsidRPr="006C1215">
              <w:rPr>
                <w:szCs w:val="22"/>
              </w:rPr>
              <w:t>International Mobile Telecommunications</w:t>
            </w:r>
          </w:p>
        </w:tc>
      </w:tr>
      <w:tr w:rsidR="00D73324" w:rsidTr="00652F15">
        <w:tc>
          <w:tcPr>
            <w:tcW w:w="2088" w:type="dxa"/>
          </w:tcPr>
          <w:p w:rsidR="00D73324" w:rsidRPr="006C1215" w:rsidRDefault="00D73324" w:rsidP="006F1462">
            <w:pPr>
              <w:rPr>
                <w:b/>
              </w:rPr>
            </w:pPr>
            <w:r w:rsidRPr="006C1215">
              <w:rPr>
                <w:b/>
                <w:szCs w:val="22"/>
              </w:rPr>
              <w:t>ITU-R</w:t>
            </w:r>
          </w:p>
        </w:tc>
        <w:tc>
          <w:tcPr>
            <w:tcW w:w="7767" w:type="dxa"/>
          </w:tcPr>
          <w:p w:rsidR="00D73324" w:rsidRPr="006C1215" w:rsidRDefault="00D73324" w:rsidP="00927A2F">
            <w:r w:rsidRPr="006C1215">
              <w:rPr>
                <w:szCs w:val="22"/>
              </w:rPr>
              <w:t>International Telecommunication Union - R</w:t>
            </w:r>
            <w:r>
              <w:rPr>
                <w:szCs w:val="22"/>
              </w:rPr>
              <w:t>adiocommunication</w:t>
            </w:r>
          </w:p>
        </w:tc>
      </w:tr>
      <w:tr w:rsidR="00D73324" w:rsidTr="00652F15">
        <w:tc>
          <w:tcPr>
            <w:tcW w:w="2088" w:type="dxa"/>
          </w:tcPr>
          <w:p w:rsidR="00D73324" w:rsidRPr="006C1215" w:rsidRDefault="00D73324" w:rsidP="0077782B">
            <w:pPr>
              <w:rPr>
                <w:b/>
              </w:rPr>
            </w:pPr>
            <w:r w:rsidRPr="006C1215">
              <w:rPr>
                <w:b/>
                <w:szCs w:val="22"/>
              </w:rPr>
              <w:t>MCL</w:t>
            </w:r>
          </w:p>
        </w:tc>
        <w:tc>
          <w:tcPr>
            <w:tcW w:w="7767" w:type="dxa"/>
          </w:tcPr>
          <w:p w:rsidR="00D73324" w:rsidRPr="006C1215" w:rsidRDefault="00D73324" w:rsidP="0077782B">
            <w:r w:rsidRPr="006C1215">
              <w:rPr>
                <w:szCs w:val="22"/>
              </w:rPr>
              <w:t>Minimum Coupling Loss</w:t>
            </w:r>
          </w:p>
        </w:tc>
      </w:tr>
      <w:tr w:rsidR="00D73324" w:rsidTr="00652F15">
        <w:tc>
          <w:tcPr>
            <w:tcW w:w="2088" w:type="dxa"/>
          </w:tcPr>
          <w:p w:rsidR="00D73324" w:rsidRPr="006C1215" w:rsidRDefault="00D73324" w:rsidP="0077782B">
            <w:pPr>
              <w:rPr>
                <w:b/>
              </w:rPr>
            </w:pPr>
            <w:r w:rsidRPr="006C1215">
              <w:rPr>
                <w:b/>
                <w:szCs w:val="22"/>
              </w:rPr>
              <w:t>MES</w:t>
            </w:r>
          </w:p>
        </w:tc>
        <w:tc>
          <w:tcPr>
            <w:tcW w:w="7767" w:type="dxa"/>
          </w:tcPr>
          <w:p w:rsidR="00D73324" w:rsidRPr="006C1215" w:rsidRDefault="00D73324" w:rsidP="0077782B">
            <w:r w:rsidRPr="006C1215">
              <w:rPr>
                <w:szCs w:val="22"/>
              </w:rPr>
              <w:t>Mobile Earth Stations</w:t>
            </w:r>
          </w:p>
        </w:tc>
      </w:tr>
      <w:tr w:rsidR="00D73324" w:rsidTr="00652F15">
        <w:tc>
          <w:tcPr>
            <w:tcW w:w="2088" w:type="dxa"/>
          </w:tcPr>
          <w:p w:rsidR="00D73324" w:rsidRPr="006C1215" w:rsidRDefault="00D73324" w:rsidP="0077782B">
            <w:pPr>
              <w:rPr>
                <w:b/>
              </w:rPr>
            </w:pPr>
            <w:r w:rsidRPr="006C1215">
              <w:rPr>
                <w:b/>
                <w:szCs w:val="22"/>
              </w:rPr>
              <w:t>MS</w:t>
            </w:r>
          </w:p>
        </w:tc>
        <w:tc>
          <w:tcPr>
            <w:tcW w:w="7767" w:type="dxa"/>
          </w:tcPr>
          <w:p w:rsidR="00D73324" w:rsidRPr="006C1215" w:rsidRDefault="00D73324" w:rsidP="0077782B">
            <w:r w:rsidRPr="006C1215">
              <w:rPr>
                <w:szCs w:val="22"/>
              </w:rPr>
              <w:t>Mobile Station</w:t>
            </w:r>
          </w:p>
        </w:tc>
      </w:tr>
      <w:tr w:rsidR="00D73324" w:rsidRPr="00D022E6" w:rsidTr="00652F15">
        <w:tc>
          <w:tcPr>
            <w:tcW w:w="2088" w:type="dxa"/>
          </w:tcPr>
          <w:p w:rsidR="00D73324" w:rsidRPr="006C1215" w:rsidRDefault="00D73324" w:rsidP="0077782B">
            <w:pPr>
              <w:rPr>
                <w:b/>
              </w:rPr>
            </w:pPr>
            <w:r w:rsidRPr="006C1215">
              <w:rPr>
                <w:b/>
                <w:szCs w:val="22"/>
              </w:rPr>
              <w:t>MSS UT</w:t>
            </w:r>
          </w:p>
        </w:tc>
        <w:tc>
          <w:tcPr>
            <w:tcW w:w="7767" w:type="dxa"/>
          </w:tcPr>
          <w:p w:rsidR="00D73324" w:rsidRPr="006C1215" w:rsidRDefault="00D73324" w:rsidP="0077782B">
            <w:pPr>
              <w:rPr>
                <w:lang w:val="nb-NO"/>
              </w:rPr>
            </w:pPr>
            <w:r w:rsidRPr="006C1215">
              <w:rPr>
                <w:szCs w:val="22"/>
                <w:lang w:val="nb-NO"/>
              </w:rPr>
              <w:t>Mobile Satellite System - User Terminal</w:t>
            </w:r>
          </w:p>
        </w:tc>
      </w:tr>
      <w:tr w:rsidR="00D73324" w:rsidTr="00652F15">
        <w:tc>
          <w:tcPr>
            <w:tcW w:w="2088" w:type="dxa"/>
          </w:tcPr>
          <w:p w:rsidR="00D73324" w:rsidRPr="006C1215" w:rsidRDefault="00D73324" w:rsidP="00C01F84">
            <w:pPr>
              <w:rPr>
                <w:b/>
              </w:rPr>
            </w:pPr>
            <w:r w:rsidRPr="006C1215">
              <w:rPr>
                <w:b/>
                <w:szCs w:val="22"/>
              </w:rPr>
              <w:t>Rx</w:t>
            </w:r>
          </w:p>
        </w:tc>
        <w:tc>
          <w:tcPr>
            <w:tcW w:w="7767" w:type="dxa"/>
          </w:tcPr>
          <w:p w:rsidR="00D73324" w:rsidRPr="006C1215" w:rsidRDefault="00D73324" w:rsidP="00C01F84">
            <w:r w:rsidRPr="006C1215">
              <w:rPr>
                <w:szCs w:val="22"/>
              </w:rPr>
              <w:t>Receiver</w:t>
            </w:r>
          </w:p>
        </w:tc>
      </w:tr>
      <w:tr w:rsidR="00D73324" w:rsidTr="00652F15">
        <w:tc>
          <w:tcPr>
            <w:tcW w:w="2088" w:type="dxa"/>
          </w:tcPr>
          <w:p w:rsidR="00D73324" w:rsidRPr="006C1215" w:rsidRDefault="00D73324" w:rsidP="00C01F84">
            <w:pPr>
              <w:rPr>
                <w:b/>
              </w:rPr>
            </w:pPr>
            <w:r w:rsidRPr="006C1215">
              <w:rPr>
                <w:b/>
                <w:szCs w:val="22"/>
              </w:rPr>
              <w:t>SEAMCAT</w:t>
            </w:r>
          </w:p>
        </w:tc>
        <w:tc>
          <w:tcPr>
            <w:tcW w:w="7767" w:type="dxa"/>
          </w:tcPr>
          <w:p w:rsidR="00D73324" w:rsidRPr="006C1215" w:rsidRDefault="00D73324" w:rsidP="00C01F84">
            <w:r w:rsidRPr="006C1215">
              <w:rPr>
                <w:szCs w:val="22"/>
              </w:rPr>
              <w:t>Spectrum Engineering Advanced Monte-Carlo Analysis Tool</w:t>
            </w:r>
          </w:p>
        </w:tc>
      </w:tr>
      <w:tr w:rsidR="00D73324" w:rsidTr="00652F15">
        <w:tc>
          <w:tcPr>
            <w:tcW w:w="2088" w:type="dxa"/>
          </w:tcPr>
          <w:p w:rsidR="00D73324" w:rsidRPr="006C1215" w:rsidRDefault="00D73324" w:rsidP="0077782B">
            <w:pPr>
              <w:rPr>
                <w:b/>
              </w:rPr>
            </w:pPr>
            <w:r w:rsidRPr="006C1215">
              <w:rPr>
                <w:b/>
                <w:szCs w:val="22"/>
              </w:rPr>
              <w:t>TDD</w:t>
            </w:r>
          </w:p>
        </w:tc>
        <w:tc>
          <w:tcPr>
            <w:tcW w:w="7767" w:type="dxa"/>
          </w:tcPr>
          <w:p w:rsidR="00D73324" w:rsidRPr="006C1215" w:rsidRDefault="00D73324" w:rsidP="0077782B">
            <w:r w:rsidRPr="006C1215">
              <w:rPr>
                <w:szCs w:val="22"/>
              </w:rPr>
              <w:t>Time Division Duplex</w:t>
            </w:r>
          </w:p>
        </w:tc>
      </w:tr>
      <w:tr w:rsidR="00D73324" w:rsidTr="00652F15">
        <w:tc>
          <w:tcPr>
            <w:tcW w:w="2088" w:type="dxa"/>
          </w:tcPr>
          <w:p w:rsidR="00D73324" w:rsidRPr="006C1215" w:rsidRDefault="00D73324" w:rsidP="00501A52">
            <w:pPr>
              <w:rPr>
                <w:b/>
              </w:rPr>
            </w:pPr>
            <w:r w:rsidRPr="006C1215">
              <w:rPr>
                <w:b/>
                <w:szCs w:val="22"/>
              </w:rPr>
              <w:t>Tx</w:t>
            </w:r>
          </w:p>
        </w:tc>
        <w:tc>
          <w:tcPr>
            <w:tcW w:w="7767" w:type="dxa"/>
          </w:tcPr>
          <w:p w:rsidR="00D73324" w:rsidRPr="006C1215" w:rsidRDefault="00D73324" w:rsidP="00501A52">
            <w:r w:rsidRPr="006C1215">
              <w:rPr>
                <w:szCs w:val="22"/>
              </w:rPr>
              <w:t>Transmitter</w:t>
            </w:r>
          </w:p>
        </w:tc>
      </w:tr>
      <w:tr w:rsidR="00D73324" w:rsidTr="00652F15">
        <w:tc>
          <w:tcPr>
            <w:tcW w:w="2088" w:type="dxa"/>
          </w:tcPr>
          <w:p w:rsidR="00D73324" w:rsidRPr="006C1215" w:rsidRDefault="00D73324" w:rsidP="006F1462">
            <w:pPr>
              <w:rPr>
                <w:b/>
              </w:rPr>
            </w:pPr>
            <w:r w:rsidRPr="006C1215">
              <w:rPr>
                <w:b/>
                <w:szCs w:val="22"/>
              </w:rPr>
              <w:t>UE</w:t>
            </w:r>
          </w:p>
        </w:tc>
        <w:tc>
          <w:tcPr>
            <w:tcW w:w="7767" w:type="dxa"/>
          </w:tcPr>
          <w:p w:rsidR="00D73324" w:rsidRPr="006C1215" w:rsidRDefault="00D73324" w:rsidP="006F1462">
            <w:r w:rsidRPr="006C1215">
              <w:rPr>
                <w:szCs w:val="22"/>
              </w:rPr>
              <w:t xml:space="preserve">User Equipment </w:t>
            </w:r>
          </w:p>
        </w:tc>
      </w:tr>
      <w:tr w:rsidR="00D73324" w:rsidTr="00652F15">
        <w:tc>
          <w:tcPr>
            <w:tcW w:w="2088" w:type="dxa"/>
          </w:tcPr>
          <w:p w:rsidR="00D73324" w:rsidRPr="006C1215" w:rsidRDefault="00D73324" w:rsidP="006F1462">
            <w:pPr>
              <w:rPr>
                <w:b/>
              </w:rPr>
            </w:pPr>
            <w:r w:rsidRPr="006C1215">
              <w:rPr>
                <w:b/>
                <w:szCs w:val="22"/>
              </w:rPr>
              <w:t>UMTS</w:t>
            </w:r>
          </w:p>
        </w:tc>
        <w:tc>
          <w:tcPr>
            <w:tcW w:w="7767" w:type="dxa"/>
          </w:tcPr>
          <w:p w:rsidR="00D73324" w:rsidRPr="006C1215" w:rsidRDefault="00D73324" w:rsidP="006F1462">
            <w:r w:rsidRPr="006C1215">
              <w:rPr>
                <w:szCs w:val="22"/>
              </w:rPr>
              <w:t>Universal Mobile Telecommunications System</w:t>
            </w:r>
          </w:p>
        </w:tc>
      </w:tr>
      <w:tr w:rsidR="00D73324" w:rsidTr="00652F15">
        <w:tc>
          <w:tcPr>
            <w:tcW w:w="2088" w:type="dxa"/>
          </w:tcPr>
          <w:p w:rsidR="00D73324" w:rsidRPr="006C1215" w:rsidRDefault="00D73324" w:rsidP="006F1462">
            <w:pPr>
              <w:rPr>
                <w:b/>
              </w:rPr>
            </w:pPr>
            <w:r w:rsidRPr="006C1215">
              <w:rPr>
                <w:b/>
                <w:szCs w:val="22"/>
              </w:rPr>
              <w:t>WG FM</w:t>
            </w:r>
          </w:p>
        </w:tc>
        <w:tc>
          <w:tcPr>
            <w:tcW w:w="7767" w:type="dxa"/>
          </w:tcPr>
          <w:p w:rsidR="00D73324" w:rsidRPr="006C1215" w:rsidRDefault="00D73324" w:rsidP="006F1462">
            <w:r w:rsidRPr="006C1215">
              <w:rPr>
                <w:szCs w:val="22"/>
              </w:rPr>
              <w:t>Working Group Frequency Management</w:t>
            </w:r>
          </w:p>
        </w:tc>
      </w:tr>
      <w:tr w:rsidR="00D73324" w:rsidTr="00652F15">
        <w:tc>
          <w:tcPr>
            <w:tcW w:w="2088" w:type="dxa"/>
          </w:tcPr>
          <w:p w:rsidR="00D73324" w:rsidRPr="006C1215" w:rsidRDefault="00D73324" w:rsidP="0077782B">
            <w:pPr>
              <w:rPr>
                <w:b/>
              </w:rPr>
            </w:pPr>
            <w:r w:rsidRPr="006C1215">
              <w:rPr>
                <w:b/>
                <w:szCs w:val="22"/>
              </w:rPr>
              <w:t>3GPP</w:t>
            </w:r>
          </w:p>
        </w:tc>
        <w:tc>
          <w:tcPr>
            <w:tcW w:w="7767" w:type="dxa"/>
          </w:tcPr>
          <w:p w:rsidR="00D73324" w:rsidRPr="006C1215" w:rsidRDefault="00D73324" w:rsidP="0077782B">
            <w:pPr>
              <w:rPr>
                <w:b/>
              </w:rPr>
            </w:pPr>
            <w:r w:rsidRPr="006C1215">
              <w:rPr>
                <w:rStyle w:val="st"/>
                <w:rFonts w:cs="Arial"/>
                <w:szCs w:val="22"/>
              </w:rPr>
              <w:t>The</w:t>
            </w:r>
            <w:r w:rsidRPr="006C1215">
              <w:rPr>
                <w:rStyle w:val="Emphasis"/>
                <w:rFonts w:cs="Arial"/>
                <w:b w:val="0"/>
                <w:szCs w:val="22"/>
              </w:rPr>
              <w:t>3rd Generation Partnership Project</w:t>
            </w:r>
          </w:p>
        </w:tc>
      </w:tr>
      <w:tr w:rsidR="00D73324" w:rsidTr="00652F15">
        <w:tc>
          <w:tcPr>
            <w:tcW w:w="2088" w:type="dxa"/>
          </w:tcPr>
          <w:p w:rsidR="00D73324" w:rsidRPr="006C1215" w:rsidRDefault="00D73324" w:rsidP="006F1462">
            <w:pPr>
              <w:rPr>
                <w:b/>
              </w:rPr>
            </w:pPr>
          </w:p>
        </w:tc>
        <w:tc>
          <w:tcPr>
            <w:tcW w:w="7767" w:type="dxa"/>
          </w:tcPr>
          <w:p w:rsidR="00D73324" w:rsidRPr="006C1215" w:rsidRDefault="00D73324" w:rsidP="006F1462">
            <w:pPr>
              <w:rPr>
                <w:b/>
              </w:rPr>
            </w:pPr>
          </w:p>
        </w:tc>
      </w:tr>
    </w:tbl>
    <w:p w:rsidR="00D73324" w:rsidRDefault="00D73324" w:rsidP="00797D4C">
      <w:pPr>
        <w:pStyle w:val="Heading1"/>
      </w:pPr>
      <w:bookmarkStart w:id="3" w:name="_Toc347413033"/>
      <w:r>
        <w:t>Introduction</w:t>
      </w:r>
      <w:bookmarkEnd w:id="3"/>
    </w:p>
    <w:p w:rsidR="00D73324" w:rsidRPr="00E477DC" w:rsidRDefault="00D73324" w:rsidP="0075520A">
      <w:pPr>
        <w:pStyle w:val="ECCParagraph"/>
      </w:pPr>
      <w:r w:rsidRPr="00E477DC">
        <w:t>ECC Decision (06)09</w:t>
      </w:r>
      <w:r>
        <w:t xml:space="preserve"> </w:t>
      </w:r>
      <w:r>
        <w:fldChar w:fldCharType="begin"/>
      </w:r>
      <w:r>
        <w:instrText xml:space="preserve"> REF _Ref341968575 \n \h </w:instrText>
      </w:r>
      <w:r>
        <w:fldChar w:fldCharType="separate"/>
      </w:r>
      <w:r>
        <w:t>[1]</w:t>
      </w:r>
      <w:r>
        <w:fldChar w:fldCharType="end"/>
      </w:r>
      <w:r>
        <w:t xml:space="preserve"> </w:t>
      </w:r>
      <w:r w:rsidRPr="00E477DC">
        <w:t>designates the bands 1980</w:t>
      </w:r>
      <w:r>
        <w:t>-2010 MHz and 2170-</w:t>
      </w:r>
      <w:r w:rsidRPr="00E477DC">
        <w:t xml:space="preserve">2200 MHz to Mobile Satellite Services (MSS), which may incorporate Complementary Ground Component (CGC). It also states that </w:t>
      </w:r>
      <w:r>
        <w:t>“mobile satellite systems</w:t>
      </w:r>
      <w:r w:rsidDel="00421F6F">
        <w:t xml:space="preserve"> </w:t>
      </w:r>
      <w:r>
        <w:t>operating in accordance with this Decision shall ensure compatibility with terrestrial systems operating in the mobile service in the adjacent bands below 1980 MHz and between 2010 MHz and 2170 MHz;”</w:t>
      </w:r>
      <w:r w:rsidRPr="00E477DC">
        <w:t>. It is, therefore, important to determine the extent of any interference issues between MSS/CGC and adjacent band IMT services.</w:t>
      </w:r>
    </w:p>
    <w:p w:rsidR="00D73324" w:rsidRPr="00E477DC" w:rsidRDefault="00D73324" w:rsidP="0075520A">
      <w:pPr>
        <w:pStyle w:val="ECCParagraph"/>
      </w:pPr>
      <w:r w:rsidRPr="00E477DC">
        <w:t>The frequency allocations in the band</w:t>
      </w:r>
      <w:r>
        <w:t>s</w:t>
      </w:r>
      <w:r w:rsidRPr="00E477DC">
        <w:t xml:space="preserve"> 1980-2010 MHz </w:t>
      </w:r>
      <w:r>
        <w:t xml:space="preserve">and 2170-2200 MHz </w:t>
      </w:r>
      <w:r w:rsidRPr="00E477DC">
        <w:t xml:space="preserve">and </w:t>
      </w:r>
      <w:r>
        <w:t xml:space="preserve">their respective </w:t>
      </w:r>
      <w:r w:rsidRPr="00E477DC">
        <w:t xml:space="preserve">adjacent bands are given in </w:t>
      </w:r>
      <w:r w:rsidRPr="006F1462">
        <w:t>Table 1</w:t>
      </w:r>
      <w:r w:rsidRPr="00E477DC">
        <w:t>. The relevant adjacent bands are 1900-1980 MHz, 2010</w:t>
      </w:r>
      <w:r>
        <w:t>-</w:t>
      </w:r>
      <w:r w:rsidRPr="00E477DC">
        <w:t>2025 MHz and 2110-2170 MHz.</w:t>
      </w:r>
    </w:p>
    <w:p w:rsidR="00D73324" w:rsidRPr="00E47F1F" w:rsidRDefault="00D73324" w:rsidP="0075520A">
      <w:pPr>
        <w:pStyle w:val="ECCParagraph"/>
      </w:pPr>
      <w:r w:rsidRPr="00E47F1F">
        <w:t>ECC Decision (06)01</w:t>
      </w:r>
      <w:r>
        <w:t xml:space="preserve"> </w:t>
      </w:r>
      <w:r>
        <w:fldChar w:fldCharType="begin"/>
      </w:r>
      <w:r>
        <w:instrText xml:space="preserve"> REF _Ref341968588 \n \h </w:instrText>
      </w:r>
      <w:r>
        <w:fldChar w:fldCharType="separate"/>
      </w:r>
      <w:r>
        <w:t>[2]</w:t>
      </w:r>
      <w:r>
        <w:fldChar w:fldCharType="end"/>
      </w:r>
      <w:r w:rsidRPr="00E47F1F">
        <w:t xml:space="preserve"> designates the adjacent bands mentioned above to IMT2000/UMTS. The band 1900 - 1980 MHz is designated for FDD uplink (mobile to base). The band 2110-2170 MHz is designated for FDD downlink (base to mobile) and the band 2010-2025 MHz is designated for either TDD or FDD uplink.</w:t>
      </w:r>
    </w:p>
    <w:p w:rsidR="00D73324" w:rsidRPr="00E477DC" w:rsidRDefault="00D73324" w:rsidP="0075520A">
      <w:pPr>
        <w:pStyle w:val="ECCParagraph"/>
      </w:pPr>
      <w:r w:rsidRPr="00E477DC">
        <w:t>ERC Report 65</w:t>
      </w:r>
      <w:r>
        <w:t xml:space="preserve"> </w:t>
      </w:r>
      <w:r>
        <w:fldChar w:fldCharType="begin"/>
      </w:r>
      <w:r>
        <w:instrText xml:space="preserve"> REF _Ref341968489 \n \h </w:instrText>
      </w:r>
      <w:r>
        <w:fldChar w:fldCharType="separate"/>
      </w:r>
      <w:r>
        <w:t>[3]</w:t>
      </w:r>
      <w:r>
        <w:fldChar w:fldCharType="end"/>
      </w:r>
      <w:r w:rsidRPr="00E477DC">
        <w:t xml:space="preserve"> (</w:t>
      </w:r>
      <w:r>
        <w:t xml:space="preserve">completed </w:t>
      </w:r>
      <w:r w:rsidRPr="00E477DC">
        <w:t>in 1999) contains comprehensive analyses of compatibility between UMTS and several other services in the 2GHz band. These other services include MSS in the bands 1980</w:t>
      </w:r>
      <w:r>
        <w:t>-</w:t>
      </w:r>
      <w:r w:rsidRPr="00E477DC">
        <w:t>2010 MHz and 2170</w:t>
      </w:r>
      <w:r>
        <w:t>-</w:t>
      </w:r>
      <w:r w:rsidRPr="00E477DC">
        <w:t>2200 MHz. However, the report did not cover the use of CGC base stations</w:t>
      </w:r>
      <w:r>
        <w:t xml:space="preserve"> or user terminals accessing them</w:t>
      </w:r>
      <w:r w:rsidRPr="00E477DC">
        <w:t>.</w:t>
      </w:r>
    </w:p>
    <w:p w:rsidR="00D73324" w:rsidRPr="00E477DC" w:rsidRDefault="00D73324" w:rsidP="0075520A">
      <w:pPr>
        <w:pStyle w:val="ECCParagraph"/>
      </w:pPr>
      <w:r w:rsidRPr="00E477DC">
        <w:t xml:space="preserve">Although not covered by </w:t>
      </w:r>
      <w:r>
        <w:t xml:space="preserve">ERC </w:t>
      </w:r>
      <w:r w:rsidRPr="00E477DC">
        <w:t>Report 65</w:t>
      </w:r>
      <w:r>
        <w:t xml:space="preserve"> </w:t>
      </w:r>
      <w:r>
        <w:fldChar w:fldCharType="begin"/>
      </w:r>
      <w:r>
        <w:instrText xml:space="preserve"> REF _Ref341968489 \n \h </w:instrText>
      </w:r>
      <w:r>
        <w:fldChar w:fldCharType="separate"/>
      </w:r>
      <w:r>
        <w:t>[3]</w:t>
      </w:r>
      <w:r>
        <w:fldChar w:fldCharType="end"/>
      </w:r>
      <w:r w:rsidRPr="00E477DC">
        <w:t xml:space="preserve">, </w:t>
      </w:r>
      <w:r>
        <w:t xml:space="preserve">from the ETSI standards ETSI EN 302 574-1 </w:t>
      </w:r>
      <w:r>
        <w:fldChar w:fldCharType="begin"/>
      </w:r>
      <w:r>
        <w:instrText xml:space="preserve"> REF _Ref341968507 \n \h </w:instrText>
      </w:r>
      <w:r>
        <w:fldChar w:fldCharType="separate"/>
      </w:r>
      <w:r>
        <w:t>[5]</w:t>
      </w:r>
      <w:r>
        <w:fldChar w:fldCharType="end"/>
      </w:r>
      <w:r>
        <w:t xml:space="preserve"> and ETSI EN 301 908-3 </w:t>
      </w:r>
      <w:r>
        <w:fldChar w:fldCharType="begin"/>
      </w:r>
      <w:r>
        <w:instrText xml:space="preserve"> REF _Ref341968651 \n \h </w:instrText>
      </w:r>
      <w:r>
        <w:fldChar w:fldCharType="separate"/>
      </w:r>
      <w:r>
        <w:t>[6]</w:t>
      </w:r>
      <w:r>
        <w:fldChar w:fldCharType="end"/>
      </w:r>
      <w:r>
        <w:t xml:space="preserve"> it can be seen that </w:t>
      </w:r>
      <w:r w:rsidRPr="00E477DC">
        <w:t xml:space="preserve">the </w:t>
      </w:r>
      <w:r>
        <w:t xml:space="preserve">out of band emissions for </w:t>
      </w:r>
      <w:r w:rsidRPr="00E477DC">
        <w:t>CGC base station</w:t>
      </w:r>
      <w:r>
        <w:t>s</w:t>
      </w:r>
      <w:r w:rsidRPr="00E477DC">
        <w:t xml:space="preserve"> are similar </w:t>
      </w:r>
      <w:r>
        <w:t xml:space="preserve">to </w:t>
      </w:r>
      <w:r w:rsidRPr="00E477DC">
        <w:t xml:space="preserve">those of UMTS 3GPP that already exist, </w:t>
      </w:r>
      <w:r>
        <w:t>since a</w:t>
      </w:r>
      <w:r w:rsidRPr="00E477DC">
        <w:t xml:space="preserve"> similar technology</w:t>
      </w:r>
      <w:r>
        <w:t xml:space="preserve"> is used</w:t>
      </w:r>
      <w:r w:rsidRPr="00E477DC">
        <w:t xml:space="preserve">. Furthermore, </w:t>
      </w:r>
      <w:r>
        <w:t>it is</w:t>
      </w:r>
      <w:r w:rsidRPr="00E477DC">
        <w:t xml:space="preserve"> expect</w:t>
      </w:r>
      <w:r>
        <w:t>ed</w:t>
      </w:r>
      <w:r w:rsidRPr="00E477DC">
        <w:t xml:space="preserve"> that the</w:t>
      </w:r>
      <w:r>
        <w:t xml:space="preserve"> base stations of the two systems</w:t>
      </w:r>
      <w:r w:rsidRPr="00E477DC">
        <w:t xml:space="preserve"> would use similar power levels and network deployment. Hence, the adjacency issues pertaining to these CGC base stations would essentially be identical to those that currently exist between different mobile network operators within the bands below 1980 MHz.</w:t>
      </w:r>
    </w:p>
    <w:p w:rsidR="00D73324" w:rsidRDefault="00D73324" w:rsidP="0075520A">
      <w:pPr>
        <w:pStyle w:val="ECCParagraph"/>
      </w:pPr>
      <w:r>
        <w:t xml:space="preserve">The analysis of adjacencies of 3GPP equipment and the use of new deployed FDD/TDD technology has been widely </w:t>
      </w:r>
      <w:r w:rsidRPr="00BF1E09">
        <w:t xml:space="preserve">considered in </w:t>
      </w:r>
      <w:r>
        <w:t>Appendix 4 of</w:t>
      </w:r>
      <w:r w:rsidRPr="00BF1E09">
        <w:t xml:space="preserve"> CEPT Report</w:t>
      </w:r>
      <w:r>
        <w:t xml:space="preserve"> 19 </w:t>
      </w:r>
      <w:r>
        <w:fldChar w:fldCharType="begin"/>
      </w:r>
      <w:r>
        <w:instrText xml:space="preserve"> REF _Ref341968392 \n \h </w:instrText>
      </w:r>
      <w:r>
        <w:fldChar w:fldCharType="separate"/>
      </w:r>
      <w:r>
        <w:t>[8]</w:t>
      </w:r>
      <w:r>
        <w:fldChar w:fldCharType="end"/>
      </w:r>
      <w:r>
        <w:t xml:space="preserve"> (for the band 2500-2690 MHz) and the issues are well explained and documented although no legacy equipment/system was available at the time the Report was published. </w:t>
      </w:r>
      <w:r w:rsidRPr="00E477DC">
        <w:t xml:space="preserve">The difference between the adjacencies for MSS CGC base stations at 2170-2200 MHz and the adjacencies for IMT base stations (2500-2690 MHz) are small. They both use IMT equipment built to ETSI standards that have out of band emission masks based on the same 3GPP standards described in CEPT Report </w:t>
      </w:r>
      <w:r>
        <w:t xml:space="preserve">19 </w:t>
      </w:r>
      <w:r>
        <w:fldChar w:fldCharType="begin"/>
      </w:r>
      <w:r>
        <w:instrText xml:space="preserve"> REF _Ref341968392 \n \h </w:instrText>
      </w:r>
      <w:r>
        <w:fldChar w:fldCharType="separate"/>
      </w:r>
      <w:r>
        <w:t>[8]</w:t>
      </w:r>
      <w:r>
        <w:fldChar w:fldCharType="end"/>
      </w:r>
      <w:r>
        <w:t>.</w:t>
      </w:r>
    </w:p>
    <w:p w:rsidR="00D73324" w:rsidRDefault="00D73324" w:rsidP="0075520A">
      <w:pPr>
        <w:pStyle w:val="ECCParagraph"/>
      </w:pPr>
      <w:r>
        <w:t xml:space="preserve">CEPT </w:t>
      </w:r>
      <w:r w:rsidRPr="0032451F">
        <w:t>Reports 19</w:t>
      </w:r>
      <w:r>
        <w:t xml:space="preserve"> </w:t>
      </w:r>
      <w:r>
        <w:fldChar w:fldCharType="begin"/>
      </w:r>
      <w:r>
        <w:instrText xml:space="preserve"> REF _Ref341968392 \n \h </w:instrText>
      </w:r>
      <w:r>
        <w:fldChar w:fldCharType="separate"/>
      </w:r>
      <w:r>
        <w:t>[8]</w:t>
      </w:r>
      <w:r>
        <w:fldChar w:fldCharType="end"/>
      </w:r>
      <w:r w:rsidRPr="0032451F">
        <w:t xml:space="preserve"> and 39 </w:t>
      </w:r>
      <w:r>
        <w:fldChar w:fldCharType="begin"/>
      </w:r>
      <w:r>
        <w:instrText xml:space="preserve"> REF _Ref341968406 \n \h </w:instrText>
      </w:r>
      <w:r>
        <w:fldChar w:fldCharType="separate"/>
      </w:r>
      <w:r>
        <w:t>[9]</w:t>
      </w:r>
      <w:r>
        <w:fldChar w:fldCharType="end"/>
      </w:r>
      <w:r w:rsidRPr="0032451F">
        <w:t xml:space="preserve"> also includes regulatory solutions based on the use of restricted blocks to mitigate against interference between base stations as it may occur at the 2010 MHz boundary., Considering that TDD networks are not largely deployed within the CEPT countries today, if ECN TDD Base Stations use the band 2010-2025 MHz and CGC base stations are deployed in the future in CEPT countries, further compatibility studies will be needed. Furthermore CGC BS parameters are quite similar to those of ECN FDD base stations, and it is believed that there is no compatibility issue between CGC base stations and ECN FDD base stations.</w:t>
      </w:r>
    </w:p>
    <w:p w:rsidR="00D73324" w:rsidRDefault="00D73324" w:rsidP="004B6C66">
      <w:pPr>
        <w:pStyle w:val="Caption"/>
      </w:pPr>
      <w:r>
        <w:t xml:space="preserve">Table </w:t>
      </w:r>
      <w:fldSimple w:instr=" SEQ Table \* ARABIC ">
        <w:r>
          <w:rPr>
            <w:noProof/>
          </w:rPr>
          <w:t>1</w:t>
        </w:r>
      </w:fldSimple>
      <w:r>
        <w:t xml:space="preserve">: </w:t>
      </w:r>
      <w:r w:rsidRPr="00A20140">
        <w:t>Frequency allocations relevant to the band</w:t>
      </w:r>
      <w:r>
        <w:t>s</w:t>
      </w:r>
      <w:r w:rsidRPr="00A20140">
        <w:t xml:space="preserve"> 1980-2010 MHz</w:t>
      </w:r>
      <w:r>
        <w:t xml:space="preserve"> and 2170-2200 MHz</w:t>
      </w:r>
    </w:p>
    <w:tbl>
      <w:tblPr>
        <w:tblW w:w="10173"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084"/>
        <w:gridCol w:w="16"/>
        <w:gridCol w:w="3103"/>
        <w:gridCol w:w="3970"/>
      </w:tblGrid>
      <w:tr w:rsidR="00D73324" w:rsidRPr="00FE1795" w:rsidTr="00292CD6">
        <w:trPr>
          <w:trHeight w:val="180"/>
          <w:tblHeader/>
        </w:trPr>
        <w:tc>
          <w:tcPr>
            <w:tcW w:w="10173" w:type="dxa"/>
            <w:gridSpan w:val="4"/>
            <w:tcBorders>
              <w:top w:val="single" w:sz="8" w:space="0" w:color="FFFFFF"/>
              <w:left w:val="single" w:sz="8" w:space="0" w:color="FFFFFF"/>
              <w:bottom w:val="single" w:sz="6" w:space="0" w:color="FFFFFF"/>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Allocation to services</w:t>
            </w:r>
          </w:p>
        </w:tc>
      </w:tr>
      <w:tr w:rsidR="00D73324" w:rsidRPr="00FE1795" w:rsidTr="00292CD6">
        <w:trPr>
          <w:trHeight w:val="180"/>
          <w:tblHeader/>
        </w:trPr>
        <w:tc>
          <w:tcPr>
            <w:tcW w:w="3084" w:type="dxa"/>
            <w:tcBorders>
              <w:top w:val="single" w:sz="6" w:space="0" w:color="FFFFFF"/>
              <w:left w:val="single" w:sz="8" w:space="0" w:color="FFFFFF"/>
              <w:bottom w:val="single" w:sz="4" w:space="0" w:color="C00000"/>
              <w:right w:val="single" w:sz="6"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Region 1</w:t>
            </w:r>
          </w:p>
        </w:tc>
        <w:tc>
          <w:tcPr>
            <w:tcW w:w="3119" w:type="dxa"/>
            <w:gridSpan w:val="2"/>
            <w:tcBorders>
              <w:top w:val="single" w:sz="6" w:space="0" w:color="FFFFFF"/>
              <w:left w:val="single" w:sz="6" w:space="0" w:color="FFFFFF"/>
              <w:bottom w:val="single" w:sz="4" w:space="0" w:color="C00000"/>
              <w:right w:val="single" w:sz="6"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Region 2</w:t>
            </w:r>
          </w:p>
        </w:tc>
        <w:tc>
          <w:tcPr>
            <w:tcW w:w="3970" w:type="dxa"/>
            <w:tcBorders>
              <w:top w:val="single" w:sz="6" w:space="0" w:color="FFFFFF"/>
              <w:left w:val="single" w:sz="6" w:space="0" w:color="FFFFFF"/>
              <w:bottom w:val="single" w:sz="4" w:space="0" w:color="C00000"/>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Region 3</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3100" w:type="dxa"/>
            <w:gridSpan w:val="2"/>
            <w:tcBorders>
              <w:top w:val="single" w:sz="4"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c>
          <w:tcPr>
            <w:tcW w:w="3103" w:type="dxa"/>
            <w:tcBorders>
              <w:top w:val="single" w:sz="4"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r w:rsidRPr="00E477DC">
              <w:rPr>
                <w:color w:val="000000"/>
                <w:lang w:val="en-GB"/>
              </w:rPr>
              <w:t>Mobile-satellite (Earth-to-space)</w:t>
            </w:r>
          </w:p>
        </w:tc>
        <w:tc>
          <w:tcPr>
            <w:tcW w:w="3970" w:type="dxa"/>
            <w:tcBorders>
              <w:top w:val="single" w:sz="4"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930-1</w:t>
            </w:r>
            <w:r w:rsidRPr="00E477DC">
              <w:rPr>
                <w:rStyle w:val="Tablefreq"/>
                <w:rFonts w:ascii="Tms Rmn" w:hAnsi="Tms Rmn"/>
                <w:color w:val="000000"/>
                <w:sz w:val="12"/>
                <w:lang w:val="en-GB"/>
              </w:rPr>
              <w:t> </w:t>
            </w:r>
            <w:r w:rsidRPr="00E477DC">
              <w:rPr>
                <w:rStyle w:val="Tablefreq"/>
                <w:color w:val="000000"/>
                <w:lang w:val="en-GB"/>
              </w:rPr>
              <w:t>970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970-1</w:t>
            </w:r>
            <w:r w:rsidRPr="00E477DC">
              <w:rPr>
                <w:rStyle w:val="Tablefreq"/>
                <w:rFonts w:ascii="Tms Rmn" w:hAnsi="Tms Rmn"/>
                <w:color w:val="000000"/>
                <w:sz w:val="12"/>
                <w:lang w:val="en-GB"/>
              </w:rPr>
              <w:t> </w:t>
            </w:r>
            <w:r w:rsidRPr="00E477DC">
              <w:rPr>
                <w:rStyle w:val="Tablefreq"/>
                <w:color w:val="000000"/>
                <w:lang w:val="en-GB"/>
              </w:rPr>
              <w:t>980</w:t>
            </w:r>
            <w:r w:rsidRPr="00E477DC">
              <w:rPr>
                <w:color w:val="000000"/>
                <w:lang w:val="en-GB"/>
              </w:rPr>
              <w:tab/>
              <w:t>FIXED</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1</w:t>
            </w:r>
            <w:r w:rsidRPr="00E477DC">
              <w:rPr>
                <w:rStyle w:val="Tablefreq"/>
                <w:rFonts w:ascii="Tms Rmn" w:hAnsi="Tms Rmn"/>
                <w:color w:val="000000"/>
                <w:sz w:val="12"/>
                <w:lang w:val="en-GB"/>
              </w:rPr>
              <w:t> </w:t>
            </w:r>
            <w:r w:rsidRPr="00E477DC">
              <w:rPr>
                <w:rStyle w:val="Tablefreq"/>
                <w:color w:val="000000"/>
                <w:lang w:val="en-GB"/>
              </w:rPr>
              <w:t>980-2</w:t>
            </w:r>
            <w:r w:rsidRPr="00E477DC">
              <w:rPr>
                <w:rStyle w:val="Tablefreq"/>
                <w:rFonts w:ascii="Tms Rmn" w:hAnsi="Tms Rmn"/>
                <w:color w:val="000000"/>
                <w:sz w:val="12"/>
                <w:lang w:val="en-GB"/>
              </w:rPr>
              <w:t> </w:t>
            </w:r>
            <w:r w:rsidRPr="00E477DC">
              <w:rPr>
                <w:rStyle w:val="Tablefreq"/>
                <w:color w:val="000000"/>
                <w:lang w:val="en-GB"/>
              </w:rPr>
              <w:t>010</w:t>
            </w:r>
            <w:r w:rsidRPr="00E477DC">
              <w:rPr>
                <w:color w:val="000000"/>
                <w:lang w:val="en-GB"/>
              </w:rPr>
              <w:tab/>
              <w:t>FIXED</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MOBILE</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MOBILE-SATELLITE (Earth-to-space)  </w:t>
            </w:r>
            <w:r w:rsidRPr="00E477DC">
              <w:rPr>
                <w:rStyle w:val="Artref"/>
                <w:color w:val="000000"/>
                <w:lang w:val="en-GB"/>
              </w:rPr>
              <w:t>5.351A</w:t>
            </w:r>
          </w:p>
          <w:p w:rsidR="00D73324" w:rsidRPr="00E477DC" w:rsidRDefault="00D73324" w:rsidP="006F1462">
            <w:pPr>
              <w:pStyle w:val="TableTextS5"/>
              <w:spacing w:line="200" w:lineRule="exac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5.3885.389A5.389B5.389F</w:t>
            </w:r>
          </w:p>
        </w:tc>
      </w:tr>
      <w:tr w:rsidR="00D73324" w:rsidRPr="00E477DC"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7" w:type="dxa"/>
            <w:bottom w:w="0" w:type="dxa"/>
            <w:right w:w="107" w:type="dxa"/>
          </w:tblCellMar>
          <w:tblLook w:val="0000"/>
        </w:tblPrEx>
        <w:trPr>
          <w:cantSplit/>
          <w:trHeight w:val="1907"/>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rStyle w:val="Artref"/>
                <w:color w:val="000000"/>
                <w:lang w:val="en-GB"/>
              </w:rPr>
            </w:pPr>
            <w:r w:rsidRPr="00E477DC">
              <w:rPr>
                <w:rStyle w:val="Artref"/>
                <w:color w:val="000000"/>
                <w:lang w:val="en-GB"/>
              </w:rPr>
              <w:br/>
            </w:r>
          </w:p>
          <w:p w:rsidR="00D73324" w:rsidRPr="00E477DC" w:rsidRDefault="00D73324" w:rsidP="006F1462">
            <w:pPr>
              <w:pStyle w:val="TableTextS5"/>
              <w:spacing w:line="200" w:lineRule="exact"/>
              <w:rPr>
                <w:rStyle w:val="Artref"/>
                <w:color w:val="000000"/>
                <w:lang w:val="en-GB"/>
              </w:rPr>
            </w:pPr>
          </w:p>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732AB">
            <w:pPr>
              <w:pStyle w:val="TableTextS5"/>
              <w:spacing w:line="200" w:lineRule="exact"/>
              <w:rPr>
                <w:color w:val="000000"/>
                <w:lang w:val="en-GB"/>
              </w:rPr>
            </w:pPr>
            <w:r w:rsidRPr="00E477DC">
              <w:rPr>
                <w:color w:val="000000"/>
                <w:lang w:val="en-GB"/>
              </w:rPr>
              <w:t>MOBILE</w:t>
            </w:r>
            <w:r>
              <w:rPr>
                <w:color w:val="000000"/>
                <w:lang w:val="en-GB"/>
              </w:rPr>
              <w:br/>
              <w:t>M</w:t>
            </w:r>
            <w:r w:rsidRPr="00E477DC">
              <w:rPr>
                <w:color w:val="000000"/>
                <w:lang w:val="en-GB"/>
              </w:rPr>
              <w:t>OBILE-SATELLITE</w:t>
            </w:r>
            <w:r w:rsidRPr="00E477DC">
              <w:rPr>
                <w:color w:val="000000"/>
                <w:lang w:val="en-GB"/>
              </w:rPr>
              <w:br/>
              <w:t>(Earth-to-space)</w:t>
            </w:r>
          </w:p>
          <w:p w:rsidR="00D73324" w:rsidRPr="00E477DC" w:rsidRDefault="00D73324" w:rsidP="006732AB">
            <w:pPr>
              <w:pStyle w:val="TableTextS5"/>
              <w:spacing w:line="200" w:lineRule="exact"/>
              <w:ind w:left="162" w:hanging="170"/>
              <w:rPr>
                <w:color w:val="000000"/>
                <w:lang w:val="en-GB"/>
              </w:rPr>
            </w:pPr>
          </w:p>
          <w:p w:rsidR="00D73324" w:rsidRPr="00E477DC" w:rsidRDefault="00D73324" w:rsidP="006F1462">
            <w:pPr>
              <w:pStyle w:val="TableTextS5"/>
              <w:spacing w:line="200" w:lineRule="exact"/>
              <w:rPr>
                <w:color w:val="000000"/>
                <w:lang w:val="en-GB"/>
              </w:rPr>
            </w:pPr>
            <w:r w:rsidRPr="00E477DC">
              <w:rPr>
                <w:rStyle w:val="Artref"/>
                <w:color w:val="000000"/>
                <w:lang w:val="en-GB"/>
              </w:rPr>
              <w:t>5.3885.389C5.389E</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010-2</w:t>
            </w:r>
            <w:r w:rsidRPr="00E477DC">
              <w:rPr>
                <w:rStyle w:val="Tablefreq"/>
                <w:rFonts w:ascii="Tms Rmn" w:hAnsi="Tms Rmn"/>
                <w:color w:val="000000"/>
                <w:sz w:val="12"/>
                <w:lang w:val="en-GB"/>
              </w:rPr>
              <w:t> </w:t>
            </w:r>
            <w:r w:rsidRPr="00E477DC">
              <w:rPr>
                <w:rStyle w:val="Tablefreq"/>
                <w:color w:val="000000"/>
                <w:lang w:val="en-GB"/>
              </w:rPr>
              <w:t>025</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keepNext/>
              <w:spacing w:line="200" w:lineRule="exact"/>
              <w:rPr>
                <w:color w:val="000000"/>
                <w:lang w:val="en-GB"/>
              </w:rPr>
            </w:pPr>
            <w:r w:rsidRPr="00E477DC">
              <w:rPr>
                <w:color w:val="000000"/>
                <w:lang w:val="en-GB"/>
              </w:rPr>
              <w:br/>
            </w: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head"/>
              <w:jc w:val="left"/>
              <w:rPr>
                <w:color w:val="000000"/>
                <w:lang w:val="en-GB"/>
              </w:rPr>
            </w:pPr>
            <w:r w:rsidRPr="00E477DC">
              <w:rPr>
                <w:color w:val="000000"/>
                <w:lang w:val="en-GB"/>
              </w:rPr>
              <w:t>Allocation to services</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head"/>
              <w:jc w:val="left"/>
              <w:rPr>
                <w:color w:val="000000"/>
                <w:lang w:val="en-GB"/>
              </w:rPr>
            </w:pPr>
            <w:r w:rsidRPr="00E477DC">
              <w:rPr>
                <w:color w:val="000000"/>
                <w:lang w:val="en-GB"/>
              </w:rPr>
              <w:t>Region 1</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head"/>
              <w:jc w:val="left"/>
              <w:rPr>
                <w:color w:val="000000"/>
                <w:lang w:val="en-GB"/>
              </w:rPr>
            </w:pPr>
            <w:r w:rsidRPr="00E477DC">
              <w:rPr>
                <w:color w:val="000000"/>
                <w:lang w:val="en-GB"/>
              </w:rPr>
              <w:t>Region 2</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head"/>
              <w:jc w:val="left"/>
              <w:rPr>
                <w:color w:val="000000"/>
                <w:lang w:val="en-GB"/>
              </w:rPr>
            </w:pPr>
            <w:r w:rsidRPr="00E477DC">
              <w:rPr>
                <w:color w:val="000000"/>
                <w:lang w:val="en-GB"/>
              </w:rPr>
              <w:t>Region 3</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r w:rsidRPr="00E477DC">
              <w:rPr>
                <w:color w:val="000000"/>
                <w:lang w:val="en-GB"/>
              </w:rPr>
              <w:t>Mobile-satellite (space-to-Earth)</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120-2</w:t>
            </w:r>
            <w:r w:rsidRPr="00E477DC">
              <w:rPr>
                <w:rStyle w:val="Tablefreq"/>
                <w:rFonts w:ascii="Tms Rmn" w:hAnsi="Tms Rmn"/>
                <w:color w:val="000000"/>
                <w:sz w:val="12"/>
                <w:lang w:val="en-GB"/>
              </w:rPr>
              <w:t> </w:t>
            </w:r>
            <w:r w:rsidRPr="00E477DC">
              <w:rPr>
                <w:rStyle w:val="Tablefreq"/>
                <w:color w:val="000000"/>
                <w:lang w:val="en-GB"/>
              </w:rPr>
              <w:t>160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Artref"/>
                <w:color w:val="000000"/>
                <w:lang w:val="en-GB"/>
              </w:rPr>
              <w:t>5.388</w:t>
            </w:r>
          </w:p>
        </w:tc>
      </w:tr>
      <w:tr w:rsidR="00D73324" w:rsidRPr="00E477DC"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7" w:type="dxa"/>
            <w:bottom w:w="0" w:type="dxa"/>
            <w:right w:w="107" w:type="dxa"/>
          </w:tblCellMar>
          <w:tblLook w:val="0000"/>
        </w:tblPrEx>
        <w:trPr>
          <w:cantSplit/>
          <w:trHeight w:val="1821"/>
        </w:trPr>
        <w:tc>
          <w:tcPr>
            <w:tcW w:w="3100" w:type="dxa"/>
            <w:gridSpan w:val="2"/>
            <w:tcBorders>
              <w:top w:val="single" w:sz="6" w:space="0" w:color="C00000"/>
              <w:left w:val="single" w:sz="4"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r w:rsidRPr="00E477DC">
              <w:rPr>
                <w:color w:val="000000"/>
                <w:lang w:val="en-GB"/>
              </w:rPr>
              <w:br/>
            </w:r>
            <w:r w:rsidRPr="00E477DC">
              <w:rPr>
                <w:rStyle w:val="Artref"/>
                <w:color w:val="000000"/>
                <w:lang w:val="en-GB"/>
              </w:rPr>
              <w:t>5.388</w:t>
            </w:r>
          </w:p>
        </w:tc>
        <w:tc>
          <w:tcPr>
            <w:tcW w:w="3103" w:type="dxa"/>
            <w:tcBorders>
              <w:top w:val="single" w:sz="6" w:space="0" w:color="C00000"/>
              <w:left w:val="single" w:sz="6" w:space="0" w:color="C00000"/>
              <w:bottom w:val="single" w:sz="6" w:space="0" w:color="C00000"/>
              <w:right w:val="single" w:sz="6"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732AB">
            <w:pPr>
              <w:pStyle w:val="TableTextS5"/>
              <w:spacing w:line="200" w:lineRule="exact"/>
              <w:rPr>
                <w:color w:val="000000"/>
                <w:lang w:val="en-GB"/>
              </w:rPr>
            </w:pPr>
            <w:r w:rsidRPr="00E477DC">
              <w:rPr>
                <w:color w:val="000000"/>
                <w:lang w:val="en-GB"/>
              </w:rPr>
              <w:t>MOBILE</w:t>
            </w:r>
            <w:r>
              <w:rPr>
                <w:color w:val="000000"/>
                <w:lang w:val="en-GB"/>
              </w:rPr>
              <w:br/>
            </w:r>
            <w:r w:rsidRPr="00E477DC">
              <w:rPr>
                <w:color w:val="000000"/>
                <w:lang w:val="en-GB"/>
              </w:rPr>
              <w:t>MOBILE-SATELLITE</w:t>
            </w:r>
            <w:r w:rsidRPr="00E477DC">
              <w:rPr>
                <w:color w:val="000000"/>
                <w:lang w:val="en-GB"/>
              </w:rPr>
              <w:br/>
              <w:t>(space-to-Earth)</w:t>
            </w:r>
          </w:p>
          <w:p w:rsidR="00D73324" w:rsidRPr="00E477DC" w:rsidRDefault="00D73324" w:rsidP="006F1462">
            <w:pPr>
              <w:pStyle w:val="TableTextS5"/>
              <w:spacing w:line="200" w:lineRule="exact"/>
              <w:rPr>
                <w:rStyle w:val="Artref"/>
                <w:color w:val="000000"/>
                <w:lang w:val="en-GB"/>
              </w:rPr>
            </w:pPr>
          </w:p>
          <w:p w:rsidR="00D73324" w:rsidRPr="00E477DC" w:rsidRDefault="00D73324" w:rsidP="006F1462">
            <w:pPr>
              <w:pStyle w:val="TableTextS5"/>
              <w:spacing w:line="200" w:lineRule="exact"/>
              <w:rPr>
                <w:color w:val="000000"/>
                <w:lang w:val="en-GB"/>
              </w:rPr>
            </w:pPr>
            <w:r w:rsidRPr="00E477DC">
              <w:rPr>
                <w:rStyle w:val="Artref"/>
                <w:color w:val="000000"/>
                <w:lang w:val="en-GB"/>
              </w:rPr>
              <w:t>5.3885.389C5.389E</w:t>
            </w:r>
          </w:p>
        </w:tc>
        <w:tc>
          <w:tcPr>
            <w:tcW w:w="3970" w:type="dxa"/>
            <w:tcBorders>
              <w:top w:val="single" w:sz="6" w:space="0" w:color="C00000"/>
              <w:left w:val="single" w:sz="6" w:space="0" w:color="C00000"/>
              <w:bottom w:val="single" w:sz="6" w:space="0" w:color="C00000"/>
              <w:right w:val="single" w:sz="4" w:space="0" w:color="C00000"/>
            </w:tcBorders>
          </w:tcPr>
          <w:p w:rsidR="00D73324" w:rsidRPr="00E477DC" w:rsidRDefault="00D73324" w:rsidP="006F1462">
            <w:pPr>
              <w:pStyle w:val="TableTextS5"/>
              <w:spacing w:line="200" w:lineRule="exact"/>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160-2</w:t>
            </w:r>
            <w:r w:rsidRPr="00E477DC">
              <w:rPr>
                <w:rStyle w:val="Tablefreq"/>
                <w:rFonts w:ascii="Tms Rmn" w:hAnsi="Tms Rmn"/>
                <w:color w:val="000000"/>
                <w:sz w:val="12"/>
                <w:lang w:val="en-GB"/>
              </w:rPr>
              <w:t> </w:t>
            </w:r>
            <w:r w:rsidRPr="00E477DC">
              <w:rPr>
                <w:rStyle w:val="Tablefreq"/>
                <w:color w:val="000000"/>
                <w:lang w:val="en-GB"/>
              </w:rPr>
              <w:t>170</w:t>
            </w:r>
          </w:p>
          <w:p w:rsidR="00D73324" w:rsidRPr="00E477DC" w:rsidRDefault="00D73324" w:rsidP="006F1462">
            <w:pPr>
              <w:pStyle w:val="TableTextS5"/>
              <w:spacing w:line="200" w:lineRule="exact"/>
              <w:rPr>
                <w:color w:val="000000"/>
                <w:lang w:val="en-GB"/>
              </w:rPr>
            </w:pPr>
            <w:r w:rsidRPr="00E477DC">
              <w:rPr>
                <w:color w:val="000000"/>
                <w:lang w:val="en-GB"/>
              </w:rPr>
              <w:t>FIXED</w:t>
            </w:r>
          </w:p>
          <w:p w:rsidR="00D73324" w:rsidRPr="00E477DC" w:rsidRDefault="00D73324" w:rsidP="006F1462">
            <w:pPr>
              <w:pStyle w:val="TableTextS5"/>
              <w:spacing w:line="200" w:lineRule="exact"/>
              <w:rPr>
                <w:color w:val="000000"/>
                <w:lang w:val="en-GB"/>
              </w:rPr>
            </w:pPr>
            <w:r w:rsidRPr="00E477DC">
              <w:rPr>
                <w:color w:val="000000"/>
                <w:lang w:val="en-GB"/>
              </w:rPr>
              <w:t xml:space="preserve">MOBILE  </w:t>
            </w:r>
            <w:r w:rsidRPr="00E477DC">
              <w:rPr>
                <w:rStyle w:val="Artref"/>
                <w:color w:val="000000"/>
                <w:lang w:val="en-GB"/>
              </w:rPr>
              <w:t>5.388A5.388B</w:t>
            </w: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p>
          <w:p w:rsidR="00D73324" w:rsidRPr="00E477DC" w:rsidRDefault="00D73324" w:rsidP="006F1462">
            <w:pPr>
              <w:pStyle w:val="TableTextS5"/>
              <w:spacing w:line="200" w:lineRule="exact"/>
              <w:rPr>
                <w:color w:val="000000"/>
                <w:lang w:val="en-GB"/>
              </w:rPr>
            </w:pPr>
            <w:r w:rsidRPr="00E477DC">
              <w:rPr>
                <w:color w:val="000000"/>
                <w:lang w:val="en-GB"/>
              </w:rPr>
              <w:br/>
            </w:r>
            <w:r w:rsidRPr="00E477DC">
              <w:rPr>
                <w:rStyle w:val="Artref"/>
                <w:color w:val="000000"/>
                <w:lang w:val="en-GB"/>
              </w:rPr>
              <w:t>5.388</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10173" w:type="dxa"/>
            <w:gridSpan w:val="4"/>
            <w:tcBorders>
              <w:top w:val="single" w:sz="6" w:space="0" w:color="C00000"/>
              <w:left w:val="single" w:sz="4" w:space="0" w:color="C00000"/>
              <w:bottom w:val="single" w:sz="6" w:space="0" w:color="C00000"/>
              <w:right w:val="single" w:sz="4" w:space="0" w:color="C00000"/>
            </w:tcBorders>
          </w:tcPr>
          <w:p w:rsidR="00D73324" w:rsidRPr="00E477DC" w:rsidRDefault="00D73324" w:rsidP="006F1462">
            <w:pPr>
              <w:pStyle w:val="TableTextS5"/>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170-2</w:t>
            </w:r>
            <w:r w:rsidRPr="00E477DC">
              <w:rPr>
                <w:rStyle w:val="Tablefreq"/>
                <w:rFonts w:ascii="Tms Rmn" w:hAnsi="Tms Rmn"/>
                <w:color w:val="000000"/>
                <w:sz w:val="12"/>
                <w:lang w:val="en-GB"/>
              </w:rPr>
              <w:t> </w:t>
            </w:r>
            <w:r w:rsidRPr="00E477DC">
              <w:rPr>
                <w:rStyle w:val="Tablefreq"/>
                <w:color w:val="000000"/>
                <w:lang w:val="en-GB"/>
              </w:rPr>
              <w:t>200</w:t>
            </w:r>
            <w:r w:rsidRPr="00E477DC">
              <w:rPr>
                <w:color w:val="000000"/>
                <w:lang w:val="en-GB"/>
              </w:rPr>
              <w:tab/>
              <w:t>FIXED</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MOBILE</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MOBILE-SATELLITE (space-to-Earth)  </w:t>
            </w:r>
            <w:r w:rsidRPr="00E477DC">
              <w:rPr>
                <w:rStyle w:val="Artref"/>
                <w:color w:val="000000"/>
                <w:lang w:val="en-GB"/>
              </w:rPr>
              <w:t>5.351A</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5.3885.389A5.389F</w:t>
            </w:r>
          </w:p>
        </w:tc>
      </w:tr>
      <w:tr w:rsidR="00D73324" w:rsidRPr="00E477DC" w:rsidTr="00292C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7" w:type="dxa"/>
            <w:bottom w:w="0" w:type="dxa"/>
            <w:right w:w="107" w:type="dxa"/>
          </w:tblCellMar>
          <w:tblLook w:val="0000"/>
        </w:tblPrEx>
        <w:trPr>
          <w:cantSplit/>
        </w:trPr>
        <w:tc>
          <w:tcPr>
            <w:tcW w:w="10173" w:type="dxa"/>
            <w:gridSpan w:val="4"/>
            <w:tcBorders>
              <w:top w:val="single" w:sz="6" w:space="0" w:color="C00000"/>
              <w:left w:val="single" w:sz="4" w:space="0" w:color="C00000"/>
              <w:bottom w:val="single" w:sz="4" w:space="0" w:color="C00000"/>
              <w:right w:val="single" w:sz="4" w:space="0" w:color="C00000"/>
            </w:tcBorders>
          </w:tcPr>
          <w:p w:rsidR="00D73324" w:rsidRPr="00E477DC" w:rsidRDefault="00D73324" w:rsidP="006F1462">
            <w:pPr>
              <w:pStyle w:val="TableTextS5"/>
              <w:rPr>
                <w:color w:val="000000"/>
                <w:lang w:val="en-GB"/>
              </w:rPr>
            </w:pPr>
            <w:r w:rsidRPr="00E477DC">
              <w:rPr>
                <w:rStyle w:val="Tablefreq"/>
                <w:color w:val="000000"/>
                <w:lang w:val="en-GB"/>
              </w:rPr>
              <w:t>2</w:t>
            </w:r>
            <w:r w:rsidRPr="00E477DC">
              <w:rPr>
                <w:rStyle w:val="Tablefreq"/>
                <w:rFonts w:ascii="Tms Rmn" w:hAnsi="Tms Rmn"/>
                <w:color w:val="000000"/>
                <w:sz w:val="12"/>
                <w:lang w:val="en-GB"/>
              </w:rPr>
              <w:t> </w:t>
            </w:r>
            <w:r w:rsidRPr="00E477DC">
              <w:rPr>
                <w:rStyle w:val="Tablefreq"/>
                <w:color w:val="000000"/>
                <w:lang w:val="en-GB"/>
              </w:rPr>
              <w:t>200-2</w:t>
            </w:r>
            <w:r w:rsidRPr="00E477DC">
              <w:rPr>
                <w:rStyle w:val="Tablefreq"/>
                <w:rFonts w:ascii="Tms Rmn" w:hAnsi="Tms Rmn"/>
                <w:color w:val="000000"/>
                <w:sz w:val="12"/>
                <w:lang w:val="en-GB"/>
              </w:rPr>
              <w:t> </w:t>
            </w:r>
            <w:r w:rsidRPr="00E477DC">
              <w:rPr>
                <w:rStyle w:val="Tablefreq"/>
                <w:color w:val="000000"/>
                <w:lang w:val="en-GB"/>
              </w:rPr>
              <w:t>290</w:t>
            </w:r>
            <w:r w:rsidRPr="00E477DC">
              <w:rPr>
                <w:color w:val="000000"/>
                <w:lang w:val="en-GB"/>
              </w:rPr>
              <w:tab/>
              <w:t>SPACE OPERATION (space-to-Earth) (space-to-space)</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EARTH EXPLORATION-SATELLITE (space-to-Earth) (space-to-space)</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FIXED</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 xml:space="preserve">MOBILE  </w:t>
            </w:r>
            <w:r w:rsidRPr="00E477DC">
              <w:rPr>
                <w:rStyle w:val="Artref"/>
                <w:color w:val="000000"/>
                <w:lang w:val="en-GB"/>
              </w:rPr>
              <w:t>5.391</w:t>
            </w:r>
          </w:p>
          <w:p w:rsidR="00D73324" w:rsidRPr="00E477DC" w:rsidRDefault="00D73324" w:rsidP="006F1462">
            <w:pPr>
              <w:pStyle w:val="TableTextS5"/>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t>SPACE RESEARCH (space-to-Earth) (space-to-space)</w:t>
            </w:r>
          </w:p>
          <w:p w:rsidR="00D73324" w:rsidRPr="00E477DC" w:rsidRDefault="00D73324" w:rsidP="006F1462">
            <w:pPr>
              <w:pStyle w:val="TableTextS5"/>
              <w:keepNext/>
              <w:rPr>
                <w:color w:val="000000"/>
                <w:lang w:val="en-GB"/>
              </w:rPr>
            </w:pPr>
            <w:r w:rsidRPr="00E477DC">
              <w:rPr>
                <w:color w:val="000000"/>
                <w:lang w:val="en-GB"/>
              </w:rPr>
              <w:tab/>
            </w:r>
            <w:r w:rsidRPr="00E477DC">
              <w:rPr>
                <w:color w:val="000000"/>
                <w:lang w:val="en-GB"/>
              </w:rPr>
              <w:tab/>
            </w:r>
            <w:r w:rsidRPr="00E477DC">
              <w:rPr>
                <w:color w:val="000000"/>
                <w:lang w:val="en-GB"/>
              </w:rPr>
              <w:tab/>
            </w:r>
            <w:r w:rsidRPr="00E477DC">
              <w:rPr>
                <w:color w:val="000000"/>
                <w:lang w:val="en-GB"/>
              </w:rPr>
              <w:tab/>
            </w:r>
            <w:r w:rsidRPr="00E477DC">
              <w:rPr>
                <w:rStyle w:val="Artref"/>
                <w:color w:val="000000"/>
                <w:lang w:val="en-GB"/>
              </w:rPr>
              <w:t>5.392</w:t>
            </w:r>
          </w:p>
        </w:tc>
      </w:tr>
    </w:tbl>
    <w:p w:rsidR="00D73324" w:rsidRDefault="00D73324" w:rsidP="0075520A">
      <w:pPr>
        <w:pStyle w:val="ECCParagraph"/>
      </w:pPr>
    </w:p>
    <w:p w:rsidR="00D73324" w:rsidRDefault="00D73324" w:rsidP="0075520A">
      <w:pPr>
        <w:pStyle w:val="ECCParagraph"/>
      </w:pPr>
      <w:r w:rsidRPr="00E477DC">
        <w:t>In the case of MSS/CGC user terminals, two new ETSI standards have recently been developed. One of these relates to MSS/CGC terminals with a bandwidth in the range 1 </w:t>
      </w:r>
      <w:r w:rsidRPr="00E477DC">
        <w:noBreakHyphen/>
        <w:t> 5 MHz</w:t>
      </w:r>
      <w:r>
        <w:t xml:space="preserve"> </w:t>
      </w:r>
      <w:r w:rsidRPr="00E477DC">
        <w:t xml:space="preserve">The other </w:t>
      </w:r>
      <w:r>
        <w:t xml:space="preserve">one </w:t>
      </w:r>
      <w:r w:rsidRPr="00E477DC">
        <w:t xml:space="preserve">relates </w:t>
      </w:r>
      <w:r>
        <w:t xml:space="preserve">only </w:t>
      </w:r>
      <w:r w:rsidRPr="00E477DC">
        <w:t xml:space="preserve">to MSS </w:t>
      </w:r>
      <w:r>
        <w:t xml:space="preserve">user </w:t>
      </w:r>
      <w:r w:rsidRPr="00E477DC">
        <w:t>terminals with a bandwidth in the range 55 kHz </w:t>
      </w:r>
      <w:r w:rsidRPr="00E477DC">
        <w:noBreakHyphen/>
        <w:t xml:space="preserve"> 1 MHz. The studies in </w:t>
      </w:r>
      <w:r>
        <w:t xml:space="preserve">the above mentioned ERC </w:t>
      </w:r>
      <w:r w:rsidRPr="00E477DC">
        <w:t>Report 65</w:t>
      </w:r>
      <w:r>
        <w:t xml:space="preserve"> </w:t>
      </w:r>
      <w:r>
        <w:fldChar w:fldCharType="begin"/>
      </w:r>
      <w:r>
        <w:instrText xml:space="preserve"> REF _Ref341968489 \n \h </w:instrText>
      </w:r>
      <w:r>
        <w:fldChar w:fldCharType="separate"/>
      </w:r>
      <w:r>
        <w:t>[3]</w:t>
      </w:r>
      <w:r>
        <w:fldChar w:fldCharType="end"/>
      </w:r>
      <w:r w:rsidRPr="00E477DC">
        <w:t>, however, relate to narrow band satellite transmissions conforming to ETSI TBR 42. Furthermore, the 2 GHz MSS network previously considered was MEO whereas the network currently under consideration is GSO</w:t>
      </w:r>
      <w:r>
        <w:t>; therefore,</w:t>
      </w:r>
      <w:r w:rsidRPr="00E477DC">
        <w:t xml:space="preserve"> different types of terminals and power levels</w:t>
      </w:r>
      <w:r>
        <w:t xml:space="preserve"> may be used</w:t>
      </w:r>
      <w:r w:rsidRPr="00E477DC">
        <w:t>. Th</w:t>
      </w:r>
      <w:r>
        <w:t>is</w:t>
      </w:r>
      <w:r w:rsidRPr="00E477DC">
        <w:t xml:space="preserve"> report</w:t>
      </w:r>
      <w:r>
        <w:t xml:space="preserve"> then </w:t>
      </w:r>
      <w:r w:rsidRPr="00E477DC">
        <w:t xml:space="preserve">considers further compatibility studies using the new </w:t>
      </w:r>
      <w:r>
        <w:t>assumptions listed above</w:t>
      </w:r>
      <w:r w:rsidRPr="00E477DC">
        <w:t>, to determine whether the principal findings of ERC Report 65</w:t>
      </w:r>
      <w:r>
        <w:t xml:space="preserve"> </w:t>
      </w:r>
      <w:r>
        <w:fldChar w:fldCharType="begin"/>
      </w:r>
      <w:r>
        <w:instrText xml:space="preserve"> REF _Ref341968489 \n \h </w:instrText>
      </w:r>
      <w:r>
        <w:fldChar w:fldCharType="separate"/>
      </w:r>
      <w:r>
        <w:t>[3]</w:t>
      </w:r>
      <w:r>
        <w:fldChar w:fldCharType="end"/>
      </w:r>
      <w:r>
        <w:t xml:space="preserve"> </w:t>
      </w:r>
      <w:r>
        <w:fldChar w:fldCharType="begin"/>
      </w:r>
      <w:r>
        <w:instrText xml:space="preserve"> REF _Ref320605140 \n \h </w:instrText>
      </w:r>
      <w:r>
        <w:fldChar w:fldCharType="end"/>
      </w:r>
      <w:r w:rsidRPr="00E477DC">
        <w:t>are still applicable.</w:t>
      </w:r>
      <w:r>
        <w:t xml:space="preserve"> The wideband MSS User Terminals are assumed to use CDMA.</w:t>
      </w:r>
    </w:p>
    <w:p w:rsidR="00D73324" w:rsidRPr="00C12A50" w:rsidRDefault="00D73324" w:rsidP="0075520A">
      <w:pPr>
        <w:pStyle w:val="ECCParagraph"/>
      </w:pPr>
      <w:r w:rsidRPr="007B3BAF">
        <w:t>User Equipment (UE) terminals operating in ECN networks below 1980 MHz can have terminal powers operating up to 24 dBm.</w:t>
      </w:r>
      <w:r>
        <w:t xml:space="preserve"> </w:t>
      </w:r>
      <w:r w:rsidRPr="005E72D5">
        <w:t>The satellite network operat</w:t>
      </w:r>
      <w:r>
        <w:t>ing</w:t>
      </w:r>
      <w:r w:rsidRPr="005E72D5">
        <w:t xml:space="preserve"> in association with a Complementary Ground Component (CGC) provid</w:t>
      </w:r>
      <w:r>
        <w:t>es</w:t>
      </w:r>
      <w:r w:rsidRPr="005E72D5">
        <w:t xml:space="preserve"> additional terrestrial coverage and</w:t>
      </w:r>
      <w:r>
        <w:t xml:space="preserve">, therefore, </w:t>
      </w:r>
      <w:r w:rsidRPr="005E72D5">
        <w:t xml:space="preserve">the density of </w:t>
      </w:r>
      <w:r>
        <w:t xml:space="preserve">MSS </w:t>
      </w:r>
      <w:r w:rsidRPr="005E72D5">
        <w:t xml:space="preserve">terminals could exceed that considered in </w:t>
      </w:r>
      <w:r>
        <w:t xml:space="preserve">ERC </w:t>
      </w:r>
      <w:r w:rsidRPr="005E72D5">
        <w:t>Report 65</w:t>
      </w:r>
      <w:r>
        <w:t xml:space="preserve"> </w:t>
      </w:r>
      <w:r>
        <w:fldChar w:fldCharType="begin"/>
      </w:r>
      <w:r>
        <w:instrText xml:space="preserve"> REF _Ref341968489 \n \h </w:instrText>
      </w:r>
      <w:r>
        <w:fldChar w:fldCharType="separate"/>
      </w:r>
      <w:r>
        <w:t>[3]</w:t>
      </w:r>
      <w:r>
        <w:fldChar w:fldCharType="end"/>
      </w:r>
      <w:r w:rsidRPr="005E72D5">
        <w:t>.</w:t>
      </w:r>
      <w:r>
        <w:t xml:space="preserve"> </w:t>
      </w:r>
      <w:r w:rsidRPr="007B3BAF">
        <w:t xml:space="preserve">From a standard point of view, class 1 and 2 MSS terminals can connect to both satellite and CGC base stations; UE terminals operating within a satellite/CGC systems are assumed to have a maximum output power of +24dBm, when operating to CGC base station networks, in conformance with </w:t>
      </w:r>
      <w:r>
        <w:t xml:space="preserve">ETSI </w:t>
      </w:r>
      <w:r w:rsidRPr="007B3BAF">
        <w:t>EN 302 574-2</w:t>
      </w:r>
      <w:r>
        <w:t xml:space="preserve"> </w:t>
      </w:r>
      <w:r>
        <w:fldChar w:fldCharType="begin"/>
      </w:r>
      <w:r>
        <w:instrText xml:space="preserve"> REF _Ref341968507 \n \h </w:instrText>
      </w:r>
      <w:r>
        <w:fldChar w:fldCharType="separate"/>
      </w:r>
      <w:r>
        <w:t>[5]</w:t>
      </w:r>
      <w:r>
        <w:fldChar w:fldCharType="end"/>
      </w:r>
      <w:r w:rsidRPr="007B3BAF">
        <w:t xml:space="preserve"> power class 3 and CGC networks are assumed to be built in similar ways as terrestrial ECN networks and provide similar applications/services. Therefore, these are not studied within this report.</w:t>
      </w:r>
      <w:r>
        <w:t xml:space="preserve"> </w:t>
      </w:r>
      <w:r w:rsidRPr="00E477DC">
        <w:t xml:space="preserve">The SEAMCAT files used for the calculations are available in a zip-file at </w:t>
      </w:r>
      <w:r w:rsidRPr="00C12A50">
        <w:t xml:space="preserve">the </w:t>
      </w:r>
      <w:hyperlink r:id="rId10" w:history="1">
        <w:r w:rsidRPr="00B75784">
          <w:rPr>
            <w:rStyle w:val="Hyperlink"/>
          </w:rPr>
          <w:t>www.ecodocdb.dk</w:t>
        </w:r>
      </w:hyperlink>
      <w:r>
        <w:t xml:space="preserve">  in the same section where </w:t>
      </w:r>
      <w:r w:rsidRPr="00C12A50">
        <w:t>this Report</w:t>
      </w:r>
      <w:r>
        <w:t xml:space="preserve"> is available</w:t>
      </w:r>
      <w:r w:rsidRPr="00C12A50">
        <w:t>.</w:t>
      </w:r>
    </w:p>
    <w:p w:rsidR="00D73324" w:rsidRDefault="00D73324" w:rsidP="006F1462">
      <w:pPr>
        <w:pStyle w:val="Heading1"/>
      </w:pPr>
      <w:bookmarkStart w:id="4" w:name="_Toc347413034"/>
      <w:r>
        <w:t>FREQUENCY USAGE</w:t>
      </w:r>
      <w:bookmarkEnd w:id="4"/>
    </w:p>
    <w:p w:rsidR="00D73324" w:rsidRDefault="00D73324" w:rsidP="006F1462">
      <w:pPr>
        <w:pStyle w:val="ECCParagraph"/>
        <w:rPr>
          <w:sz w:val="16"/>
          <w:szCs w:val="16"/>
        </w:rPr>
      </w:pPr>
      <w:r w:rsidRPr="00E477DC">
        <w:t>The different services in 2GHz and adjacent bands are ill</w:t>
      </w:r>
      <w:r>
        <w:t xml:space="preserve">ustrated in </w:t>
      </w:r>
      <w:r>
        <w:fldChar w:fldCharType="begin"/>
      </w:r>
      <w:r>
        <w:instrText xml:space="preserve"> REF _Ref341968883 \n \h </w:instrText>
      </w:r>
      <w:r>
        <w:fldChar w:fldCharType="separate"/>
      </w:r>
      <w:r>
        <w:t>0</w:t>
      </w:r>
      <w:r>
        <w:fldChar w:fldCharType="end"/>
      </w:r>
      <w:r w:rsidRPr="00E477DC">
        <w:t>. The more detail</w:t>
      </w:r>
      <w:r>
        <w:t>ed</w:t>
      </w:r>
      <w:r w:rsidRPr="00E477DC">
        <w:t xml:space="preserve"> situation for the MSS uplink based on ECC Decision 0</w:t>
      </w:r>
      <w:r>
        <w:t xml:space="preserve">6(01) </w:t>
      </w:r>
      <w:r>
        <w:fldChar w:fldCharType="begin"/>
      </w:r>
      <w:r>
        <w:instrText xml:space="preserve"> REF _Ref341968588 \n \h </w:instrText>
      </w:r>
      <w:r>
        <w:fldChar w:fldCharType="separate"/>
      </w:r>
      <w:r>
        <w:t>[2]</w:t>
      </w:r>
      <w:r>
        <w:fldChar w:fldCharType="end"/>
      </w:r>
      <w:r>
        <w:t xml:space="preserve"> dated 24th March 2006 is illustrated in </w:t>
      </w:r>
      <w:r>
        <w:fldChar w:fldCharType="begin"/>
      </w:r>
      <w:r>
        <w:instrText xml:space="preserve"> REF _Ref320611245 \n \h </w:instrText>
      </w:r>
      <w:r>
        <w:fldChar w:fldCharType="separate"/>
      </w:r>
      <w:r>
        <w:t>0</w:t>
      </w:r>
      <w:r>
        <w:fldChar w:fldCharType="end"/>
      </w:r>
      <w:r>
        <w:t xml:space="preserve">. ECC Decision (06)01 was revised on 2nd November 2012 and it has maintained the 1920 – 1980 MHz band designation for FDD use. However, the 2010 – 2025 MHz band is now under separate review. </w:t>
      </w:r>
    </w:p>
    <w:p w:rsidR="00D73324" w:rsidRDefault="00D73324" w:rsidP="007F602A">
      <w:pPr>
        <w:pStyle w:val="Caption"/>
      </w:pPr>
      <w:r>
        <w:rPr>
          <w:noProof/>
          <w:lang w:val="de-DE" w:eastAsia="de-DE"/>
        </w:rPr>
      </w:r>
      <w:r>
        <w:pict>
          <v:group id="Canvas 14" o:spid="_x0000_s1038" editas="canvas" style="width:513.2pt;height:125.9pt;mso-position-horizontal-relative:char;mso-position-vertical-relative:line" coordsize="65176,15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65176;height:15989;visibility:visible">
              <v:fill o:detectmouseclick="t"/>
              <v:path o:connecttype="none"/>
            </v:shape>
            <v:rect id="Rectangle 17" o:spid="_x0000_s1040" style="position:absolute;left:1143;top:-1099;width:63004;height: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hRMMA&#10;AADdAAAADwAAAGRycy9kb3ducmV2LnhtbERPS2vCQBC+F/wPywje6sYqxabZiEiF9ugL9DbJTpM0&#10;2dmwu9X037uFQm/z8T0nWw2mE1dyvrGsYDZNQBCXVjdcKTgeto9LED4ga+wsk4If8rDKRw8Zptre&#10;eEfXfahEDGGfooI6hD6V0pc1GfRT2xNH7tM6gyFCV0nt8BbDTSefkuRZGmw4NtTY06amst1/GwWn&#10;RXt+m38U7lIUbT9cDH9tFqzUZDysX0EEGsK/+M/9ruP8l2QOv9/EE2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mhRMMAAADdAAAADwAAAAAAAAAAAAAAAACYAgAAZHJzL2Rv&#10;d25yZXYueG1sUEsFBgAAAAAEAAQA9QAAAIgDAAAAAA==&#10;" filled="f" fillcolor="#89ba17" stroked="f" strokecolor="#58585a"/>
            <v:rect id="Rectangle 18" o:spid="_x0000_s1041" style="position:absolute;left:1143;width:63004;height: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QnMUA&#10;AADdAAAADwAAAGRycy9kb3ducmV2LnhtbERPTWvCQBC9F/wPyxR6Ed1YimiaVUQRBA+t0UOPQ3aa&#10;DWZnY3ZN0v76bqHQ2zze52Trwdaio9ZXjhXMpgkI4sLpiksFl/N+sgDhA7LG2jEp+CIP69XoIcNU&#10;u55P1OWhFDGEfYoKTAhNKqUvDFn0U9cQR+7TtRZDhG0pdYt9DLe1fE6SubRYcWww2NDWUHHN71bB&#10;7WCuy934e16M3/Hojm/9R3nbKPX0OGxeQQQawr/4z33Qcf4yeYHfb+IJ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BCcxQAAAN0AAAAPAAAAAAAAAAAAAAAAAJgCAABkcnMv&#10;ZG93bnJldi54bWxQSwUGAAAAAAQABAD1AAAAigMAAAAA&#10;" filled="f" fillcolor="#89ba17" stroked="f" strokecolor="#58585a" strokeweight="1pt">
              <v:textbox inset="0,,0"/>
            </v:rect>
            <v:line id="Line 19" o:spid="_x0000_s1042" style="position:absolute;visibility:visible" from="2870,8934" to="51981,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QJ8IAAADdAAAADwAAAGRycy9kb3ducmV2LnhtbERPS2sCMRC+C/6HMII3zVq6YrdGkYLQ&#10;m9QH6G26mSaLm8myibr++0YQvM3H95z5snO1uFIbKs8KJuMMBHHpdcVGwX63Hs1AhIissfZMCu4U&#10;YLno9+ZYaH/jH7puoxEphEOBCmyMTSFlKC05DGPfECfuz7cOY4KtkbrFWwp3tXzLsql0WHFqsNjQ&#10;l6XyvL04Bebd7ianqr7ojTn+njaHPJTrXKnhoFt9gojUxZf46f7Waf5HlsPjm3SC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iQJ8IAAADdAAAADwAAAAAAAAAAAAAA&#10;AAChAgAAZHJzL2Rvd25yZXYueG1sUEsFBgAAAAAEAAQA+QAAAJADAAAAAA==&#10;" strokecolor="#58585a">
              <v:shadow color="#58585a"/>
            </v:line>
            <v:rect id="Rectangle 20" o:spid="_x0000_s1043" style="position:absolute;left:13677;top:6953;width:3468;height:19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Rb0A&#10;AADdAAAADwAAAGRycy9kb3ducmV2LnhtbERPvQrCMBDeBd8hnOCmqQ5Fq1FEEBx0sAquR3O2xeZS&#10;kqj17Y0guN3H93vLdWca8STna8sKJuMEBHFhdc2lgst5N5qB8AFZY2OZFLzJw3rV7y0x0/bFJ3rm&#10;oRQxhH2GCqoQ2kxKX1Rk0I9tSxy5m3UGQ4SulNrhK4abRk6TJJUGa44NFba0rai45w+jIJ+e3NYd&#10;w+Xgfa1nRXrVe8dKDQfdZgEiUBf+4p97r+P8eZLC95t4glx9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TlRb0AAADdAAAADwAAAAAAAAAAAAAAAACYAgAAZHJzL2Rvd25yZXYu&#10;eG1sUEsFBgAAAAAEAAQA9QAAAIIDAAAAAA==&#10;" fillcolor="#33537e" strokecolor="#58585a">
              <v:shadow color="#58585a"/>
              <v:textbox style="mso-next-textbox:#Rectangle 20" inset="1.75261mm,.87631mm,1.75261mm,.87631mm">
                <w:txbxContent>
                  <w:p w:rsidR="00D73324" w:rsidRPr="00A55FC7" w:rsidRDefault="00D73324" w:rsidP="005832CF">
                    <w:pPr>
                      <w:autoSpaceDE w:val="0"/>
                      <w:autoSpaceDN w:val="0"/>
                      <w:adjustRightInd w:val="0"/>
                      <w:jc w:val="center"/>
                      <w:rPr>
                        <w:rFonts w:cs="Arial"/>
                        <w:color w:val="58585A"/>
                        <w:sz w:val="16"/>
                        <w:szCs w:val="16"/>
                      </w:rPr>
                    </w:pPr>
                  </w:p>
                </w:txbxContent>
              </v:textbox>
            </v:rect>
            <v:line id="Line 21" o:spid="_x0000_s1044" style="position:absolute;visibility:visible" from="13716,9569" to="13716,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bpcUAAADdAAAADwAAAGRycy9kb3ducmV2LnhtbERPzWoCMRC+F/oOYQpeSs3qwe5ujVIF&#10;Qeih+PMAw2a62bqZbJO4rn16Uyh4m4/vd+bLwbaiJx8axwom4wwEceV0w7WC42HzkoMIEVlj65gU&#10;XCnAcvH4MMdSuwvvqN/HWqQQDiUqMDF2pZShMmQxjF1HnLgv5y3GBH0ttcdLCretnGbZTFpsODUY&#10;7GhtqDrtz1bB6Tn/1m23oeLnc/VR9N6s1r87pUZPw/sbiEhDvIv/3Vud5hfZK/x9k06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VbpcUAAADdAAAADwAAAAAAAAAA&#10;AAAAAAChAgAAZHJzL2Rvd25yZXYueG1sUEsFBgAAAAAEAAQA+QAAAJMDAAAAAA==&#10;" strokecolor="#58585a">
              <v:stroke startarrow="block"/>
              <v:shadow color="#58585a"/>
            </v:line>
            <v:shape id="Text Box 22" o:spid="_x0000_s1045" type="#_x0000_t202" style="position:absolute;left:22453;top:13030;width:3582;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K9sYA&#10;AADdAAAADwAAAGRycy9kb3ducmV2LnhtbESPQU/DMAyF70j8h8hI3FjKJCbolk0IhMSBA2wTu3qN&#10;11ZNnJKErd2vxwek3Wy95/c+L1aDd+pIMbWBDdxPClDEVbAt1wa2m7e7R1ApI1t0gcnASAlWy+ur&#10;BZY2nPiLjutcKwnhVKKBJue+1DpVDXlMk9ATi3YI0WOWNdbaRjxJuHd6WhQz7bFlaWiwp5eGqm79&#10;6w2c8ee7+3S527uHOO4+puPm1Y7G3N4Mz3NQmYZ8Mf9fv1vBfyoEV76RE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nK9sYAAADdAAAADwAAAAAAAAAAAAAAAACYAgAAZHJz&#10;L2Rvd25yZXYueG1sUEsFBgAAAAAEAAQA9QAAAIsDAAAAAA==&#10;" filled="f" fillcolor="#89ba17" stroked="f" strokecolor="#58585a">
              <v:textbox style="mso-next-textbox:#Text Box 22"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1980</w:t>
                    </w:r>
                  </w:p>
                </w:txbxContent>
              </v:textbox>
            </v:shape>
            <v:shape id="Text Box 23" o:spid="_x0000_s1046" type="#_x0000_t202" style="position:absolute;left:15297;top:13030;width:3587;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vbcQA&#10;AADdAAAADwAAAGRycy9kb3ducmV2LnhtbERPTWsCMRC9F/wPYYTealbBUlejiKXgoYdWi17Hzbi7&#10;bDLZJqnu+utNodDbPN7nLFadNeJCPtSOFYxHGQjiwumaSwVf+7enFxAhIms0jklBTwFWy8HDAnPt&#10;rvxJl10sRQrhkKOCKsY2lzIUFVkMI9cSJ+7svMWYoC+l9nhN4dbISZY9S4s1p4YKW9pUVDS7H6vg&#10;ht+H5sPE5mSmvj++T/r9q+6Vehx26zmISF38F/+5tzrNn2Uz+P0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lb23EAAAA3QAAAA8AAAAAAAAAAAAAAAAAmAIAAGRycy9k&#10;b3ducmV2LnhtbFBLBQYAAAAABAAEAPUAAACJAwAAAAA=&#10;" filled="f" fillcolor="#89ba17" stroked="f" strokecolor="#58585a">
              <v:textbox style="mso-next-textbox:#Text Box 23"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1920</w:t>
                    </w:r>
                  </w:p>
                </w:txbxContent>
              </v:textbox>
            </v:shape>
            <v:shape id="Text Box 24" o:spid="_x0000_s1047" type="#_x0000_t202" style="position:absolute;left:11906;top:13030;width:358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QLccA&#10;AADdAAAADwAAAGRycy9kb3ducmV2LnhtbESPQU/DMAyF75P2HyJP4ralmwSCbtmEQEgcOMCG4Oo1&#10;pq2aOCUJW8uvxwek3Wy95/c+b3aDd+pEMbWBDSwXBSjiKtiWawPvh6f5LaiUkS26wGRgpAS77XSy&#10;wdKGM7/RaZ9rJSGcSjTQ5NyXWqeqIY9pEXpi0b5C9JhljbW2Ec8S7p1eFcWN9tiyNDTY00NDVbf/&#10;8QZ+8fuje3W5O7rrOH6+rMbDox2NuZoN92tQmYZ8Mf9fP1vBv1sKv3wjI+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GUC3HAAAA3QAAAA8AAAAAAAAAAAAAAAAAmAIAAGRy&#10;cy9kb3ducmV2LnhtbFBLBQYAAAAABAAEAPUAAACMAwAAAAA=&#10;" filled="f" fillcolor="#89ba17" stroked="f" strokecolor="#58585a">
              <v:textbox style="mso-next-textbox:#Text Box 24"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1900</w:t>
                    </w:r>
                  </w:p>
                </w:txbxContent>
              </v:textbox>
            </v:shape>
            <v:line id="Line 25" o:spid="_x0000_s1048" style="position:absolute;visibility:visible" from="17113,9582" to="1711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nwl8QAAADdAAAADwAAAGRycy9kb3ducmV2LnhtbERPzWoCMRC+F3yHMEIvpWa3h+KuRlFB&#10;KPRQ1D7AsBk3q5vJmsR126dvCoK3+fh+Z74cbCt68qFxrCCfZCCIK6cbrhV8H7avUxAhImtsHZOC&#10;HwqwXIye5lhqd+Md9ftYixTCoUQFJsaulDJUhiyGieuIE3d03mJM0NdSe7ylcNvKtyx7lxYbTg0G&#10;O9oYqs77q1VwfpmedNttqbh8rT+L3pv15nen1PN4WM1ARBriQ3x3f+g0v8hz+P8mnSA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fCXxAAAAN0AAAAPAAAAAAAAAAAA&#10;AAAAAKECAABkcnMvZG93bnJldi54bWxQSwUGAAAAAAQABAD5AAAAkgMAAAAA&#10;" strokecolor="#58585a">
              <v:stroke startarrow="block"/>
              <v:shadow color="#58585a"/>
            </v:line>
            <v:shape id="Text Box 26" o:spid="_x0000_s1049" type="#_x0000_t202" style="position:absolute;left:14097;top:4534;width:4191;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rwcQA&#10;AADdAAAADwAAAGRycy9kb3ducmV2LnhtbERPTWsCMRC9C/6HMIXeNOtCS7sapVgKPfTQqtTruBl3&#10;l00m2yTVXX+9KRS8zeN9zmLVWyNO5EPjWMFsmoEgLp1uuFKw275NnkCEiKzROCYFAwVYLcejBRba&#10;nfmLTptYiRTCoUAFdYxdIWUoa7IYpq4jTtzReYsxQV9J7fGcwq2ReZY9SosNp4YaO1rXVLabX6vg&#10;gj/f7aeJ7cE8+GH/kQ/bVz0odX/Xv8xBROrjTfzvftdp/vMsh79v0gl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Ya8HEAAAA3QAAAA8AAAAAAAAAAAAAAAAAmAIAAGRycy9k&#10;b3ducmV2LnhtbFBLBQYAAAAABAAEAPUAAACJAwAAAAA=&#10;" filled="f" fillcolor="#89ba17" stroked="f" strokecolor="#58585a">
              <v:textbox style="mso-next-textbox:#Text Box 26"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v:textbox>
            </v:shape>
            <v:shape id="Text Box 27" o:spid="_x0000_s1050" type="#_x0000_t202" style="position:absolute;left:18427;top:4534;width:3798;height:18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OWsQA&#10;AADdAAAADwAAAGRycy9kb3ducmV2LnhtbERPTWsCMRC9C/0PYQreNKvSYrdGKS0FDz1YLe11upnu&#10;LptMtknUXX+9EQRv83ifs1h11ogD+VA7VjAZZyCIC6drLhV87d5HcxAhIms0jklBTwFWy7vBAnPt&#10;jvxJh20sRQrhkKOCKsY2lzIUFVkMY9cSJ+7PeYsxQV9K7fGYwq2R0yx7lBZrTg0VtvRaUdFs91bB&#10;Cf+/m42Jza958P3Px7TfveleqeF99/IMIlIXb+Kre63T/KfJDC7fpB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zlrEAAAA3QAAAA8AAAAAAAAAAAAAAAAAmAIAAGRycy9k&#10;b3ducmV2LnhtbFBLBQYAAAAABAAEAPUAAACJAwAAAAA=&#10;" filled="f" fillcolor="#89ba17" stroked="f" strokecolor="#58585a">
              <v:textbox style="mso-next-textbox:#Text Box 27"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FDD UL</w:t>
                    </w:r>
                  </w:p>
                </w:txbxContent>
              </v:textbox>
            </v:shape>
            <v:line id="Line 28" o:spid="_x0000_s1051" style="position:absolute;visibility:visible" from="24257,9569" to="24257,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5TD8QAAADdAAAADwAAAGRycy9kb3ducmV2LnhtbERP3WrCMBS+H/gO4Qy8GTNVhrSdUVQQ&#10;Bl4M3R7g0Jw1nc1JTWLtfPplIOzufHy/Z7EabCt68qFxrGA6yUAQV043XCv4/Ng95yBCRNbYOiYF&#10;PxRgtRw9LLDU7soH6o+xFimEQ4kKTIxdKWWoDFkME9cRJ+7LeYsxQV9L7fGawm0rZ1k2lxYbTg0G&#10;O9oaqk7Hi1Vwesq/ddvtqDi/b/ZF781mezsoNX4c1q8gIg3xX3x3v+k0v5i+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blMPxAAAAN0AAAAPAAAAAAAAAAAA&#10;AAAAAKECAABkcnMvZG93bnJldi54bWxQSwUGAAAAAAQABAD5AAAAkgMAAAAA&#10;" strokecolor="#58585a">
              <v:stroke startarrow="block"/>
              <v:shadow color="#58585a"/>
            </v:line>
            <v:rect id="Rectangle 29" o:spid="_x0000_s1052" style="position:absolute;left:24212;top:2984;width:3620;height:1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i1vsUA&#10;AADdAAAADwAAAGRycy9kb3ducmV2LnhtbERPyWrDMBC9F/oPYgq9lEZOISFxLZuQEsihkK0Qchus&#10;8UKtkWuptvP3VSGQ2zzeOkk2mkb01LnasoLpJAJBnFtdc6ng67R5XYBwHlljY5kUXMlBlj4+JBhr&#10;O/CB+qMvRQhhF6OCyvs2ltLlFRl0E9sSB66wnUEfYFdK3eEQwk0j36JoLg3WHBoqbGldUf59/DUK&#10;jNTRMn/5+dgezmZ/+dwUO7/YKfX8NK7eQXga/V18c291mL+czuD/m3CC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LW+xQAAAN0AAAAPAAAAAAAAAAAAAAAAAJgCAABkcnMv&#10;ZG93bnJldi54bWxQSwUGAAAAAAQABAD1AAAAigMAAAAA&#10;" fillcolor="#f08a00" strokecolor="#58585a">
              <v:shadow color="#58585a"/>
              <v:textbox style="mso-next-textbox:#Rectangle 29" inset="1.75261mm,.87631mm,1.75261mm,.87631mm">
                <w:txbxContent>
                  <w:p w:rsidR="00D73324" w:rsidRPr="00A55FC7" w:rsidRDefault="00D73324"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MSS/CGC</w:t>
                    </w:r>
                  </w:p>
                </w:txbxContent>
              </v:textbox>
            </v:rect>
            <v:shape id="Text Box 30" o:spid="_x0000_s1053" type="#_x0000_t202" style="position:absolute;left:25952;top:13030;width:358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NtwsQA&#10;AADdAAAADwAAAGRycy9kb3ducmV2LnhtbERPTWsCMRC9F/wPYQRvNaugtKtRxFLowYPV0l7Hzbi7&#10;bDJZk1R3++ubQsHbPN7nLNedNeJKPtSOFUzGGQjiwumaSwUfx9fHJxAhIms0jklBTwHWq8HDEnPt&#10;bvxO10MsRQrhkKOCKsY2lzIUFVkMY9cSJ+7svMWYoC+l9nhL4dbIaZbNpcWaU0OFLW0rKprDt1Xw&#10;g5fPZm9iczIz33/tpv3xRfdKjYbdZgEiUhfv4n/3m07znydz+Psmn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bcLEAAAA3QAAAA8AAAAAAAAAAAAAAAAAmAIAAGRycy9k&#10;b3ducmV2LnhtbFBLBQYAAAAABAAEAPUAAACJAwAAAAA=&#10;" filled="f" fillcolor="#89ba17" stroked="f" strokecolor="#58585a">
              <v:textbox style="mso-next-textbox:#Text Box 30"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2010</w:t>
                    </w:r>
                  </w:p>
                </w:txbxContent>
              </v:textbox>
            </v:shape>
            <v:shape id="Text Box 31" o:spid="_x0000_s1054" type="#_x0000_t202" style="position:absolute;left:28568;top:13030;width:358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IWcQA&#10;AADdAAAADwAAAGRycy9kb3ducmV2LnhtbERPTWsCMRC9C/0PYQreNKtga7dGKS0FDz1YLe11upnu&#10;LptMtknUXX+9EQRv83ifs1h11ogD+VA7VjAZZyCIC6drLhV87d5HcxAhIms0jklBTwFWy7vBAnPt&#10;jvxJh20sRQrhkKOCKsY2lzIUFVkMY9cSJ+7PeYsxQV9K7fGYwq2R0yx7kBZrTg0VtvRaUdFs91bB&#10;Cf+/m42Jza+Z+f7nY9rv3nSv1PC+e3kGEamLN/HVvdZp/tPkES7fpBPk8g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vyFnEAAAA3QAAAA8AAAAAAAAAAAAAAAAAmAIAAGRycy9k&#10;b3ducmV2LnhtbFBLBQYAAAAABAAEAPUAAACJAwAAAAA=&#10;" filled="f" fillcolor="#89ba17" stroked="f" strokecolor="#58585a">
              <v:textbox style="mso-next-textbox:#Text Box 31"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2025</w:t>
                    </w:r>
                  </w:p>
                </w:txbxContent>
              </v:textbox>
            </v:shape>
            <v:line id="Line 32" o:spid="_x0000_s1055" style="position:absolute;visibility:visible" from="27933,9582" to="2793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ZCscAAADdAAAADwAAAGRycy9kb3ducmV2LnhtbESPQWvDMAyF74P+B6NBL2N12sNosrpl&#10;LRQGO4x2+wEiVuO0sZzaXprt10+HwW4S7+m9T6vN6Ds1UExtYAPzWQGKuA625cbA58f+cQkqZWSL&#10;XWAy8E0JNuvJ3QorG258oOGYGyUhnCo04HLuK61T7chjmoWeWLRTiB6zrLHRNuJNwn2nF0XxpD22&#10;LA0Oe9o5qi/HL2/g8rA8267fU3l9376VQ3Tb3c/BmOn9+PIMKtOY/81/169W8Mu54Mo3MoJe/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I1kKxwAAAN0AAAAPAAAAAAAA&#10;AAAAAAAAAKECAABkcnMvZG93bnJldi54bWxQSwUGAAAAAAQABAD5AAAAlQMAAAAA&#10;" strokecolor="#58585a">
              <v:stroke startarrow="block"/>
              <v:shadow color="#58585a"/>
            </v:line>
            <v:line id="Line 33" o:spid="_x0000_s1056" style="position:absolute;visibility:visible" from="30321,9582" to="3032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8kcQAAADdAAAADwAAAGRycy9kb3ducmV2LnhtbERPzWoCMRC+C32HMAUvoll7EHdrlCoI&#10;hR7EnwcYNtPN1s1kTeK69umNUOhtPr7fWax624iOfKgdK5hOMhDEpdM1VwpOx+14DiJEZI2NY1Jw&#10;pwCr5ctggYV2N95Td4iVSCEcClRgYmwLKUNpyGKYuJY4cd/OW4wJ+kpqj7cUbhv5lmUzabHm1GCw&#10;pY2h8ny4WgXn0fxHN+2W8stu/ZV33qw3v3ulhq/9xzuISH38F/+5P3Wan09zeH6TTp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yRxAAAAN0AAAAPAAAAAAAAAAAA&#10;AAAAAKECAABkcnMvZG93bnJldi54bWxQSwUGAAAAAAQABAD5AAAAkgMAAAAA&#10;" strokecolor="#58585a">
              <v:stroke startarrow="block"/>
              <v:shadow color="#58585a"/>
            </v:line>
            <v:rect id="Rectangle 34" o:spid="_x0000_s1057" style="position:absolute;left:27920;top:6953;width:2483;height:19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EysIA&#10;AADdAAAADwAAAGRycy9kb3ducmV2LnhtbESPQYvCQAyF7wv+hyGCt3VqD+JWRxFB8LAe7ApeQye2&#10;xU6mzMxq/ffmIHhLeC/vfVltBtepO4XYejYwm2agiCtvW64NnP/23wtQMSFb7DyTgSdF2KxHXyss&#10;rH/wie5lqpWEcCzQQJNSX2gdq4YcxqnviUW7+uAwyRpqbQM+JNx1Os+yuXbYsjQ02NOuoepW/jsD&#10;ZX4Ku3BM598YW7uo5hd7CGzMZDxsl6ASDeljfl8frOD/5MIv38gIe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xITKwgAAAN0AAAAPAAAAAAAAAAAAAAAAAJgCAABkcnMvZG93&#10;bnJldi54bWxQSwUGAAAAAAQABAD1AAAAhwMAAAAA&#10;" fillcolor="#33537e" strokecolor="#58585a">
              <v:shadow color="#58585a"/>
              <v:textbox style="mso-next-textbox:#Rectangle 34" inset="1.75261mm,.87631mm,1.75261mm,.87631mm">
                <w:txbxContent>
                  <w:p w:rsidR="00D73324" w:rsidRPr="00A55FC7" w:rsidRDefault="00D73324" w:rsidP="005832CF">
                    <w:pPr>
                      <w:autoSpaceDE w:val="0"/>
                      <w:autoSpaceDN w:val="0"/>
                      <w:adjustRightInd w:val="0"/>
                      <w:jc w:val="center"/>
                      <w:rPr>
                        <w:rFonts w:cs="Arial"/>
                        <w:color w:val="58585A"/>
                        <w:sz w:val="16"/>
                        <w:szCs w:val="16"/>
                      </w:rPr>
                    </w:pPr>
                  </w:p>
                </w:txbxContent>
              </v:textbox>
            </v:rect>
            <v:line id="Line 35" o:spid="_x0000_s1058" style="position:absolute;visibility:visible" from="40913,9582" to="40913,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4mS8EAAADdAAAADwAAAGRycy9kb3ducmV2LnhtbERPS4vCMBC+L/gfwgheFk31IGs1igri&#10;XmTX131IxrbYTGoTa/ffbwTB23x8z5ktWluKhmpfOFYwHCQgiLUzBWcKTsdN/wuED8gGS8ek4I88&#10;LOadjxmmxj14T80hZCKGsE9RQR5ClUrpdU4W/cBVxJG7uNpiiLDOpKnxEcNtKUdJMpYWC44NOVa0&#10;zklfD3erwBqr71s9aVbFjcLv8Wd1/ty1SvW67XIKIlAb3uKX+9vE+ZPREJ7fx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biZLwQAAAN0AAAAPAAAAAAAAAAAAAAAA&#10;AKECAABkcnMvZG93bnJldi54bWxQSwUGAAAAAAQABAD5AAAAjwMAAAAA&#10;" strokecolor="#58585a">
              <v:stroke endarrow="block"/>
              <v:shadow color="#58585a"/>
            </v:line>
            <v:shape id="Text Box 36" o:spid="_x0000_s1059" type="#_x0000_t202" style="position:absolute;left:39414;top:13030;width:3594;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ShfMQA&#10;AADdAAAADwAAAGRycy9kb3ducmV2LnhtbERPTWsCMRC9C/6HMIXeNNuFSrsaRSyFHnqwWtrruBl3&#10;l00m2yTVXX+9KRS8zeN9zmLVWyNO5EPjWMHDNANBXDrdcKXgc/86eQIRIrJG45gUDBRgtRyPFlho&#10;d+YPOu1iJVIIhwIV1DF2hZShrMlimLqOOHFH5y3GBH0ltcdzCrdG5lk2kxYbTg01drSpqWx3v1bB&#10;BX++2q2J7cE8+uH7PR/2L3pQ6v6uX89BROrjTfzvftNp/nOew9836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0oXzEAAAA3QAAAA8AAAAAAAAAAAAAAAAAmAIAAGRycy9k&#10;b3ducmV2LnhtbFBLBQYAAAAABAAEAPUAAACJAwAAAAA=&#10;" filled="f" fillcolor="#89ba17" stroked="f" strokecolor="#58585a">
              <v:textbox style="mso-next-textbox:#Text Box 36"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2110</w:t>
                    </w:r>
                  </w:p>
                </w:txbxContent>
              </v:textbox>
            </v:shape>
            <v:rect id="Rectangle 37" o:spid="_x0000_s1060" style="position:absolute;left:40887;top:6953;width:6833;height:19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Z5MEA&#10;AADdAAAADwAAAGRycy9kb3ducmV2LnhtbERP24rCMBB9F/Yfwiz4pqnX1WqURRHEl6LrBwzN2BSb&#10;SWmytfv3G0HwbQ7nOuttZyvRUuNLxwpGwwQEce50yYWC689hsADhA7LGyjEp+CMP281Hb42pdg8+&#10;U3sJhYgh7FNUYEKoUyl9bsiiH7qaOHI311gMETaF1A0+Yrit5DhJ5tJiybHBYE07Q/n98msV7Kb7&#10;mcvqbDEz01P7ZfQo2y8rpfqf3fcKRKAuvMUv91HH+cvxBJ7fxBP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8GeTBAAAA3QAAAA8AAAAAAAAAAAAAAAAAmAIAAGRycy9kb3du&#10;cmV2LnhtbFBLBQYAAAAABAAEAPUAAACGAwAAAAA=&#10;" fillcolor="#00285e" strokecolor="#58585a">
              <v:shadow color="#58585a"/>
              <v:textbox style="mso-next-textbox:#Rectangle 37" inset="1.75261mm,.87631mm,1.75261mm,.87631mm">
                <w:txbxContent>
                  <w:p w:rsidR="00D73324" w:rsidRPr="00A55FC7" w:rsidRDefault="00D73324" w:rsidP="005832CF">
                    <w:pPr>
                      <w:autoSpaceDE w:val="0"/>
                      <w:autoSpaceDN w:val="0"/>
                      <w:adjustRightInd w:val="0"/>
                      <w:jc w:val="center"/>
                      <w:rPr>
                        <w:rFonts w:cs="Arial"/>
                        <w:color w:val="58585A"/>
                        <w:sz w:val="16"/>
                        <w:szCs w:val="16"/>
                      </w:rPr>
                    </w:pPr>
                  </w:p>
                </w:txbxContent>
              </v:textbox>
            </v:rect>
            <v:rect id="Rectangle 38" o:spid="_x0000_s1061" style="position:absolute;left:47529;top:2984;width:3766;height:1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jamMUA&#10;AADdAAAADwAAAGRycy9kb3ducmV2LnhtbERPS2vCQBC+F/oflin0UupGKUXTbIJYBA+CVQvibchO&#10;HjQ7G7Nrkv77bkHwNh/fc5JsNI3oqXO1ZQXTSQSCOLe65lLB93H9OgfhPLLGxjIp+CUHWfr4kGCs&#10;7cB76g++FCGEXYwKKu/bWEqXV2TQTWxLHLjCdgZ9gF0pdYdDCDeNnEXRuzRYc2iosKVVRfnP4WoU&#10;GKmjRf5y+dzsT+brvF0XOz/fKfX8NC4/QHga/V18c290mL+YvcH/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NqYxQAAAN0AAAAPAAAAAAAAAAAAAAAAAJgCAABkcnMv&#10;ZG93bnJldi54bWxQSwUGAAAAAAQABAD1AAAAigMAAAAA&#10;" fillcolor="#f08a00" strokecolor="#58585a">
              <v:shadow color="#58585a"/>
              <v:textbox style="mso-next-textbox:#Rectangle 38" inset="1.75261mm,.87631mm,1.75261mm,.87631mm">
                <w:txbxContent>
                  <w:p w:rsidR="00D73324" w:rsidRPr="00A55FC7" w:rsidRDefault="00D73324" w:rsidP="005832CF">
                    <w:pPr>
                      <w:autoSpaceDE w:val="0"/>
                      <w:autoSpaceDN w:val="0"/>
                      <w:adjustRightInd w:val="0"/>
                      <w:jc w:val="center"/>
                      <w:rPr>
                        <w:rFonts w:cs="Arial"/>
                        <w:color w:val="FFFFFF"/>
                        <w:sz w:val="16"/>
                        <w:szCs w:val="16"/>
                      </w:rPr>
                    </w:pPr>
                    <w:r w:rsidRPr="00A55FC7">
                      <w:rPr>
                        <w:rFonts w:cs="Arial"/>
                        <w:b/>
                        <w:bCs/>
                        <w:color w:val="FFFFFF"/>
                        <w:sz w:val="16"/>
                        <w:szCs w:val="16"/>
                      </w:rPr>
                      <w:t>MSS/CGC</w:t>
                    </w:r>
                  </w:p>
                </w:txbxContent>
              </v:textbox>
            </v:rect>
            <v:shape id="Text Box 39" o:spid="_x0000_s1062" type="#_x0000_t202" style="position:absolute;left:45904;top:13030;width:3587;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05CMQA&#10;AADdAAAADwAAAGRycy9kb3ducmV2LnhtbERPS0sDMRC+C/0PYQq92awLFV2bFrEUPPRgH+h13Iy7&#10;yyaTNYntbn99UxB6m4/vOfNlb404kg+NYwUP0wwEcel0w5WCw359/wQiRGSNxjEpGCjAcjG6m2Oh&#10;3Ym3dNzFSqQQDgUqqGPsCilDWZPFMHUdceJ+nLcYE/SV1B5PKdwamWfZo7TYcGqosaO3msp292cV&#10;nPH3s/0wsf02Mz98bfJhv9KDUpNx//oCIlIfb+J/97tO85/zGVy/SSf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OQjEAAAA3QAAAA8AAAAAAAAAAAAAAAAAmAIAAGRycy9k&#10;b3ducmV2LnhtbFBLBQYAAAAABAAEAPUAAACJAwAAAAA=&#10;" filled="f" fillcolor="#89ba17" stroked="f" strokecolor="#58585a">
              <v:textbox style="mso-next-textbox:#Text Box 39"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2170</w:t>
                    </w:r>
                  </w:p>
                </w:txbxContent>
              </v:textbox>
            </v:shape>
            <v:shape id="Text Box 40" o:spid="_x0000_s1063" type="#_x0000_t202" style="position:absolute;left:49339;top:13030;width:3581;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nf8QA&#10;AADdAAAADwAAAGRycy9kb3ducmV2LnhtbERPTWsCMRC9F/wPYQRvNdsFxW6NUipCDz20Ku11upnu&#10;LptMtkmqu/56UxC8zeN9znLdWyOO5EPjWMHDNANBXDrdcKXgsN/eL0CEiKzROCYFAwVYr0Z3Syy0&#10;O/EHHXexEimEQ4EK6hi7QspQ1mQxTF1HnLgf5y3GBH0ltcdTCrdG5lk2lxYbTg01dvRSU9nu/qyC&#10;M/5+tu8mtt9m5oevt3zYb/Sg1GTcPz+BiNTHm/jqftVp/mM+h/9v0gl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p3/EAAAA3QAAAA8AAAAAAAAAAAAAAAAAmAIAAGRycy9k&#10;b3ducmV2LnhtbFBLBQYAAAAABAAEAPUAAACJAwAAAAA=&#10;" filled="f" fillcolor="#89ba17" stroked="f" strokecolor="#58585a">
              <v:textbox style="mso-next-textbox:#Text Box 40"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2200</w:t>
                    </w:r>
                  </w:p>
                </w:txbxContent>
              </v:textbox>
            </v:shape>
            <v:line id="Line 41" o:spid="_x0000_s1064" style="position:absolute;visibility:visible" from="47720,9569" to="47720,13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bpMMAAADdAAAADwAAAGRycy9kb3ducmV2LnhtbERPTWvCQBC9C/6HZQQvopt6qJq6ihaK&#10;vYga2/uwO02C2dk0u8b033cFwds83ucs152tREuNLx0reJkkIIi1MyXnCr7OH+M5CB+QDVaOScEf&#10;eViv+r0lpsbd+ERtFnIRQ9inqKAIoU6l9Logi37iauLI/bjGYoiwyaVp8BbDbSWnSfIqLZYcGwqs&#10;6b0gfcmuVoE1Vl93etFuy18Kx/Nh+z3ad0oNB93mDUSgLjzFD/enifMX0xncv4kn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G6TDAAAA3QAAAA8AAAAAAAAAAAAA&#10;AAAAoQIAAGRycy9kb3ducmV2LnhtbFBLBQYAAAAABAAEAPkAAACRAwAAAAA=&#10;" strokecolor="#58585a">
              <v:stroke endarrow="block"/>
              <v:shadow color="#58585a"/>
            </v:line>
            <v:line id="Line 42" o:spid="_x0000_s1065" style="position:absolute;visibility:visible" from="51511,9582" to="51511,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P1sUAAADdAAAADwAAAGRycy9kb3ducmV2LnhtbESPQW/CMAyF75P4D5GRuEyQwmEahYAA&#10;CbHLtA3G3UpMW9E4pQml+/fzYdJutt7ze5+X697XqqM2VoENTCcZKGIbXMWFge/TfvwKKiZkh3Vg&#10;MvBDEdarwdMScxce/EXdMRVKQjjmaKBMqcm1jrYkj3ESGmLRLqH1mGRtC+1afEi4r/Usy160x4ql&#10;ocSGdiXZ6/HuDXjn7f1g5922ulH6PH1sz8/vvTGjYb9ZgErUp3/z3/WbE/z5THD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P1sUAAADdAAAADwAAAAAAAAAA&#10;AAAAAAChAgAAZHJzL2Rvd25yZXYueG1sUEsFBgAAAAAEAAQA+QAAAJMDAAAAAA==&#10;" strokecolor="#58585a">
              <v:stroke endarrow="block"/>
              <v:shadow color="#58585a"/>
            </v:line>
            <v:shape id="Text Box 43" o:spid="_x0000_s1066" type="#_x0000_t202" style="position:absolute;left:41846;top:4534;width:3797;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zDcQA&#10;AADdAAAADwAAAGRycy9kb3ducmV2LnhtbERPTWsCMRC9C/0PYYTeNOtCS12NIi2FHnpoVdrruBl3&#10;l00m2yTVXX+9KRS8zeN9znLdWyNO5EPjWMFsmoEgLp1uuFKw371OnkCEiKzROCYFAwVYr+5GSyy0&#10;O/MnnbaxEimEQ4EK6hi7QspQ1mQxTF1HnLij8xZjgr6S2uM5hVsj8yx7lBYbTg01dvRcU9luf62C&#10;C/58tR8mtgfz4Ifv93zYvehBqftxv1mAiNTHm/jf/abT/Hk+h79v0gl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QMw3EAAAA3QAAAA8AAAAAAAAAAAAAAAAAmAIAAGRycy9k&#10;b3ducmV2LnhtbFBLBQYAAAAABAAEAPUAAACJAwAAAAA=&#10;" filled="f" fillcolor="#89ba17" stroked="f" strokecolor="#58585a">
              <v:textbox style="mso-next-textbox:#Text Box 43"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FD</w:t>
                    </w:r>
                    <w:r>
                      <w:rPr>
                        <w:rFonts w:cs="Arial"/>
                        <w:color w:val="58585A"/>
                        <w:sz w:val="16"/>
                        <w:szCs w:val="16"/>
                        <w:lang w:val="sv-SE"/>
                      </w:rPr>
                      <w:t>D</w:t>
                    </w:r>
                  </w:p>
                </w:txbxContent>
              </v:textbox>
            </v:shape>
            <v:shape id="Text Box 44" o:spid="_x0000_s1067" type="#_x0000_t202" style="position:absolute;left:27800;top:4534;width:4204;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MMTccA&#10;AADdAAAADwAAAGRycy9kb3ducmV2LnhtbESPQU/DMAyF70j7D5EncWPphkBQlk0TCIkDB9gQu3qN&#10;aasmTknC1vLr8QFpN1vv+b3Py/XgnTpSTG1gA/NZAYq4Crbl2sDH7vnqDlTKyBZdYDIwUoL1anKx&#10;xNKGE7/TcZtrJSGcSjTQ5NyXWqeqIY9pFnpi0b5C9JhljbW2EU8S7p1eFMWt9tiyNDTY02NDVbf9&#10;8QZ+8fuze3O5O7ibOO5fF+PuyY7GXE6HzQOoTEM+m/+vX6zg318L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zDE3HAAAA3QAAAA8AAAAAAAAAAAAAAAAAmAIAAGRy&#10;cy9kb3ducmV2LnhtbFBLBQYAAAAABAAEAPUAAACMAwAAAAA=&#10;" filled="f" fillcolor="#89ba17" stroked="f" strokecolor="#58585a">
              <v:textbox style="mso-next-textbox:#Text Box 44"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T</w:t>
                    </w:r>
                    <w:r>
                      <w:rPr>
                        <w:rFonts w:cs="Arial"/>
                        <w:color w:val="58585A"/>
                        <w:sz w:val="16"/>
                        <w:szCs w:val="16"/>
                        <w:lang w:val="sv-SE"/>
                      </w:rPr>
                      <w:t>D</w:t>
                    </w:r>
                    <w:r w:rsidRPr="00A55FC7">
                      <w:rPr>
                        <w:rFonts w:cs="Arial"/>
                        <w:color w:val="58585A"/>
                        <w:sz w:val="16"/>
                        <w:szCs w:val="16"/>
                        <w:lang w:val="sv-SE"/>
                      </w:rPr>
                      <w:t>D</w:t>
                    </w:r>
                  </w:p>
                </w:txbxContent>
              </v:textbox>
            </v:shape>
            <v:rect id="Rectangle 45" o:spid="_x0000_s1068" style="position:absolute;left:16776;top:6947;width:7201;height:19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01cMA&#10;AADdAAAADwAAAGRycy9kb3ducmV2LnhtbERPzWrCQBC+F/oOywi91U1abU3MKqIIpZdg2gcYsmM2&#10;mJ0N2TWmb98VCr3Nx/c7xXaynRhp8K1jBek8AUFcO91yo+D76/i8AuEDssbOMSn4IQ/bzeNDgbl2&#10;Nz7RWIVGxBD2OSowIfS5lL42ZNHPXU8cubMbLIYIh0bqAW8x3HbyJUnepMWWY4PBnvaG6kt1tQr2&#10;i8PSlX25WprF5/hudFoesk6pp9m0W4MINIV/8Z/7Q8f52WsK92/i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01cMAAADdAAAADwAAAAAAAAAAAAAAAACYAgAAZHJzL2Rv&#10;d25yZXYueG1sUEsFBgAAAAAEAAQA9QAAAIgDAAAAAA==&#10;" fillcolor="#00285e" strokecolor="#58585a">
              <v:shadow color="#58585a"/>
              <v:textbox style="mso-next-textbox:#Rectangle 45" inset="1.75261mm,.87631mm,1.75261mm,.87631mm">
                <w:txbxContent>
                  <w:p w:rsidR="00D73324" w:rsidRPr="00A55FC7" w:rsidRDefault="00D73324" w:rsidP="005832CF">
                    <w:pPr>
                      <w:autoSpaceDE w:val="0"/>
                      <w:autoSpaceDN w:val="0"/>
                      <w:adjustRightInd w:val="0"/>
                      <w:jc w:val="center"/>
                      <w:rPr>
                        <w:rFonts w:cs="Arial"/>
                        <w:color w:val="58585A"/>
                        <w:sz w:val="16"/>
                        <w:szCs w:val="16"/>
                      </w:rPr>
                    </w:pPr>
                  </w:p>
                </w:txbxContent>
              </v:textbox>
            </v:rect>
            <v:shape id="Text Box 46" o:spid="_x0000_s1069" type="#_x0000_t202" style="position:absolute;left:53727;top:13030;width:3416;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03ocUA&#10;AADdAAAADwAAAGRycy9kb3ducmV2LnhtbERPTU8CMRC9m/AfmiHxJl3WYGSlEKIx8cBBwcB12I67&#10;m22na1th119PSUy8zcv7nMWqt0acyIfGsYLpJANBXDrdcKXgc/d69wgiRGSNxjEpGCjAajm6WWCh&#10;3Zk/6LSNlUghHApUUMfYFVKGsiaLYeI64sR9OW8xJugrqT2eU7g1Ms+yB2mx4dRQY0fPNZXt9scq&#10;+MXvfftuYns0Mz8cNvmwe9GDUrfjfv0EIlIf/8V/7jed5s/vc7h+k06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ehxQAAAN0AAAAPAAAAAAAAAAAAAAAAAJgCAABkcnMv&#10;ZG93bnJldi54bWxQSwUGAAAAAAQABAD1AAAAigMAAAAA&#10;" filled="f" fillcolor="#89ba17" stroked="f" strokecolor="#58585a">
              <v:textbox style="mso-next-textbox:#Text Box 46" inset="1.75261mm,.87631mm,1.75261mm,.87631mm">
                <w:txbxContent>
                  <w:p w:rsidR="00D73324" w:rsidRPr="00A55FC7" w:rsidRDefault="00D73324" w:rsidP="005832CF">
                    <w:pPr>
                      <w:autoSpaceDE w:val="0"/>
                      <w:autoSpaceDN w:val="0"/>
                      <w:adjustRightInd w:val="0"/>
                      <w:rPr>
                        <w:rFonts w:cs="Arial"/>
                        <w:color w:val="58585A"/>
                        <w:sz w:val="16"/>
                        <w:szCs w:val="16"/>
                      </w:rPr>
                    </w:pPr>
                    <w:r w:rsidRPr="00A55FC7">
                      <w:rPr>
                        <w:rFonts w:cs="Arial"/>
                        <w:b/>
                        <w:bCs/>
                        <w:color w:val="58585A"/>
                        <w:sz w:val="16"/>
                        <w:szCs w:val="16"/>
                        <w:lang w:val="sv-SE"/>
                      </w:rPr>
                      <w:t>MHz</w:t>
                    </w:r>
                  </w:p>
                </w:txbxContent>
              </v:textbox>
            </v:shape>
            <v:rect id="Rectangle 47" o:spid="_x0000_s1070" style="position:absolute;left:30670;top:2984;width:9919;height:1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fn8QA&#10;AADdAAAADwAAAGRycy9kb3ducmV2LnhtbERPS0sDMRC+F/wPYQq92Wy7+FqbFikUxUN1q+B1SKab&#10;xc1kSdLu+u+NIPQ2H99zVpvRdeJMIbaeFSzmBQhi7U3LjYLPj931PYiYkA12nknBD0XYrK8mK6yM&#10;H7im8yE1IodwrFCBTamvpIzaksM49z1x5o4+OEwZhkaagEMOd51cFsWtdNhybrDY09aS/j6cnIKb&#10;4flN61ra/fH9awj717u6XAalZtPx6RFEojFdxP/uF5PnP5Ql/H2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5n5/EAAAA3QAAAA8AAAAAAAAAAAAAAAAAmAIAAGRycy9k&#10;b3ducmV2LnhtbFBLBQYAAAAABAAEAPUAAACJAwAAAAA=&#10;" fillcolor="#89ba17" strokecolor="#58585a">
              <v:shadow color="#58585a"/>
              <v:textbox style="mso-next-textbox:#Rectangle 47" inset="1.75261mm,.87631mm,1.75261mm,.87631mm">
                <w:txbxContent>
                  <w:p w:rsidR="00D73324" w:rsidRPr="00A55FC7" w:rsidRDefault="00D73324"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FS, SS(E-S)</w:t>
                    </w:r>
                  </w:p>
                </w:txbxContent>
              </v:textbox>
            </v:rect>
            <v:rect id="Rectangle 48" o:spid="_x0000_s1071" style="position:absolute;left:50996;top:2984;width:9925;height:19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AH68QA&#10;AADdAAAADwAAAGRycy9kb3ducmV2LnhtbERPTUsDMRC9C/6HMEJvNmtbq65NSymI4qF1q+B1SKab&#10;xc1kSdLu9t8boeBtHu9zFqvBteJEITaeFdyNCxDE2puGawVfny+3jyBiQjbYeiYFZ4qwWl5fLbA0&#10;vueKTvtUixzCsUQFNqWulDJqSw7j2HfEmTv44DBlGGppAvY53LVyUhRz6bDh3GCxo40l/bM/OgX3&#10;/etO60ra7eHjuw/b94dqOglKjW6G9TOIREP6F1/cbybPf5rO4O+bf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QB+vEAAAA3QAAAA8AAAAAAAAAAAAAAAAAmAIAAGRycy9k&#10;b3ducmV2LnhtbFBLBQYAAAAABAAEAPUAAACJAwAAAAA=&#10;" fillcolor="#89ba17" strokecolor="#58585a">
              <v:shadow color="#58585a"/>
              <v:textbox style="mso-next-textbox:#Rectangle 48" inset="1.75261mm,.87631mm,1.75261mm,.87631mm">
                <w:txbxContent>
                  <w:p w:rsidR="00D73324" w:rsidRPr="00A55FC7" w:rsidRDefault="00D73324"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FS, SS(S-E)</w:t>
                    </w:r>
                  </w:p>
                </w:txbxContent>
              </v:textbox>
            </v:rect>
            <v:rect id="Rectangle 49" o:spid="_x0000_s1072" style="position:absolute;left:8001;top:2984;width:5435;height:18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WFUsUA&#10;AADdAAAADwAAAGRycy9kb3ducmV2LnhtbERP32vCMBB+H+x/CDfYm6ZO3Gw1yhBEYUxYFYpvR3M2&#10;xebSNVG7/34ZCHu7j+/nzZe9bcSVOl87VjAaJiCIS6drrhQc9uvBFIQPyBobx6TghzwsF48Pc8y0&#10;u/EXXfNQiRjCPkMFJoQ2k9KXhiz6oWuJI3dyncUQYVdJ3eEthttGviTJq7RYc2ww2NLKUHnOL1ZB&#10;evk8j8xHUbx9r/L19piOq92mUOr5qX+fgQjUh3/x3b3VcX46nsDfN/EE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YVSxQAAAN0AAAAPAAAAAAAAAAAAAAAAAJgCAABkcnMv&#10;ZG93bnJldi54bWxQSwUGAAAAAAQABAD1AAAAigMAAAAA&#10;" fillcolor="#e32219" strokecolor="#58585a">
              <v:shadow color="#58585a"/>
              <v:textbox style="mso-next-textbox:#Rectangle 49" inset="1.75261mm,.87631mm,1.75261mm,.87631mm">
                <w:txbxContent>
                  <w:p w:rsidR="00D73324" w:rsidRPr="00A55FC7" w:rsidRDefault="00D73324" w:rsidP="005832CF">
                    <w:pPr>
                      <w:autoSpaceDE w:val="0"/>
                      <w:autoSpaceDN w:val="0"/>
                      <w:adjustRightInd w:val="0"/>
                      <w:jc w:val="center"/>
                      <w:rPr>
                        <w:rFonts w:cs="Arial"/>
                        <w:color w:val="FFFFFF"/>
                        <w:sz w:val="16"/>
                        <w:szCs w:val="16"/>
                      </w:rPr>
                    </w:pPr>
                    <w:r w:rsidRPr="00A55FC7">
                      <w:rPr>
                        <w:rFonts w:cs="Arial"/>
                        <w:b/>
                        <w:bCs/>
                        <w:color w:val="FFFFFF"/>
                        <w:sz w:val="16"/>
                        <w:szCs w:val="16"/>
                        <w:lang w:val="sv-SE"/>
                      </w:rPr>
                      <w:t>DECT</w:t>
                    </w:r>
                  </w:p>
                </w:txbxContent>
              </v:textbox>
            </v:rect>
            <w10:anchorlock/>
          </v:group>
        </w:pict>
      </w:r>
    </w:p>
    <w:p w:rsidR="00D73324" w:rsidRDefault="00D73324" w:rsidP="007F602A">
      <w:pPr>
        <w:pStyle w:val="Caption"/>
      </w:pPr>
      <w:r>
        <w:t xml:space="preserve">Figure </w:t>
      </w:r>
      <w:fldSimple w:instr=" SEQ Figure \* ARABIC ">
        <w:r>
          <w:rPr>
            <w:noProof/>
          </w:rPr>
          <w:t>1</w:t>
        </w:r>
      </w:fldSimple>
      <w:r>
        <w:t>: S</w:t>
      </w:r>
      <w:r w:rsidRPr="00696504">
        <w:t>ervices/systems around the 2 GHz bands</w:t>
      </w:r>
    </w:p>
    <w:p w:rsidR="00D73324" w:rsidRPr="006F1462" w:rsidRDefault="00D73324" w:rsidP="006F1462"/>
    <w:bookmarkStart w:id="5" w:name="_Ref320611245"/>
    <w:p w:rsidR="00D73324" w:rsidRDefault="00D73324" w:rsidP="004B6C66">
      <w:pPr>
        <w:pStyle w:val="Caption"/>
      </w:pPr>
      <w:r>
        <w:rPr>
          <w:noProof/>
          <w:lang w:val="de-DE" w:eastAsia="de-DE"/>
        </w:rPr>
      </w:r>
      <w:r>
        <w:pict>
          <v:group id="Zone de dessin 1047" o:spid="_x0000_s1073" editas="canvas" style="width:481.5pt;height:88.5pt;mso-position-horizontal-relative:char;mso-position-vertical-relative:line" coordsize="61150,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">
            <v:shape id="_x0000_s1074" type="#_x0000_t75" style="position:absolute;width:61150;height:11239;visibility:visible">
              <v:fill o:detectmouseclick="t"/>
              <v:path o:connecttype="none"/>
            </v:shape>
            <v:group id="Group 25" o:spid="_x0000_s1075" style="position:absolute;left:9017;top:2286;width:9398;height:3892" coordorigin="1420,360"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group id="Group 14" o:spid="_x0000_s1076" style="position:absolute;left:1420;top:360;width:740;height:613" coordorigin="142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SlwcMAAADdAAAADwAAAGRycy9kb3ducmV2LnhtbERPTYvCMBC9C/6HMMLe&#10;NO2KItUoIuuyBxGsC4u3oRnbYjMpTWzrv98Igrd5vM9ZbXpTiZYaV1pWEE8iEMSZ1SXnCn7P+/EC&#10;hPPIGivLpOBBDjbr4WCFibYdn6hNfS5CCLsEFRTe14mULivIoJvYmjhwV9sY9AE2udQNdiHcVPIz&#10;iubSYMmhocCadgVlt/RuFHx32G2n8Vd7uF13j8t5dvw7xKTUx6jfLkF46v1b/HL/6DB/No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1KXBwwAAAN0AAAAP&#10;AAAAAAAAAAAAAAAAAKoCAABkcnMvZG93bnJldi54bWxQSwUGAAAAAAQABAD6AAAAmgMAAAAA&#10;">
                <v:group id="Group 7" o:spid="_x0000_s1077" style="position:absolute;left:1913;top:360;width:247;height:613"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rect id="Rectangle 5" o:spid="_x0000_s1078"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Kp8QA&#10;AADdAAAADwAAAGRycy9kb3ducmV2LnhtbERPTWsCMRC9C/0PYQreNFutRVejqCD0IlTrQW/jZrq7&#10;uJmsSdS1v74RCt7m8T5nMmtMJa7kfGlZwVs3AUGcWV1yrmD3veoMQfiArLGyTAru5GE2fWlNMNX2&#10;xhu6bkMuYgj7FBUUIdSplD4ryKDv2po4cj/WGQwRulxqh7cYbirZS5IPabDk2FBgTcuCstP2YhQs&#10;RsPF+eud17+b44EO++Np0HOJUu3XZj4GEagJT/G/+1PH+YN+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iqfEAAAA3QAAAA8AAAAAAAAAAAAAAAAAmAIAAGRycy9k&#10;b3ducmV2LnhtbFBLBQYAAAAABAAEAPUAAACJAwAAAAA=&#10;" fillcolor="black" stroked="f"/>
                  <v:rect id="Rectangle 6" o:spid="_x0000_s1079"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QKMMA&#10;AADdAAAADwAAAGRycy9kb3ducmV2LnhtbERPTWsCMRC9F/wPYYTealZtRbZGkdKCvVjUhV6HzXQ3&#10;dDNZk+iu/94Igrd5vM9ZrHrbiDP5YBwrGI8yEMSl04YrBcXh62UOIkRkjY1jUnChAKvl4GmBuXYd&#10;7+i8j5VIIRxyVFDH2OZShrImi2HkWuLE/TlvMSboK6k9dincNnKSZTNp0XBqqLGlj5rK//3JKvDb&#10;o+5+C/M5yaY/BZ0Os2i+j0o9D/v1O4hIfXyI7+6NTvPfpq9w+ya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XQKMMAAADdAAAADwAAAAAAAAAAAAAAAACYAgAAZHJzL2Rv&#10;d25yZXYueG1sUEsFBgAAAAAEAAQA9QAAAIgDAAAAAA==&#10;" filled="f" strokecolor="#58585a" strokeweight="39e-5mm">
                    <v:stroke endcap="round"/>
                  </v:rect>
                </v:group>
                <v:group id="Group 10" o:spid="_x0000_s1080" style="position:absolute;left:1667;top:360;width:246;height:613"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rect id="Rectangle 47" o:spid="_x0000_s1081"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9bm8YA&#10;AADcAAAADwAAAGRycy9kb3ducmV2LnhtbESPQWvCQBSE70L/w/IK3nSjqNg0G6mC4EVQ20O9PbOv&#10;STD7Nt1dNfbXu4VCj8PMfMNki8404krO15YVjIYJCOLC6ppLBR/v68EchA/IGhvLpOBOHhb5Uy/D&#10;VNsb7+l6CKWIEPYpKqhCaFMpfVGRQT+0LXH0vqwzGKJ0pdQObxFuGjlOkpk0WHNcqLClVUXF+XAx&#10;CpYv8+X3bsLbn/3pSMfP03k6dolS/efu7RVEoC78h//aG61gMprB75l4BG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9bm8YAAADcAAAADwAAAAAAAAAAAAAAAACYAgAAZHJz&#10;L2Rvd25yZXYueG1sUEsFBgAAAAAEAAQA9QAAAIsDAAAAAA==&#10;" fillcolor="black" stroked="f"/>
                  <v:rect id="Rectangle 9" o:spid="_x0000_s1082"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wUFsUA&#10;AADcAAAADwAAAGRycy9kb3ducmV2LnhtbESPQWsCMRSE74L/ITyht5rVisrWKKW0UC8trgu9Pjav&#10;u6GblzWJ7vbfN4LgcZiZb5jNbrCtuJAPxrGC2TQDQVw5bbhWUB7fH9cgQkTW2DomBX8UYLcdjzaY&#10;a9fzgS5FrEWCcMhRQRNjl0sZqoYshqnriJP347zFmKSvpfbYJ7ht5TzLltKi4bTQYEevDVW/xdkq&#10;8J8n3X+X5m2ePX2VdD4uo9mflHqYDC/PICIN8R6+tT+0gsVsBdcz6Qj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QWxQAAANwAAAAPAAAAAAAAAAAAAAAAAJgCAABkcnMv&#10;ZG93bnJldi54bWxQSwUGAAAAAAQABAD1AAAAigMAAAAA&#10;" filled="f" strokecolor="#58585a" strokeweight="39e-5mm">
                    <v:stroke endcap="round"/>
                  </v:rect>
                </v:group>
                <v:group id="Group 13" o:spid="_x0000_s1083" style="position:absolute;left:1420;top:360;width:247;height:613"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rect id="Rectangle 11" o:spid="_x0000_s1084"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P6cYA&#10;AADcAAAADwAAAGRycy9kb3ducmV2LnhtbESPQWvCQBSE70L/w/IKvelGsaJpVqlCwUtBbQ/19pJ9&#10;TYLZt3F31bS/3hUEj8PMfMNki8404kzO15YVDAcJCOLC6ppLBd9fH/0pCB+QNTaWScEfeVjMn3oZ&#10;ptpeeEvnXShFhLBPUUEVQptK6YuKDPqBbYmj92udwRClK6V2eIlw08hRkkykwZrjQoUtrSoqDruT&#10;UbCcTZfHzZg//7f5nvY/+eF15BKlXp679zcQgbrwCN/ba61gPJzB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DP6cYAAADcAAAADwAAAAAAAAAAAAAAAACYAgAAZHJz&#10;L2Rvd25yZXYueG1sUEsFBgAAAAAEAAQA9QAAAIsDAAAAAA==&#10;" fillcolor="black" stroked="f"/>
                  <v:rect id="Rectangle 12" o:spid="_x0000_s1085"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38EA&#10;AADcAAAADwAAAGRycy9kb3ducmV2LnhtbERPz2vCMBS+D/wfwhO8zdQ6ZFSjiGygl41pYddH82yD&#10;zUtNoq3/vTkMdvz4fq82g23FnXwwjhXMphkI4sppw7WC8vT5+g4iRGSNrWNS8KAAm/XoZYWFdj3/&#10;0P0Ya5FCOBSooImxK6QMVUMWw9R1xIk7O28xJuhrqT32Kdy2Ms+yhbRoODU02NGuoepyvFkF/uuq&#10;+9/SfOTZ/Luk22kRzeGq1GQ8bJcgIg3xX/zn3msFb3man86k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5Rt/BAAAA3AAAAA8AAAAAAAAAAAAAAAAAmAIAAGRycy9kb3du&#10;cmV2LnhtbFBLBQYAAAAABAAEAPUAAACGAwAAAAA=&#10;" filled="f" strokecolor="#58585a" strokeweight="39e-5mm">
                    <v:stroke endcap="round"/>
                  </v:rect>
                </v:group>
              </v:group>
              <v:group id="Group 24" o:spid="_x0000_s1086" style="position:absolute;left:2160;top:360;width:740;height:613" coordorigin="216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17" o:spid="_x0000_s1087" style="position:absolute;left:2654;top:360;width:246;height:613"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rect id="Rectangle 15" o:spid="_x0000_s1088"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yvscA&#10;AADcAAAADwAAAGRycy9kb3ducmV2LnhtbESPT2sCMRTE7wW/Q3iCt5p1taKrUbRQ6KVQ/xz09tw8&#10;dxc3L9sk1W0/fSMUPA4z8xtmvmxNLa7kfGVZwaCfgCDOra64ULDfvT1PQPiArLG2TAp+yMNy0Xma&#10;Y6btjTd03YZCRAj7DBWUITSZlD4vyaDv24Y4emfrDIYoXSG1w1uEm1qmSTKWBiuOCyU29FpSftl+&#10;GwXr6WT99Tnij9/N6UjHw+nykrpEqV63Xc1ABGrDI/zfftcKRuk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kMr7HAAAA3AAAAA8AAAAAAAAAAAAAAAAAmAIAAGRy&#10;cy9kb3ducmV2LnhtbFBLBQYAAAAABAAEAPUAAACMAwAAAAA=&#10;" fillcolor="black" stroked="f"/>
                  <v:rect id="Rectangle 16" o:spid="_x0000_s1089"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A3MQA&#10;AADcAAAADwAAAGRycy9kb3ducmV2LnhtbESPQWsCMRSE74L/ITzBm2ZdRcrWKEUU9NJSXej1sXnd&#10;Dd28rEl0t/++KRR6HGbmG2azG2wrHuSDcaxgMc9AEFdOG64VlNfj7AlEiMgaW8ek4JsC7Lbj0QYL&#10;7Xp+p8cl1iJBOBSooImxK6QMVUMWw9x1xMn7dN5iTNLXUnvsE9y2Ms+ytbRoOC002NG+oerrcrcK&#10;/OtN9x+lOeTZ8q2k+3Udzfmm1HQyvDyDiDTE//Bf+6QVrPIV/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QNzEAAAA3AAAAA8AAAAAAAAAAAAAAAAAmAIAAGRycy9k&#10;b3ducmV2LnhtbFBLBQYAAAAABAAEAPUAAACJAwAAAAA=&#10;" filled="f" strokecolor="#58585a" strokeweight="39e-5mm">
                    <v:stroke endcap="round"/>
                  </v:rect>
                </v:group>
                <v:group id="Group 20" o:spid="_x0000_s1090" style="position:absolute;left:2407;top:360;width:247;height:613"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rect id="Rectangle 18" o:spid="_x0000_s1091"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rect id="Rectangle 19" o:spid="_x0000_s1092"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eq8QA&#10;AADcAAAADwAAAGRycy9kb3ducmV2LnhtbESPQWsCMRSE70L/Q3gFbzXbtVhZjSLSQntpqS54fWye&#10;u6GblzWJ7vbfN4LgcZiZb5jlerCtuJAPxrGC50kGgrhy2nCtoNy/P81BhIissXVMCv4owHr1MFpi&#10;oV3PP3TZxVokCIcCFTQxdoWUoWrIYpi4jjh5R+ctxiR9LbXHPsFtK/Msm0mLhtNCgx1tG6p+d2er&#10;wH+ddH8ozVueTb9LOu9n0XyelBo/DpsFiEhDvIdv7Q+t4CV/he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Q3qvEAAAA3AAAAA8AAAAAAAAAAAAAAAAAmAIAAGRycy9k&#10;b3ducmV2LnhtbFBLBQYAAAAABAAEAPUAAACJAwAAAAA=&#10;" filled="f" strokecolor="#58585a" strokeweight="39e-5mm">
                    <v:stroke endcap="round"/>
                  </v:rect>
                </v:group>
                <v:group id="Group 23" o:spid="_x0000_s1093" style="position:absolute;left:2160;top:360;width:247;height:613"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rect id="Rectangle 60" o:spid="_x0000_s1094"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wFVMYA&#10;AADcAAAADwAAAGRycy9kb3ducmV2LnhtbESPQWvCQBSE7wX/w/IKvdVNQyoaXcUIhV4KVXuot2f2&#10;mQSzb+PuVtP+ercgeBxm5htmtuhNK87kfGNZwcswAUFcWt1wpeBr+/Y8BuEDssbWMin4JQ+L+eBh&#10;hrm2F17TeRMqESHsc1RQh9DlUvqyJoN+aDvi6B2sMxiidJXUDi8RblqZJslIGmw4LtTY0aqm8rj5&#10;MQqKybg4fWb88bfe72j3vT++pi5R6umxX05BBOrDPXxrv2sFWTq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wFVMYAAADcAAAADwAAAAAAAAAAAAAAAACYAgAAZHJz&#10;L2Rvd25yZXYueG1sUEsFBgAAAAAEAAQA9QAAAIsDAAAAAA==&#10;" fillcolor="black" stroked="f"/>
                  <v:rect id="Rectangle 61" o:spid="_x0000_s1095"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QAsAA&#10;AADcAAAADwAAAGRycy9kb3ducmV2LnhtbERPz2vCMBS+D/wfwhO8zVQdItUoIgp62ZgWvD6aZxts&#10;XmoSbfffL4fBjh/f79Wmt414kQ/GsYLJOANBXDptuFJQXA7vCxAhImtsHJOCHwqwWQ/eVphr1/E3&#10;vc6xEimEQ44K6hjbXMpQ1mQxjF1LnLib8xZjgr6S2mOXwm0jp1k2lxYNp4YaW9rVVN7PT6vAfz50&#10;dy3MfprNvgp6XubRnB5KjYb9dgkiUh//xX/uo1bwMUvz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DQAsAAAADcAAAADwAAAAAAAAAAAAAAAACYAgAAZHJzL2Rvd25y&#10;ZXYueG1sUEsFBgAAAAAEAAQA9QAAAIUDAAAAAA==&#10;" filled="f" strokecolor="#58585a" strokeweight="39e-5mm">
                    <v:stroke endcap="round"/>
                  </v:rect>
                </v:group>
              </v:group>
            </v:group>
            <v:rect id="Rectangle 26" o:spid="_x0000_s1096" style="position:absolute;left:7512;top:6553;width:2724;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zTMIA&#10;AADcAAAADwAAAGRycy9kb3ducmV2LnhtbESPzYoCMRCE74LvEFrwphl/WGQ0igiCu3hx9AGaSc8P&#10;Jp0hic7s228WFvZYVNVX1O4wWCPe5EPrWMFinoEgLp1uuVbwuJ9nGxAhIms0jknBNwU47MejHeba&#10;9XyjdxFrkSAcclTQxNjlUoayIYth7jri5FXOW4xJ+lpqj32CWyOXWfYhLbacFhrs6NRQ+SxeVoG8&#10;F+d+Uxifua9ldTWfl1tFTqnpZDhuQUQa4n/4r33RCtarB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VXNMwgAAANwAAAAPAAAAAAAAAAAAAAAAAJgCAABkcnMvZG93&#10;bnJldi54bWxQSwUGAAAAAAQABAD1AAAAhwMAAAAA&#10;" filled="f" stroked="f">
              <v:textbox style="mso-next-textbox:#Rectangle 26;mso-fit-shape-to-text:t" inset="0,0,0,0">
                <w:txbxContent>
                  <w:p w:rsidR="00D73324" w:rsidRDefault="00D73324" w:rsidP="005832CF">
                    <w:r>
                      <w:rPr>
                        <w:rFonts w:cs="Arial"/>
                        <w:b/>
                        <w:bCs/>
                        <w:color w:val="58585A"/>
                        <w:sz w:val="14"/>
                        <w:szCs w:val="14"/>
                      </w:rPr>
                      <w:t>1979.7</w:t>
                    </w:r>
                  </w:p>
                </w:txbxContent>
              </v:textbox>
            </v:rect>
            <v:rect id="Rectangle 27" o:spid="_x0000_s1097" style="position:absolute;left:17589;top:6553;width:2724;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ftO8IA&#10;AADcAAAADwAAAGRycy9kb3ducmV2LnhtbESP3WoCMRSE7wXfIRzBO826li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07wgAAANwAAAAPAAAAAAAAAAAAAAAAAJgCAABkcnMvZG93&#10;bnJldi54bWxQSwUGAAAAAAQABAD1AAAAhwMAAAAA&#10;" filled="f" stroked="f">
              <v:textbox style="mso-next-textbox:#Rectangle 27;mso-fit-shape-to-text:t" inset="0,0,0,0">
                <w:txbxContent>
                  <w:p w:rsidR="00D73324" w:rsidRDefault="00D73324" w:rsidP="005832CF">
                    <w:r>
                      <w:rPr>
                        <w:rFonts w:cs="Arial"/>
                        <w:b/>
                        <w:bCs/>
                        <w:color w:val="58585A"/>
                        <w:sz w:val="14"/>
                        <w:szCs w:val="14"/>
                      </w:rPr>
                      <w:t>2010.5</w:t>
                    </w:r>
                  </w:p>
                </w:txbxContent>
              </v:textbox>
            </v:rect>
            <v:rect id="Rectangle 28" o:spid="_x0000_s1098" style="position:absolute;left:22155;top:6553;width:1981;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tIoMIA&#10;AADcAAAADwAAAGRycy9kb3ducmV2LnhtbESPzYoCMRCE74LvEFrwphl/EJk1igiCLl4c9wGaSc8P&#10;Jp0hyTqzb79ZWPBYVNVX1O4wWCNe5EPrWMFinoEgLp1uuVbw9TjPtiBCRNZoHJOCHwpw2I9HO8y1&#10;6/lOryLWIkE45KigibHLpQxlQxbD3HXEyauctxiT9LXUHvsEt0Yus2wjLbacFhrs6NRQ+Sy+rQL5&#10;KM79tjA+c5/L6maul3tFTqnpZDh+gIg0xHf4v33RCtarF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0igwgAAANwAAAAPAAAAAAAAAAAAAAAAAJgCAABkcnMvZG93&#10;bnJldi54bWxQSwUGAAAAAAQABAD1AAAAhwMAAAAA&#10;" filled="f" stroked="f">
              <v:textbox style="mso-next-textbox:#Rectangle 28;mso-fit-shape-to-text:t" inset="0,0,0,0">
                <w:txbxContent>
                  <w:p w:rsidR="00D73324" w:rsidRDefault="00D73324" w:rsidP="005832CF">
                    <w:r>
                      <w:rPr>
                        <w:rFonts w:cs="Arial"/>
                        <w:b/>
                        <w:bCs/>
                        <w:color w:val="58585A"/>
                        <w:sz w:val="14"/>
                        <w:szCs w:val="14"/>
                      </w:rPr>
                      <w:t>2025</w:t>
                    </w:r>
                  </w:p>
                </w:txbxContent>
              </v:textbox>
            </v:rect>
            <v:rect id="Rectangle 29" o:spid="_x0000_s1099" style="position:absolute;left:12865;top:6553;width:1981;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Q1MIA&#10;AADcAAAADwAAAGRycy9kb3ducmV2LnhtbESPzYoCMRCE74LvEFrYm2b8YZFZo4ggqHhx3AdoJj0/&#10;mHSGJOvMvv1GEPZYVNVX1GY3WCOe5EPrWMF8loEgLp1uuVbwfT9O1yBCRNZoHJOCXwqw245HG8y1&#10;6/lGzyLWIkE45KigibHLpQxlQxbDzHXEyauctxiT9LXUHvsEt0YusuxTWmw5LTTY0aGh8lH8WAXy&#10;Xhz7dWF85i6L6mrOp1tFTqmPybD/AhFpiP/hd/ukFayWK3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tDUwgAAANwAAAAPAAAAAAAAAAAAAAAAAJgCAABkcnMvZG93&#10;bnJldi54bWxQSwUGAAAAAAQABAD1AAAAhwMAAAAA&#10;" filled="f" stroked="f">
              <v:textbox style="mso-fit-shape-to-text:t" inset="0,0,0,0">
                <w:txbxContent>
                  <w:p w:rsidR="00D73324" w:rsidRDefault="00D73324" w:rsidP="005832CF">
                    <w:r>
                      <w:rPr>
                        <w:rFonts w:cs="Arial"/>
                        <w:b/>
                        <w:bCs/>
                        <w:color w:val="58585A"/>
                        <w:sz w:val="14"/>
                        <w:szCs w:val="14"/>
                      </w:rPr>
                      <w:t>1995</w:t>
                    </w:r>
                  </w:p>
                </w:txbxContent>
              </v:textbox>
            </v:rect>
            <v:group id="Group 32" o:spid="_x0000_s1100" style="position:absolute;left:21901;top:2286;width:1568;height:3892" coordorigin="3449,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rect id="Rectangle 30" o:spid="_x0000_s1101" style="position:absolute;left:3449;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A1csMA&#10;AADcAAAADwAAAGRycy9kb3ducmV2LnhtbESPzarCMBSE9xd8h3AEd9fUn1ukGkVEQTfCrYK4OzTH&#10;tticlCZqfXsjCC6HmfmGmS1aU4k7Na60rGDQj0AQZ1aXnCs4Hja/ExDOI2usLJOCJzlYzDs/M0y0&#10;ffA/3VOfiwBhl6CCwvs6kdJlBRl0fVsTB+9iG4M+yCaXusFHgJtKDqMolgZLDgsF1rQqKLumN6Ng&#10;c5qct3+0Pg/2R16lVXzZXWupVK/bLqcgPLX+G/60t1rBeBTD+0w4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A1csMAAADcAAAADwAAAAAAAAAAAAAAAACYAgAAZHJzL2Rv&#10;d25yZXYueG1sUEsFBgAAAAAEAAQA9QAAAIgDAAAAAA==&#10;" fillcolor="#00a9d4" stroked="f"/>
              <v:rect id="Rectangle 31" o:spid="_x0000_s1102" style="position:absolute;left:3449;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lIdsQA&#10;AADcAAAADwAAAGRycy9kb3ducmV2LnhtbESPQWsCMRSE74L/ITyht5pVi8rWKFJasBeLutDrY/O6&#10;G7p5WZPorv/eFAoeh5n5hlltetuIK/lgHCuYjDMQxKXThisFxenjeQkiRGSNjWNScKMAm/VwsMJc&#10;u44PdD3GSiQIhxwV1DG2uZShrMliGLuWOHk/zluMSfpKao9dgttGTrNsLi0aTgs1tvRWU/l7vFgF&#10;fn/W3Xdh3qfZ7Kugy2kezedZqadRv30FEamPj/B/e6cVvMwW8HcmHQ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JSHbEAAAA3AAAAA8AAAAAAAAAAAAAAAAAmAIAAGRycy9k&#10;b3ducmV2LnhtbFBLBQYAAAAABAAEAPUAAACJAwAAAAA=&#10;" filled="f" strokecolor="#58585a" strokeweight="39e-5mm">
                <v:stroke endcap="round"/>
              </v:rect>
            </v:group>
            <v:group id="Group 35" o:spid="_x0000_s1103" style="position:absolute;left:20339;top:2286;width:1562;height:3892" coordorigin="3203,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rect id="Rectangle 33" o:spid="_x0000_s1104" style="position:absolute;left:3203;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AMUA&#10;AADcAAAADwAAAGRycy9kb3ducmV2LnhtbESPT4vCMBTE74LfITzBm6b+WdFqLFJW0MvCVkG8PZpn&#10;W2xeSpPV+u3NwsIeh5n5DbNJOlOLB7WusqxgMo5AEOdWV1woOJ/2oyUI55E11pZJwYscJNt+b4Ox&#10;tk/+pkfmCxEg7GJUUHrfxFK6vCSDbmwb4uDdbGvQB9kWUrf4DHBTy2kULaTBisNCiQ2lJeX37Mco&#10;2F+W18MHfV4nX2dOs3pxO94bqdRw0O3WIDx1/j/81z5oBfPZCn7PhCMgt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36EAxQAAANwAAAAPAAAAAAAAAAAAAAAAAJgCAABkcnMv&#10;ZG93bnJldi54bWxQSwUGAAAAAAQABAD1AAAAigMAAAAA&#10;" fillcolor="#00a9d4" stroked="f"/>
              <v:rect id="Rectangle 34" o:spid="_x0000_s1105" style="position:absolute;left:3203;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ajf8EA&#10;AADcAAAADwAAAGRycy9kb3ducmV2LnhtbERPy4rCMBTdD/gP4QruxtQHItUoIg6MmxlGC24vzbUN&#10;Njc1ibb+/WQxMMvDea+3vW3Ek3wwjhVMxhkI4tJpw5WC4vzxvgQRIrLGxjEpeFGA7WbwtsZcu45/&#10;6HmKlUghHHJUUMfY5lKGsiaLYexa4sRdnbcYE/SV1B67FG4bOc2yhbRoODXU2NK+pvJ2elgF/uuu&#10;u0thDtNs9l3Q47yI5nhXajTsdysQkfr4L/5zf2oF83man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mo3/BAAAA3AAAAA8AAAAAAAAAAAAAAAAAmAIAAGRycy9kb3du&#10;cmV2LnhtbFBLBQYAAAAABAAEAPUAAACGAwAAAAA=&#10;" filled="f" strokecolor="#58585a" strokeweight="39e-5mm">
                <v:stroke endcap="round"/>
              </v:rect>
            </v:group>
            <v:group id="Group 38" o:spid="_x0000_s1106" style="position:absolute;left:18770;top:2286;width:1569;height:3892" coordorigin="2956,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rect id="Rectangle 36" o:spid="_x0000_s1107" style="position:absolute;left:2956;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Hll8MA&#10;AADcAAAADwAAAGRycy9kb3ducmV2LnhtbESPzarCMBSE98J9h3CEu9PUvyLVKBdR0I1gFcTdoTm2&#10;xeakNFF7394IgsthZr5h5svWVOJBjSstKxj0IxDEmdUl5wpOx01vCsJ5ZI2VZVLwTw6Wi5/OHBNt&#10;n3ygR+pzESDsElRQeF8nUrqsIIOub2vi4F1tY9AH2eRSN/gMcFPJYRTF0mDJYaHAmlYFZbf0bhRs&#10;ztPLdkLry2B/4lVaxdfdrZZK/XbbvxkIT63/hj/trVYwHo/gfSYc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Hll8MAAADcAAAADwAAAAAAAAAAAAAAAACYAgAAZHJzL2Rv&#10;d25yZXYueG1sUEsFBgAAAAAEAAQA9QAAAIgDAAAAAA==&#10;" fillcolor="#00a9d4" stroked="f"/>
              <v:rect id="Rectangle 37" o:spid="_x0000_s1108" style="position:absolute;left:2956;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2lfMQA&#10;AADcAAAADwAAAGRycy9kb3ducmV2LnhtbESPQWsCMRSE7wX/Q3iCt5pVFylboxRpQS9KdaHXx+Z1&#10;N3TzsibR3f77RhB6HGbmG2a1GWwrbuSDcaxgNs1AEFdOG64VlOeP5xcQISJrbB2Tgl8KsFmPnlZY&#10;aNfzJ91OsRYJwqFABU2MXSFlqBqyGKauI07et/MWY5K+ltpjn+C2lfMsW0qLhtNCgx1tG6p+Tler&#10;wB8uuv8qzfs8WxxLup6X0ewvSk3Gw9sriEhD/A8/2jutIM9zuJ9JR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dpXzEAAAA3AAAAA8AAAAAAAAAAAAAAAAAmAIAAGRycy9k&#10;b3ducmV2LnhtbFBLBQYAAAAABAAEAPUAAACJAwAAAAA=&#10;" filled="f" strokecolor="#58585a" strokeweight="39e-5mm">
                <v:stroke endcap="round"/>
              </v:rect>
            </v:group>
            <v:rect id="Rectangle 39" o:spid="_x0000_s1109" style="position:absolute;left:30746;top:6553;width:1982;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GMsIA&#10;AADcAAAADwAAAGRycy9kb3ducmV2LnhtbESPzYoCMRCE74LvEFrwphlFRWaNIoKgixfHfYBm0vOD&#10;SWdIss7s228WFjwWVfUVtTsM1ogX+dA6VrCYZyCIS6dbrhV8Pc6zLYgQkTUax6TghwIc9uPRDnPt&#10;er7Tq4i1SBAOOSpoYuxyKUPZkMUwdx1x8irnLcYkfS21xz7BrZHLLNtIiy2nhQY7OjVUPotvq0A+&#10;inO/LYzP3Oeyupnr5V6RU2o6GY4fICIN8R3+b1+0gtVqD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AYywgAAANwAAAAPAAAAAAAAAAAAAAAAAJgCAABkcnMvZG93&#10;bnJldi54bWxQSwUGAAAAAAQABAD1AAAAhwMAAAAA&#10;" filled="f" stroked="f">
              <v:textbox style="mso-next-textbox:#Rectangle 39;mso-fit-shape-to-text:t" inset="0,0,0,0">
                <w:txbxContent>
                  <w:p w:rsidR="00D73324" w:rsidRDefault="00D73324" w:rsidP="005832CF">
                    <w:r>
                      <w:rPr>
                        <w:rFonts w:cs="Arial"/>
                        <w:b/>
                        <w:bCs/>
                        <w:color w:val="58585A"/>
                        <w:sz w:val="14"/>
                        <w:szCs w:val="14"/>
                      </w:rPr>
                      <w:t>2110</w:t>
                    </w:r>
                  </w:p>
                </w:txbxContent>
              </v:textbox>
            </v:rect>
            <v:group id="Group 56" o:spid="_x0000_s1110" style="position:absolute;left:31349;top:2286;width:8802;height:3975" coordorigin="4937,360" coordsize="138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group id="Group 46" o:spid="_x0000_s1111" style="position:absolute;left:4937;top:360;width:493;height:613" coordorigin="4937,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group id="Group 42" o:spid="_x0000_s1112" style="position:absolute;left:5183;top:360;width:247;height:613"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rect id="Rectangle 40" o:spid="_x0000_s1113"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iD7wA&#10;AADdAAAADwAAAGRycy9kb3ducmV2LnhtbERPyQrCMBC9C/5DGMGbpu5ajSKC6NX1PDRjW2wmpYla&#10;/94Igrd5vHUWq9oU4kmVyy0r6HUjEMSJ1TmnCs6nbWcKwnlkjYVlUvAmB6tls7HAWNsXH+h59KkI&#10;IexiVJB5X8ZSuiQjg65rS+LA3Wxl0AdYpVJX+ArhppD9KBpLgzmHhgxL2mSU3I8Po2C47V0vuYv2&#10;s8Tww87k4Dra7JRqt+r1HISn2v/FP/deh/mjwQ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U0uIPvAAAAN0AAAAPAAAAAAAAAAAAAAAAAJgCAABkcnMvZG93bnJldi54&#10;bWxQSwUGAAAAAAQABAD1AAAAgQMAAAAA&#10;" fillcolor="#b1b3b4" stroked="f"/>
                  <v:rect id="Rectangle 41" o:spid="_x0000_s1114"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jaLcYA&#10;AADdAAAADwAAAGRycy9kb3ducmV2LnhtbESPQWvDMAyF74P+B6PCbquzlpWS1S2jdLBdNtYGdhWx&#10;mpjGcmq7Tfbvp8NgN4n39N6n9Xb0nbpRTC6wgcdZAYq4DtZxY6A6vj6sQKWMbLELTAZ+KMF2M7lb&#10;Y2nDwF90O+RGSQinEg20Ofel1qluyWOahZ5YtFOIHrOssdE24iDhvtPzolhqj46locWedi3V58PV&#10;G4gfFzt8V24/LxafFV2Py+zeL8bcT8eXZ1CZxvxv/rt+s4L/tBB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jaLcYAAADdAAAADwAAAAAAAAAAAAAAAACYAgAAZHJz&#10;L2Rvd25yZXYueG1sUEsFBgAAAAAEAAQA9QAAAIsDAAAAAA==&#10;" filled="f" strokecolor="#58585a" strokeweight="39e-5mm">
                    <v:stroke endcap="round"/>
                  </v:rect>
                </v:group>
                <v:group id="Group 45" o:spid="_x0000_s1115" style="position:absolute;left:4937;top:360;width:246;height:613"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px8UAAADdAAAADwAAAGRycy9kb3ducmV2LnhtbERPTWvCQBC9F/wPyxS8&#10;NZsoKTXNKiJVPIRCVSi9DdkxCWZnQ3abxH/fLRR6m8f7nHwzmVYM1LvGsoIkikEQl1Y3XCm4nPdP&#10;LyCcR9bYWiYFd3KwWc8ecsy0HfmDhpOvRAhhl6GC2vsuk9KVNRl0ke2IA3e1vUEfYF9J3eMYwk0r&#10;F3H8LA02HBpq7GhXU3k7fRsFhxHH7TJ5G4rbdXf/Oqfvn0VCSs0fp+0rCE+T/xf/uY86zE+X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2iqcfFAAAA3QAA&#10;AA8AAAAAAAAAAAAAAAAAqgIAAGRycy9kb3ducmV2LnhtbFBLBQYAAAAABAAEAPoAAACcAwAAAAA=&#10;">
                  <v:rect id="Rectangle 43" o:spid="_x0000_s1116"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0JBsMA&#10;AADdAAAADwAAAGRycy9kb3ducmV2LnhtbESPT4vCQAzF74LfYYjgTadd/6C1oyyCrNd1V8+hE9ti&#10;J1M6o3a/vTkIe0t4L+/9ku9616gHdaH2bCCdJqCIC29rLg38/hwmK1AhIltsPJOBPwqw2w4HOWbW&#10;P/mbHqdYKgnhkKGBKsY20zoUFTkMU98Si3b1ncMoa1dq2+FTwl2jP5JkqR3WLA0VtrSvqLid7s7A&#10;/JBeznVIjuvC8d2v9eyy2H8ZMx71nxtQkfr4b35fH63gL+bCL9/ICHr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0JBsMAAADdAAAADwAAAAAAAAAAAAAAAACYAgAAZHJzL2Rv&#10;d25yZXYueG1sUEsFBgAAAAAEAAQA9QAAAIgDAAAAAA==&#10;" fillcolor="#b1b3b4" stroked="f"/>
                  <v:rect id="Rectangle 44" o:spid="_x0000_s1117"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AzcMA&#10;AADdAAAADwAAAGRycy9kb3ducmV2LnhtbERP32vCMBB+H/g/hBP2NlOdE+mMMsYG88VhLez1aG5t&#10;WHOpSbTdf28Ewbf7+H7eajPYVpzJB+NYwXSSgSCunDZcKygPn09LECEia2wdk4J/CrBZjx5WmGvX&#10;857ORaxFCuGQo4Imxi6XMlQNWQwT1xEn7td5izFBX0vtsU/htpWzLFtIi4ZTQ4MdvTdU/RUnq8Dv&#10;jrr/Kc3HLHv+Lul0WESzPSr1OB7eXkFEGuJdfHN/6TT/ZT6F6zfp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QAzcMAAADdAAAADwAAAAAAAAAAAAAAAACYAgAAZHJzL2Rv&#10;d25yZXYueG1sUEsFBgAAAAAEAAQA9QAAAIgDAAAAAA==&#10;" filled="f" strokecolor="#58585a" strokeweight="39e-5mm">
                    <v:stroke endcap="round"/>
                  </v:rect>
                </v:group>
              </v:group>
              <v:shape id="Freeform 47" o:spid="_x0000_s1118" style="position:absolute;left:5453;top:366;width:345;height:14;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7gMMA&#10;AADdAAAADwAAAGRycy9kb3ducmV2LnhtbERPTWvCQBC9F/wPywi91Y2hFkldJYqaXpsq7XHITpOQ&#10;7GzIrpr8+64g9DaP9zmrzWBacaXe1ZYVzGcRCOLC6ppLBaevw8sShPPIGlvLpGAkB5v15GmFibY3&#10;/qRr7ksRQtglqKDyvkukdEVFBt3MdsSB+7W9QR9gX0rd4y2Em1bGUfQmDdYcGirsaFdR0eQXoyBr&#10;TqOLz/P4Jxt8XuxSs//eHpV6ng7pOwhPg/8XP9wfOsxfvMZ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7gMMAAADdAAAADwAAAAAAAAAAAAAAAACYAgAAZHJzL2Rv&#10;d25yZXYueG1sUEsFBgAAAAAEAAQA9QAAAIgDAAAAAA==&#10;" path="m,l55,r,14l,14,,xm96,r56,l152,14r-56,l96,xm193,r55,l248,14r-55,l193,xm290,r55,l345,14r-55,l290,xe" fillcolor="#58585a" strokecolor="#58585a" strokeweight="6e-5mm">
                <v:stroke joinstyle="bevel"/>
                <v:path arrowok="t" o:connecttype="custom" o:connectlocs="0,0;55,0;55,14;0,14;0,0;96,0;152,0;152,14;96,14;96,0;193,0;248,0;248,14;193,14;193,0;290,0;345,0;345,14;290,14;290,0" o:connectangles="0,0,0,0,0,0,0,0,0,0,0,0,0,0,0,0,0,0,0,0"/>
                <o:lock v:ext="edit" verticies="t"/>
              </v:shape>
              <v:shape id="Freeform 48" o:spid="_x0000_s1119" style="position:absolute;left:5453;top:966;width:345;height:1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Z8QA&#10;AADdAAAADwAAAGRycy9kb3ducmV2LnhtbERPTWsCMRC9C/6HMIXeNFtbRbZGUduKiJdaDx6HzbhJ&#10;3UzWTdT13zeFQm/zeJ8zmbWuEldqgvWs4KmfgSAuvLZcKth/ffTGIEJE1lh5JgV3CjCbdjsTzLW/&#10;8Sddd7EUKYRDjgpMjHUuZSgMOQx9XxMn7ugbhzHBppS6wVsKd5UcZNlIOrScGgzWtDRUnHYXp8Af&#10;v99Wi+3I2e353ZnxAS8be1bq8aGdv4KI1MZ/8Z97rdP84csz/H6TTp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Av2fEAAAA3QAAAA8AAAAAAAAAAAAAAAAAmAIAAGRycy9k&#10;b3ducmV2LnhtbFBLBQYAAAAABAAEAPUAAACJAwAAAAA=&#10;" path="m,l55,r,13l,13,,xm96,r56,l152,13r-56,l96,xm193,r55,l248,13r-55,l193,xm290,r55,l345,13r-55,l290,xe" fillcolor="#58585a" strokecolor="#58585a" strokeweight="6e-5mm">
                <v:stroke joinstyle="bevel"/>
                <v:path arrowok="t" o:connecttype="custom" o:connectlocs="0,0;55,0;55,13;0,13;0,0;96,0;152,0;152,13;96,13;96,0;193,0;248,0;248,13;193,13;193,0;290,0;345,0;345,13;290,13;290,0" o:connectangles="0,0,0,0,0,0,0,0,0,0,0,0,0,0,0,0,0,0,0,0"/>
                <o:lock v:ext="edit" verticies="t"/>
              </v:shape>
              <v:group id="Group 55" o:spid="_x0000_s1120" style="position:absolute;left:5829;top:373;width:494;height:613" coordorigin="5829,373"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group id="Group 51" o:spid="_x0000_s1121" style="position:absolute;left:6076;top:373;width:247;height:61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nQv8QAAADdAAAADwAAAGRycy9kb3ducmV2LnhtbERPS2vCQBC+F/wPywi9&#10;1U1sIxJdRUTFgxR8gHgbsmMSzM6G7JrEf98tFHqbj+8582VvKtFS40rLCuJRBII4s7rkXMHlvP2Y&#10;gnAeWWNlmRS8yMFyMXibY6ptx0dqTz4XIYRdigoK7+tUSpcVZNCNbE0cuLttDPoAm1zqBrsQbio5&#10;jqKJNFhyaCiwpnVB2eP0NAp2HXarz3jTHh739et2Tr6vh5iUeh/2qxkIT73/F/+59zrMT74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OnQv8QAAADdAAAA&#10;DwAAAAAAAAAAAAAAAACqAgAAZHJzL2Rvd25yZXYueG1sUEsFBgAAAAAEAAQA+gAAAJsDAAAAAA==&#10;">
                  <v:rect id="Rectangle 49" o:spid="_x0000_s1122"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g06b0A&#10;AADdAAAADwAAAGRycy9kb3ducmV2LnhtbERPyQrCMBC9C/5DGMGbpm5Fq1FEEL26nodmbIvNpDRR&#10;698bQfA2j7fOYtWYUjypdoVlBYN+BII4tbrgTMH5tO1NQTiPrLG0TAre5GC1bLcWmGj74gM9jz4T&#10;IYRdggpy76tESpfmZND1bUUcuJutDfoA60zqGl8h3JRyGEWxNFhwaMixok1O6f34MArG28H1Urho&#10;P0sNP+xMjq6TzU6pbqdZz0F4avxf/HPvdZg/Gcfw/Sa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5g06b0AAADdAAAADwAAAAAAAAAAAAAAAACYAgAAZHJzL2Rvd25yZXYu&#10;eG1sUEsFBgAAAAAEAAQA9QAAAIIDAAAAAA==&#10;" fillcolor="#b1b3b4" stroked="f"/>
                  <v:rect id="Rectangle 50" o:spid="_x0000_s1123"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9IsMA&#10;AADdAAAADwAAAGRycy9kb3ducmV2LnhtbERPS2sCMRC+C/6HMEJvNVufZWuUUizYi6Iu9Dpspruh&#10;m8maRHf775tCwdt8fM9ZbXrbiBv5YBwreBpnIIhLpw1XCorz++MziBCRNTaOScEPBdish4MV5tp1&#10;fKTbKVYihXDIUUEdY5tLGcqaLIaxa4kT9+W8xZigr6T22KVw28hJli2kRcOpocaW3moqv09Xq8Dv&#10;L7r7LMx2kk0PBV3Pi2g+Lko9jPrXFxCR+ngX/7t3Os2fz5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9IsMAAADdAAAADwAAAAAAAAAAAAAAAACYAgAAZHJzL2Rv&#10;d25yZXYueG1sUEsFBgAAAAAEAAQA9QAAAIgDAAAAAA==&#10;" filled="f" strokecolor="#58585a" strokeweight="39e-5mm">
                    <v:stroke endcap="round"/>
                  </v:rect>
                </v:group>
                <v:group id="Group 54" o:spid="_x0000_s1124" style="position:absolute;left:5829;top:373;width:247;height:61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rect id="Rectangle 52" o:spid="_x0000_s1125"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gm7wA&#10;AADdAAAADwAAAGRycy9kb3ducmV2LnhtbERPyQrCMBC9C/5DGMGbpq7YahQRRK+u56EZ22IzKU3U&#10;+vdGELzN462zWDWmFE+qXWFZwaAfgSBOrS44U3A+bXszEM4jaywtk4I3OVgt260FJtq++EDPo89E&#10;CGGXoILc+yqR0qU5GXR9WxEH7mZrgz7AOpO6xlcIN6UcRtFUGiw4NORY0San9H58GAXj7eB6KVy0&#10;j1PDDxvL0XWy2SnV7TTrOQhPjf+Lf+69DvMn4x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B6CbvAAAAN0AAAAPAAAAAAAAAAAAAAAAAJgCAABkcnMvZG93bnJldi54&#10;bWxQSwUGAAAAAAQABAD1AAAAgQMAAAAA&#10;" fillcolor="#b1b3b4" stroked="f"/>
                  <v:rect id="Rectangle 53" o:spid="_x0000_s1126"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i8YA&#10;AADdAAAADwAAAGRycy9kb3ducmV2LnhtbESPQWvDMAyF74P+B6PCbquzjpaS1i1jbLBdNtYGehWx&#10;mpjGcmq7Tfbvp8NgN4n39N6nzW70nbpRTC6wgcdZAYq4DtZxY6A6vD2sQKWMbLELTAZ+KMFuO7nb&#10;YGnDwN902+dGSQinEg20Ofel1qluyWOahZ5YtFOIHrOssdE24iDhvtPzolhqj46locWeXlqqz/ur&#10;NxA/L3Y4Vu51Xjx9VXQ9LLP7uBhzPx2f16Ayjfnf/Hf9bgV/sRB++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zi8YAAADdAAAADwAAAAAAAAAAAAAAAACYAgAAZHJz&#10;L2Rvd25yZXYueG1sUEsFBgAAAAAEAAQA9QAAAIsDAAAAAA==&#10;" filled="f" strokecolor="#58585a" strokeweight="39e-5mm">
                    <v:stroke endcap="round"/>
                  </v:rect>
                </v:group>
              </v:group>
            </v:group>
            <v:rect id="Rectangle 57" o:spid="_x0000_s1127" style="position:absolute;left:39859;top:908;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Vw8AA&#10;AADdAAAADwAAAGRycy9kb3ducmV2LnhtbERP24rCMBB9F/Yfwgi+2VTBRbpGWQRBxRfrfsDQTC9s&#10;MilJ1ta/N4Kwb3M419nsRmvEnXzoHCtYZDkI4srpjhsFP7fDfA0iRGSNxjEpeFCA3fZjssFCu4Gv&#10;dC9jI1IIhwIVtDH2hZShasliyFxPnLjaeYsxQd9I7XFI4dbIZZ5/Sosdp4YWe9q3VP2Wf1aBvJWH&#10;YV0an7vzsr6Y0/Fak1NqNh2/v0BEGuO/+O0+6jR/tVrA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1+Vw8AAAADdAAAADwAAAAAAAAAAAAAAAACYAgAAZHJzL2Rvd25y&#10;ZXYueG1sUEsFBgAAAAAEAAQA9QAAAIUDAAAAAA==&#10;" filled="f" stroked="f">
              <v:textbox style="mso-next-textbox:#Rectangle 57;mso-fit-shape-to-text:t" inset="0,0,0,0">
                <w:txbxContent>
                  <w:p w:rsidR="00D73324" w:rsidRDefault="00D73324" w:rsidP="005832CF">
                    <w:r>
                      <w:rPr>
                        <w:rFonts w:cs="Arial"/>
                        <w:b/>
                        <w:bCs/>
                        <w:color w:val="58585A"/>
                        <w:sz w:val="14"/>
                        <w:szCs w:val="14"/>
                      </w:rPr>
                      <w:t>2170</w:t>
                    </w:r>
                  </w:p>
                </w:txbxContent>
              </v:textbox>
            </v:rect>
            <v:rect id="Rectangle 58" o:spid="_x0000_s1128" style="position:absolute;left:43783;top:6635;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0LtMAA&#10;AADdAAAADwAAAGRycy9kb3ducmV2LnhtbERP24rCMBB9F/Yfwgj7pqkFF6lGEUFwxRerHzA00wsm&#10;k5JkbffvzYKwb3M419nsRmvEk3zoHCtYzDMQxJXTHTcK7rfjbAUiRGSNxjEp+KUAu+3HZIOFdgNf&#10;6VnGRqQQDgUqaGPsCylD1ZLFMHc9ceJq5y3GBH0jtcchhVsj8yz7khY7Tg0t9nRoqXqUP1aBvJXH&#10;YVUan7lzXl/M9+lak1Pqczru1yAijfFf/HafdJq/XObw90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40LtMAAAADdAAAADwAAAAAAAAAAAAAAAACYAgAAZHJzL2Rvd25y&#10;ZXYueG1sUEsFBgAAAAAEAAQA9QAAAIUDAAAAAA==&#10;" filled="f" stroked="f">
              <v:textbox style="mso-next-textbox:#Rectangle 58;mso-fit-shape-to-text:t" inset="0,0,0,0">
                <w:txbxContent>
                  <w:p w:rsidR="00D73324" w:rsidRDefault="00D73324" w:rsidP="005832CF">
                    <w:r>
                      <w:rPr>
                        <w:rFonts w:cs="Arial"/>
                        <w:b/>
                        <w:bCs/>
                        <w:color w:val="58585A"/>
                        <w:sz w:val="14"/>
                        <w:szCs w:val="14"/>
                      </w:rPr>
                      <w:t>2185</w:t>
                    </w:r>
                  </w:p>
                </w:txbxContent>
              </v:textbox>
            </v:rect>
            <v:rect id="Rectangle 59" o:spid="_x0000_s1129" style="position:absolute;left:48482;top:6635;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uL8AA&#10;AADdAAAADwAAAGRycy9kb3ducmV2LnhtbERP24rCMBB9F/yHMMK+aariIl2jiCCo+GLdDxia6QWT&#10;SUmytvv3G0HYtzmc62x2gzXiST60jhXMZxkI4tLplmsF3/fjdA0iRGSNxjEp+KUAu+14tMFcu55v&#10;9CxiLVIIhxwVNDF2uZShbMhimLmOOHGV8xZjgr6W2mOfwq2Riyz7lBZbTg0NdnRoqHwUP1aBvBfH&#10;fl0Yn7nLorqa8+lWkVPqYzLsv0BEGuK/+O0+6TR/tVr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GuL8AAAADdAAAADwAAAAAAAAAAAAAAAACYAgAAZHJzL2Rvd25y&#10;ZXYueG1sUEsFBgAAAAAEAAQA9QAAAIUDAAAAAA==&#10;" filled="f" stroked="f">
              <v:textbox style="mso-next-textbox:#Rectangle 59;mso-fit-shape-to-text:t" inset="0,0,0,0">
                <w:txbxContent>
                  <w:p w:rsidR="00D73324" w:rsidRDefault="00D73324" w:rsidP="005832CF">
                    <w:r>
                      <w:rPr>
                        <w:rFonts w:cs="Arial"/>
                        <w:b/>
                        <w:bCs/>
                        <w:color w:val="58585A"/>
                        <w:sz w:val="14"/>
                        <w:szCs w:val="14"/>
                      </w:rPr>
                      <w:t>2200</w:t>
                    </w:r>
                  </w:p>
                </w:txbxContent>
              </v:textbox>
            </v:rect>
            <v:group id="Group 76" o:spid="_x0000_s1130" style="position:absolute;left:38;top:2197;width:8801;height:3981" coordorigin="6,346" coordsize="1386,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group id="Group 66" o:spid="_x0000_s1131" style="position:absolute;left:6;top:346;width:494;height:613" coordorigin="6,346"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group id="Group 62" o:spid="_x0000_s1132" style="position:absolute;left:253;top:346;width:247;height:613"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rect id="Rectangle 60" o:spid="_x0000_s1133"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Hr8IA&#10;AADdAAAADwAAAGRycy9kb3ducmV2LnhtbERPTWvCQBC9F/wPywi9NRttU02aVUQI9VqtOQ/ZMQnN&#10;zobsauK/dwuF3ubxPiffTqYTNxpca1nBIopBEFdWt1wr+D4VL2sQziNr7CyTgjs52G5mTzlm2o78&#10;Rbejr0UIYZehgsb7PpPSVQ0ZdJHtiQN3sYNBH+BQSz3gGMJNJ5dx/C4NthwaGuxp31D1c7waBW/F&#10;ojy3Lj6kleGrTeVrmew/lXqeT7sPEJ4m/y/+cx90mJ8kK/j9Jpw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QevwgAAAN0AAAAPAAAAAAAAAAAAAAAAAJgCAABkcnMvZG93&#10;bnJldi54bWxQSwUGAAAAAAQABAD1AAAAhwMAAAAA&#10;" fillcolor="#b1b3b4" stroked="f"/>
                  <v:rect id="Rectangle 61" o:spid="_x0000_s1134"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jcYA&#10;AADdAAAADwAAAGRycy9kb3ducmV2LnhtbESPQWvDMAyF74P+B6PCbquzjpaS1i1jbLBdNtYGehWx&#10;mpjGcmq7Tfbvp8NgN4n39N6nzW70nbpRTC6wgcdZAYq4DtZxY6A6vD2sQKWMbLELTAZ+KMFuO7nb&#10;YGnDwN902+dGSQinEg20Ofel1qluyWOahZ5YtFOIHrOssdE24iDhvtPzolhqj46locWeXlqqz/ur&#10;NxA/L3Y4Vu51Xjx9VXQ9LLP7uBhzPx2f16Ayjfnf/Hf9bgV/sRBc+UZG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c/jcYAAADdAAAADwAAAAAAAAAAAAAAAACYAgAAZHJz&#10;L2Rvd25yZXYueG1sUEsFBgAAAAAEAAQA9QAAAIsDAAAAAA==&#10;" filled="f" strokecolor="#58585a" strokeweight="39e-5mm">
                    <v:stroke endcap="round"/>
                  </v:rect>
                </v:group>
                <v:group id="Group 65" o:spid="_x0000_s1135" style="position:absolute;left:6;top:346;width:247;height:613"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v:rect id="Rectangle 63" o:spid="_x0000_s1136"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VZsEA&#10;AADdAAAADwAAAGRycy9kb3ducmV2LnhtbESPzarCQAyF9xd8hyGCu+vUe1W0OooIolt/16ET22In&#10;Uzqj1rc3C8Fdwjk558t82bpKPagJpWcDg34CijjztuTcwOm4+Z2AChHZYuWZDLwowHLR+Zljav2T&#10;9/Q4xFxJCIcUDRQx1qnWISvIYej7mli0q28cRlmbXNsGnxLuKv2XJGPtsGRpKLCmdUHZ7XB3Boab&#10;weVchmQ3zRzf/VT/X0brrTG9bruagYrUxq/5c72zgj8aC798IyPo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IVWbBAAAA3QAAAA8AAAAAAAAAAAAAAAAAmAIAAGRycy9kb3du&#10;cmV2LnhtbFBLBQYAAAAABAAEAPUAAACGAwAAAAA=&#10;" fillcolor="#b1b3b4" stroked="f"/>
                  <v:rect id="Rectangle 64" o:spid="_x0000_s1137"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FcrcIA&#10;AADdAAAADwAAAGRycy9kb3ducmV2LnhtbERP32vCMBB+H/g/hBN8m6mKRTqjDHGwvUymBV+P5taG&#10;NZeaRNv994sg7O0+vp+33g62FTfywThWMJtmIIgrpw3XCsrT2/MKRIjIGlvHpOCXAmw3o6c1Ftr1&#10;/EW3Y6xFCuFQoIImxq6QMlQNWQxT1xEn7tt5izFBX0vtsU/htpXzLMulRcOpocGOdg1VP8erVeA/&#10;L7o/l2Y/zxaHkq6nPJqPi1KT8fD6AiLSEP/FD/e7TvOX+Qzu36QT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wVytwgAAAN0AAAAPAAAAAAAAAAAAAAAAAJgCAABkcnMvZG93&#10;bnJldi54bWxQSwUGAAAAAAQABAD1AAAAhwMAAAAA&#10;" filled="f" strokecolor="#58585a" strokeweight="39e-5mm">
                    <v:stroke endcap="round"/>
                  </v:rect>
                </v:group>
              </v:group>
              <v:shape id="Freeform 67" o:spid="_x0000_s1138" style="position:absolute;left:523;top:353;width:345;height:1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GnMMA&#10;AADdAAAADwAAAGRycy9kb3ducmV2LnhtbERPS2sCMRC+F/ofwgjealbBRVaj2IdSipeqB4/DZtzE&#10;bibrJur23zeC0Nt8fM+ZLTpXiyu1wXpWMBxkIIhLry1XCva71csERIjIGmvPpOCXAizmz08zLLS/&#10;8Tddt7ESKYRDgQpMjE0hZSgNOQwD3xAn7uhbhzHBtpK6xVsKd7UcZVkuHVpODQYbejNU/mwvToE/&#10;nt7Xr5vc2c35w5nJAS9f9qxUv9ctpyAidfFf/HB/6jR/nI/g/k0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lGnMMAAADdAAAADwAAAAAAAAAAAAAAAACYAgAAZHJzL2Rv&#10;d25yZXYueG1sUEsFBgAAAAAEAAQA9QAAAIgDAAAAAA==&#10;" path="m,l55,r,13l,13,,xm96,r55,l151,13r-55,l96,xm193,r55,l248,13r-55,l193,xm289,r56,l345,13r-56,l289,xe" fillcolor="#58585a" strokecolor="#58585a" strokeweight="6e-5mm">
                <v:stroke joinstyle="bevel"/>
                <v:path arrowok="t" o:connecttype="custom" o:connectlocs="0,0;55,0;55,13;0,13;0,0;96,0;151,0;151,13;96,13;96,0;193,0;248,0;248,13;193,13;193,0;289,0;345,0;345,13;289,13;289,0" o:connectangles="0,0,0,0,0,0,0,0,0,0,0,0,0,0,0,0,0,0,0,0"/>
                <o:lock v:ext="edit" verticies="t"/>
              </v:shape>
              <v:shape id="Freeform 68" o:spid="_x0000_s1139" style="position:absolute;left:523;top:952;width:345;height:14;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Ce8IA&#10;AADdAAAADwAAAGRycy9kb3ducmV2LnhtbERPTYvCMBC9C/sfwgh709QuylKN4oq7erVb0ePQjG2x&#10;mZQmav33RhC8zeN9zmzRmVpcqXWVZQWjYQSCOLe64kJB9v87+AbhPLLG2jIpuJODxfyjN8NE2xvv&#10;6Jr6QoQQdgkqKL1vEildXpJBN7QNceBOtjXoA2wLqVu8hXBTyziKJtJgxaGhxIZWJeXn9GIUbM7Z&#10;3cX7UXzcdD7NV0uzPvz8KfXZ75ZTEJ46/xa/3Fsd5o8nX/D8Jp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gJ7wgAAAN0AAAAPAAAAAAAAAAAAAAAAAJgCAABkcnMvZG93&#10;bnJldi54bWxQSwUGAAAAAAQABAD1AAAAhwMAAAAA&#10;" path="m,l55,r,14l,14,,xm96,r55,l151,14r-55,l96,xm193,r55,l248,14r-55,l193,xm289,r56,l345,14r-56,l289,xe" fillcolor="#58585a" strokecolor="#58585a" strokeweight="6e-5mm">
                <v:stroke joinstyle="bevel"/>
                <v:path arrowok="t" o:connecttype="custom" o:connectlocs="0,0;55,0;55,14;0,14;0,0;96,0;151,0;151,14;96,14;96,0;193,0;248,0;248,14;193,14;193,0;289,0;345,0;345,14;289,14;289,0" o:connectangles="0,0,0,0,0,0,0,0,0,0,0,0,0,0,0,0,0,0,0,0"/>
                <o:lock v:ext="edit" verticies="t"/>
              </v:shape>
              <v:group id="Group 75" o:spid="_x0000_s1140" style="position:absolute;left:899;top:360;width:493;height:613" coordorigin="899,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group id="Group 71" o:spid="_x0000_s1141" style="position:absolute;left:1145;top:360;width:247;height:613"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yM38MAAADdAAAADwAAAGRycy9kb3ducmV2LnhtbERPTYvCMBC9L/gfwgh7&#10;W9MqFalGEXFlDyKsCuJtaMa22ExKk23rvzeCsLd5vM9ZrHpTiZYaV1pWEI8iEMSZ1SXnCs6n768Z&#10;COeRNVaWScGDHKyWg48Fptp2/Evt0ecihLBLUUHhfZ1K6bKCDLqRrYkDd7ONQR9gk0vdYBfCTSXH&#10;UTSVBksODQXWtCkoux//jIJdh916Em/b/f22eVxPy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XIzfwwAAAN0AAAAP&#10;AAAAAAAAAAAAAAAAAKoCAABkcnMvZG93bnJldi54bWxQSwUGAAAAAAQABAD6AAAAmgMAAAAA&#10;">
                  <v:rect id="Rectangle 69" o:spid="_x0000_s1142"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1oib0A&#10;AADdAAAADwAAAGRycy9kb3ducmV2LnhtbERPyQrCMBC9C/5DGMGbpm5Fq1FEEL26nodmbIvNpDRR&#10;698bQfA2j7fOYtWYUjypdoVlBYN+BII4tbrgTMH5tO1NQTiPrLG0TAre5GC1bLcWmGj74gM9jz4T&#10;IYRdggpy76tESpfmZND1bUUcuJutDfoA60zqGl8h3JRyGEWxNFhwaMixok1O6f34MArG28H1Urho&#10;P0sNP+xMjq6TzU6pbqdZz0F4avxf/HPvdZg/iWP4fhNOkM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C1oib0AAADdAAAADwAAAAAAAAAAAAAAAACYAgAAZHJzL2Rvd25yZXYu&#10;eG1sUEsFBgAAAAAEAAQA9QAAAIIDAAAAAA==&#10;" fillcolor="#b1b3b4" stroked="f"/>
                  <v:rect id="Rectangle 70" o:spid="_x0000_s1143"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hQsMA&#10;AADdAAAADwAAAGRycy9kb3ducmV2LnhtbERP32vCMBB+H/g/hBN8m6nKutEZRURhe3FMC3s9mlsb&#10;bC41ibb7781gsLf7+H7ecj3YVtzIB+NYwWyagSCunDZcKyhP+8cXECEia2wdk4IfCrBejR6WWGjX&#10;8yfdjrEWKYRDgQqaGLtCylA1ZDFMXUecuG/nLcYEfS21xz6F21bOsyyXFg2nhgY72jZUnY9Xq8Af&#10;Lrr/Ks1uni0+Srqe8mjeL0pNxsPmFUSkIf6L/9xvOs1/yp/h9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RhQsMAAADdAAAADwAAAAAAAAAAAAAAAACYAgAAZHJzL2Rv&#10;d25yZXYueG1sUEsFBgAAAAAEAAQA9QAAAIgDAAAAAA==&#10;" filled="f" strokecolor="#58585a" strokeweight="39e-5mm">
                    <v:stroke endcap="round"/>
                  </v:rect>
                </v:group>
                <v:group id="Group 74" o:spid="_x0000_s1144" style="position:absolute;left:899;top:360;width:246;height:613"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rect id="Rectangle 72" o:spid="_x0000_s1145"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8+7wA&#10;AADdAAAADwAAAGRycy9kb3ducmV2LnhtbERPyQrCMBC9C/5DGMGbpq7YahQRRK+u56EZ22IzKU3U&#10;+vdGELzN462zWDWmFE+qXWFZwaAfgSBOrS44U3A+bXszEM4jaywtk4I3OVgt260FJtq++EDPo89E&#10;CGGXoILc+yqR0qU5GXR9WxEH7mZrgz7AOpO6xlcIN6UcRtFUGiw4NORY0San9H58GAXj7eB6KVy0&#10;j1PDDxvL0XWy2SnV7TTrOQhPjf+Lf+69DvMn0x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svz7vAAAAN0AAAAPAAAAAAAAAAAAAAAAAJgCAABkcnMvZG93bnJldi54&#10;bWxQSwUGAAAAAAQABAD1AAAAgQMAAAAA&#10;" fillcolor="#b1b3b4" stroked="f"/>
                  <v:rect id="Rectangle 73" o:spid="_x0000_s1146"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v68YA&#10;AADdAAAADwAAAGRycy9kb3ducmV2LnhtbESPQUsDMRCF70L/Q5iCN5ttxSpr01JEQS9K2wWvw2a6&#10;G7qZbJO0u/575yB4m+G9ee+b1Wb0nbpSTC6wgfmsAEVcB+u4MVAd3u6eQKWMbLELTAZ+KMFmPblZ&#10;YWnDwDu67nOjJIRTiQbanPtS61S35DHNQk8s2jFEj1nW2GgbcZBw3+lFUSy1R8fS0GJPLy3Vp/3F&#10;G4ifZzt8V+51Udx/VXQ5LLP7OBtzOx23z6Ayjfnf/Hf9bgX/4VH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v68YAAADdAAAADwAAAAAAAAAAAAAAAACYAgAAZHJz&#10;L2Rvd25yZXYueG1sUEsFBgAAAAAEAAQA9QAAAIsDAAAAAA==&#10;" filled="f" strokecolor="#58585a" strokeweight="39e-5mm">
                    <v:stroke endcap="round"/>
                  </v:rect>
                </v:group>
              </v:group>
            </v:group>
            <v:rect id="Rectangle 77" o:spid="_x0000_s1147" style="position:absolute;left:15157;top:368;width:6230;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rJo8AA&#10;AADdAAAADwAAAGRycy9kb3ducmV2LnhtbERP24rCMBB9F/yHMIJvmiroSjWKCIK7+GL1A4ZmesFk&#10;UpJou3+/WVjYtzmc6+wOgzXiTT60jhUs5hkI4tLplmsFj/t5tgERIrJG45gUfFOAw3482mGuXc83&#10;ehexFimEQ44Kmhi7XMpQNmQxzF1HnLjKeYsxQV9L7bFP4dbIZZatpcWWU0ODHZ0aKp/FyyqQ9+Lc&#10;bwrjM/e1rK7m83KryCk1nQzHLYhIQ/wX/7kvOs1ffS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rJo8AAAADdAAAADwAAAAAAAAAAAAAAAACYAgAAZHJzL2Rvd25y&#10;ZXYueG1sUEsFBgAAAAAEAAQA9QAAAIUDAAAAAA==&#10;" filled="f" stroked="f">
              <v:textbox style="mso-next-textbox:#Rectangle 77;mso-fit-shape-to-text:t" inset="0,0,0,0">
                <w:txbxContent>
                  <w:p w:rsidR="00D73324" w:rsidRPr="00420B76" w:rsidRDefault="00D73324" w:rsidP="005832CF">
                    <w:pPr>
                      <w:rPr>
                        <w:lang w:val="fr-FR"/>
                      </w:rPr>
                    </w:pPr>
                    <w:r>
                      <w:rPr>
                        <w:rFonts w:cs="Arial"/>
                        <w:b/>
                        <w:bCs/>
                        <w:color w:val="58585A"/>
                        <w:sz w:val="14"/>
                        <w:szCs w:val="14"/>
                        <w:lang w:val="fr-FR"/>
                      </w:rPr>
                      <w:t>MSS operator 2</w:t>
                    </w:r>
                  </w:p>
                </w:txbxContent>
              </v:textbox>
            </v:rect>
            <v:rect id="Rectangle 78" o:spid="_x0000_s1148" style="position:absolute;left:7772;top:368;width:6230;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hX1MAA&#10;AADdAAAADwAAAGRycy9kb3ducmV2LnhtbERP22oCMRB9F/yHMIJvmnXBVlajiCDY0hdXP2DYzF4w&#10;mSxJdLd/3xQKfZvDuc7uMFojXuRD51jBapmBIK6c7rhRcL+dFxsQISJrNI5JwTcFOOynkx0W2g18&#10;pVcZG5FCOBSooI2xL6QMVUsWw9L1xImrnbcYE/SN1B6HFG6NzLPsTVrsODW02NOppepRPq0CeSvP&#10;w6Y0PnOfef1lPi7XmpxS89l43IKINMZ/8Z/7otP89XsOv9+kE+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hX1MAAAADdAAAADwAAAAAAAAAAAAAAAACYAgAAZHJzL2Rvd25y&#10;ZXYueG1sUEsFBgAAAAAEAAQA9QAAAIUDAAAAAA==&#10;" filled="f" stroked="f">
              <v:textbox style="mso-next-textbox:#Rectangle 78;mso-fit-shape-to-text:t" inset="0,0,0,0">
                <w:txbxContent>
                  <w:p w:rsidR="00D73324" w:rsidRDefault="00D73324" w:rsidP="005832CF">
                    <w:r>
                      <w:rPr>
                        <w:rFonts w:cs="Arial"/>
                        <w:b/>
                        <w:bCs/>
                        <w:color w:val="58585A"/>
                        <w:sz w:val="14"/>
                        <w:szCs w:val="14"/>
                      </w:rPr>
                      <w:t>MSS operator 1</w:t>
                    </w:r>
                  </w:p>
                </w:txbxContent>
              </v:textbox>
            </v:rect>
            <v:shape id="Freeform 79" o:spid="_x0000_s1149" style="position:absolute;left:7867;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Qmp8QA&#10;AADdAAAADwAAAGRycy9kb3ducmV2LnhtbERPTUsDMRC9C/6HMII3m21lbVmbllIQhFqwVSjehs10&#10;s+1msiSxG/+9KQje5vE+Z75MthMX8qF1rGA8KkAQ10633Cj4/Hh5mIEIEVlj55gU/FCA5eL2Zo6V&#10;dgPv6LKPjcghHCpUYGLsKylDbchiGLmeOHNH5y3GDH0jtcchh9tOToriSVpsOTcY7GltqD7vv60C&#10;XU5LSl+T92G7Ox022qc3vzFK3d+l1TOISCn+i//crzrPL6ePcP0mn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kJqfEAAAA3QAAAA8AAAAAAAAAAAAAAAAAmAIAAGRycy9k&#10;b3ducmV2LnhtbFBLBQYAAAAABAAEAPUAAACJAw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80" o:spid="_x0000_s1150" style="position:absolute;left:9385;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9aMMA&#10;AADdAAAADwAAAGRycy9kb3ducmV2LnhtbERPS4vCMBC+C/sfwix401Srq1SjLIogXnysCN7GZmzL&#10;NpPSRO3++40geJuP7znTeWNKcafaFZYV9LoRCOLU6oIzBcefVWcMwnlkjaVlUvBHDuazj9YUE20f&#10;vKf7wWcihLBLUEHufZVI6dKcDLqurYgDd7W1QR9gnUld4yOEm1L2o+hLGiw4NORY0SKn9PdwMwrO&#10;m6rZeF6d9ua43OJlF7t4ESvV/my+JyA8Nf4tfrnXOswfjgbw/Cac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a9aMMAAADdAAAADwAAAAAAAAAAAAAAAACYAgAAZHJzL2Rv&#10;d25yZXYueG1sUEsFBgAAAAAEAAQA9QAAAIgDA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81" o:spid="_x0000_s1151" style="position:absolute;left:15862;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oY88IA&#10;AADdAAAADwAAAGRycy9kb3ducmV2LnhtbERPTYvCMBC9C/6HMMLeNNXiKl2jiCKIF7WK4G22mW3L&#10;NpPSZLX+eyMseJvH+5zZojWVuFHjSssKhoMIBHFmdcm5gvNp05+CcB5ZY2WZFDzIwWLe7cww0fbO&#10;R7qlPhchhF2CCgrv60RKlxVk0A1sTRy4H9sY9AE2udQN3kO4qeQoij6lwZJDQ4E1rQrKftM/o+C6&#10;q9ud583laM7rPX4fYhevYqU+eu3yC4Sn1r/F/+6tDvPHkzG8vgkn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hjzwgAAAN0AAAAPAAAAAAAAAAAAAAAAAJgCAABkcnMvZG93&#10;bnJldi54bWxQSwUGAAAAAAQABAD1AAAAhwM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82" o:spid="_x0000_s1152" style="position:absolute;left:11176;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GhMQA&#10;AADdAAAADwAAAGRycy9kb3ducmV2LnhtbERPS2vCQBC+F/oflil4azZtUEvqKsUiSC4+GgRv0+yY&#10;BLOzIbua9N93BcHbfHzPmS0G04grda62rOAtikEQF1bXXCrIf1avHyCcR9bYWCYFf+RgMX9+mmGq&#10;bc87uu59KUIIuxQVVN63qZSuqMigi2xLHLiT7Qz6ALtS6g77EG4a+R7HE2mw5tBQYUvLiorz/mIU&#10;HLN2yDyvDjuTf2/wd5u4ZJkoNXoZvj5BeBr8Q3x3r3WYP55O4PZ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IhoTEAAAA3QAAAA8AAAAAAAAAAAAAAAAAmAIAAGRycy9k&#10;b3ducmV2LnhtbFBLBQYAAAAABAAEAPUAAACJAw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83" o:spid="_x0000_s1153" style="position:absolute;left:12623;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gpMMA&#10;AADdAAAADwAAAGRycy9kb3ducmV2LnhtbERP30vDMBB+H/g/hBN821ILtVKXDREEoRPcFMS3ozmb&#10;anMpSVyz/94Iwt7u4/t5622yoziSD4NjBderAgRx5/TAvYK318flLYgQkTWOjknBiQJsNxeLNTba&#10;zbyn4yH2IodwaFCBiXFqpAydIYth5SbizH06bzFm6HupPc453I6yLIobaXHg3GBwogdD3ffhxyrQ&#10;VV1R+ihf5uf913urfdr51ih1dZnu70BESvEs/nc/6Ty/qmv4+ya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8gpMMAAADdAAAADwAAAAAAAAAAAAAAAACYAgAAZHJzL2Rv&#10;d25yZXYueG1sUEsFBgAAAAAEAAQA9QAAAIg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84" o:spid="_x0000_s1154" style="position:absolute;left:14243;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3bcYA&#10;AADdAAAADwAAAGRycy9kb3ducmV2LnhtbESPT2vCQBDF74V+h2WE3upGQ1VSVymKULz4l0Jv0+yY&#10;BLOzIbvV+O2dg+Bthvfmvd9M552r1YXaUHk2MOgnoIhzbysuDBwPq/cJqBCRLdaeycCNAsxnry9T&#10;zKy/8o4u+1goCeGQoYEyxibTOuQlOQx93xCLdvKtwyhrW2jb4lXCXa2HSTLSDiuWhhIbWpSUn/f/&#10;zsDvuunWkVc/O3dcbvBvm4Z0kRrz1uu+PkFF6uLT/Lj+toL/MRZc+UZG0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u3bcYAAADdAAAADwAAAAAAAAAAAAAAAACYAgAAZHJz&#10;L2Rvd25yZXYueG1sUEsFBgAAAAAEAAQA9QAAAIsDA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85" o:spid="_x0000_s1155" style="position:absolute;left:19132;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IA8IA&#10;AADdAAAADwAAAGRycy9kb3ducmV2LnhtbERPTWvCQBC9F/wPywi91Y2FRI2uIi2BnApGIdchOybR&#10;7GzIbk3677uFgrd5vM/ZHSbTiQcNrrWsYLmIQBBXVrdcK7ics7c1COeRNXaWScEPOTjsZy87TLUd&#10;+USPwtcihLBLUUHjfZ9K6aqGDLqF7YkDd7WDQR/gUEs94BjCTSffoyiRBlsODQ329NFQdS++jYIy&#10;Ls3KlPepuH1d4yzfYGQ/E6Ve59NxC8LT5J/if3euw/x4tYG/b8IJ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EgDwgAAAN0AAAAPAAAAAAAAAAAAAAAAAJgCAABkcnMvZG93&#10;bnJldi54bWxQSwUGAAAAAAQABAD1AAAAhwMAAAAA&#10;" path="m34,337l34,68r14,l48,337r-14,xm82,323l41,405,,323r82,xm,81l41,,82,81,,81xe" fillcolor="#58585a" strokecolor="#58585a" strokeweight="6e-5mm">
              <v:stroke joinstyle="bevel"/>
              <v:path arrowok="t" o:connecttype="custom" o:connectlocs="13717549,135906904;13717549,27423351;19365951,27423351;19365951,135906904;13717549,135906904;33083500,130260919;16541750,163330255;0,130260919;33083500,130260919;0,32666051;16541750,0;33083500,32666051;0,32666051" o:connectangles="0,0,0,0,0,0,0,0,0,0,0,0,0"/>
              <o:lock v:ext="edit" verticies="t"/>
            </v:shape>
            <v:shape id="Freeform 86" o:spid="_x0000_s1156" style="position:absolute;left:17335;top:3200;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I98YA&#10;AADdAAAADwAAAGRycy9kb3ducmV2LnhtbESPQUsDMRCF74L/IYzgzWZbWC1r01IEQaiCrULpbdiM&#10;m9XNZEliN/575yB4m+G9ee+b1ab4QZ0ppj6wgfmsAkXcBttzZ+D97fFmCSplZItDYDLwQwk268uL&#10;FTY2TLyn8yF3SkI4NWjA5Tw2WqfWkcc0CyOxaB8hesyyxk7biJOE+0EvqupWe+xZGhyO9OCo/Tp8&#10;ewO2vqupnBav08v+87izsTzHnTPm+qps70FlKvnf/Hf9ZAW/Xgq/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PI98YAAADdAAAADwAAAAAAAAAAAAAAAACYAgAAZHJz&#10;L2Rvd25yZXYueG1sUEsFBgAAAAAEAAQA9QAAAIs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87" o:spid="_x0000_s1157" style="position:absolute;left:22021;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Cb8IA&#10;AADdAAAADwAAAGRycy9kb3ducmV2LnhtbERPTWvCQBC9F/oflhF6KbqxtBqiqxRF2mu1xeuYHbPB&#10;7GzIjhr/fbdQ8DaP9znzZe8bdaEu1oENjEcZKOIy2JorA9+7zTAHFQXZYhOYDNwownLx+DDHwoYr&#10;f9FlK5VKIRwLNOBE2kLrWDryGEehJU7cMXQeJcGu0rbDawr3jX7Json2WHNqcNjSylF52p69gYMj&#10;iVpez+tjVf/km+n+9rz/MOZp0L/PQAn1chf/uz9tmv+Wj+Hvm3SC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UJvwgAAAN0AAAAPAAAAAAAAAAAAAAAAAJgCAABkcnMvZG93&#10;bnJldi54bWxQSwUGAAAAAAQABAD1AAAAhwMAAAAA&#10;" path="m35,337l35,68r13,l48,337r-13,xm83,323l42,405,,323r83,xm,81l42,,83,81,,81xe" fillcolor="#58585a" strokecolor="#58585a" strokeweight="6e-5mm">
              <v:stroke joinstyle="bevel"/>
              <v:path arrowok="t" o:connecttype="custom" o:connectlocs="14111536,135906904;14111536,27423351;19352964,27423351;19352964,135906904;14111536,135906904;33464500,130260919;16933843,163330255;0,130260919;33464500,130260919;0,32666051;16933843,0;33464500,32666051;0,32666051" o:connectangles="0,0,0,0,0,0,0,0,0,0,0,0,0"/>
              <o:lock v:ext="edit" verticies="t"/>
            </v:shape>
            <v:shape id="Freeform 88" o:spid="_x0000_s1158" style="position:absolute;left:39096;top:3022;width:528;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fcGMIA&#10;AADdAAAADwAAAGRycy9kb3ducmV2LnhtbERPTWvCQBC9F/oflhF6Kbqp1Bqiq5QWaa/aFq9jdswG&#10;s7MhO2r8911B8DaP9znzZe8bdaIu1oENvIwyUMRlsDVXBn5/VsMcVBRki01gMnChCMvF48McCxvO&#10;vKbTRiqVQjgWaMCJtIXWsXTkMY5CS5y4feg8SoJdpW2H5xTuGz3OsjftsebU4LClD0flYXP0BnaO&#10;JGp5PX7uq/ovX023l+ftlzFPg/59Bkqol7v45v62af4kH8P1m3SC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9wYwgAAAN0AAAAPAAAAAAAAAAAAAAAAAJgCAABkcnMvZG93&#10;bnJldi54bWxQSwUGAAAAAAQABAD1AAAAhwMAAAAA&#10;" path="m34,337l34,,48,r,337l34,337xm83,323l41,405,,323r83,xe" fillcolor="#58585a" strokecolor="#58585a" strokeweight="6e-5mm">
              <v:stroke joinstyle="bevel"/>
              <v:path arrowok="t" o:connecttype="custom" o:connectlocs="13734361,135906904;13734361,0;19389687,0;19389687,135906904;13734361,135906904;33528000,130260919;16562024,163330255;0,130260919;33528000,130260919" o:connectangles="0,0,0,0,0,0,0,0,0"/>
              <o:lock v:ext="edit" verticies="t"/>
            </v:shape>
            <v:shape id="Freeform 89" o:spid="_x0000_s1159" style="position:absolute;left:3177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5g8MA&#10;AADdAAAADwAAAGRycy9kb3ducmV2LnhtbERPTWvCQBC9C/0PyxR6Kbqp2jakrlIsUq/aitdpdsyG&#10;ZmdDdtT4791Cwds83ufMFr1v1Im6WAc28DTKQBGXwdZcGfj+Wg1zUFGQLTaBycCFIizmd4MZFjac&#10;eUOnrVQqhXAs0IATaQutY+nIYxyFljhxh9B5lAS7StsOzyncN3qcZS/aY82pwWFLS0fl7/boDfw4&#10;kqhlevw4VPUuX73uL4/7T2Me7vv3N1BCvdzE/+61TfOf8wn8fZNO0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t5g8MAAADdAAAADwAAAAAAAAAAAAAAAACYAgAAZHJzL2Rv&#10;d25yZXYueG1sUEsFBgAAAAAEAAQA9QAAAIgDA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group id="Group 117" o:spid="_x0000_s1160" style="position:absolute;left:40544;top:2368;width:9398;height:389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group id="Group 110" o:spid="_x0000_s1161" style="position:absolute;left:6385;top:373;width:1480;height:61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group id="Group 99" o:spid="_x0000_s1162" style="position:absolute;left:6385;top:373;width:740;height:61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92" o:spid="_x0000_s1163"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rect id="Rectangle 90" o:spid="_x0000_s1164"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hZ8YA&#10;AADdAAAADwAAAGRycy9kb3ducmV2LnhtbESPT2/CMAzF70j7DpEn7QbpmIZQR0BTNf4cuKygna3G&#10;NN0ap2sClG8/H5B2s/We3/t5sRp8qy7UxyawgedJBoq4Crbh2sDxsB7PQcWEbLENTAZuFGG1fBgt&#10;MLfhyp90KVOtJIRjjgZcSl2udawceYyT0BGLdgq9xyRrX2vb41XCfaunWTbTHhuWBocdFY6qn/Ls&#10;DZx+Yzf9WJezLxf234fNdpsVxYsxT4/D+xuoREP6N9+vd1bwX+e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hZ8YAAADdAAAADwAAAAAAAAAAAAAAAACYAgAAZHJz&#10;L2Rvd25yZXYueG1sUEsFBgAAAAAEAAQA9QAAAIsDAAAAAA==&#10;" fillcolor="#58585a" stroked="f"/>
                    <v:rect id="Rectangle 91" o:spid="_x0000_s1165"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2UcMA&#10;AADdAAAADwAAAGRycy9kb3ducmV2LnhtbERPTWsCMRC9F/wPYQRvNatF0a1RpLSglxZ1oddhM90N&#10;3UzWJLrrvzeFgrd5vM9ZbXrbiCv5YBwrmIwzEMSl04YrBcXp43kBIkRkjY1jUnCjAJv14GmFuXYd&#10;H+h6jJVIIRxyVFDH2OZShrImi2HsWuLE/ThvMSboK6k9dincNnKaZXNp0XBqqLGlt5rK3+PFKvCf&#10;Z919F+Z9mr18FXQ5zaPZn5UaDfvtK4hIfXyI/907nebPFkv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u2UcMAAADdAAAADwAAAAAAAAAAAAAAAACYAgAAZHJzL2Rv&#10;d25yZXYueG1sUEsFBgAAAAAEAAQA9QAAAIgDAAAAAA==&#10;" filled="f" strokecolor="#58585a" strokeweight="39e-5mm">
                      <v:stroke endcap="round"/>
                    </v:rect>
                  </v:group>
                  <v:group id="Group 95" o:spid="_x0000_s1166"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rect id="Rectangle 93" o:spid="_x0000_s1167"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eJ8QA&#10;AADdAAAADwAAAGRycy9kb3ducmV2LnhtbERPTWvCQBC9F/oflin0VjdJUWx0lRJq9eDFKD0P2TEb&#10;m51Ns1uN/94VCr3N433OfDnYVpyp941jBekoAUFcOd1wreCwX71MQfiArLF1TAqu5GG5eHyYY67d&#10;hXd0LkMtYgj7HBWYELpcSl8ZsuhHriOO3NH1FkOEfS11j5cYbluZJclEWmw4NhjsqDBUfZe/VsHx&#10;x3fZx6qcfBm3Pe0/1+ukKF6Ven4a3mcgAg3hX/zn3ug4f/yW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HifEAAAA3QAAAA8AAAAAAAAAAAAAAAAAmAIAAGRycy9k&#10;b3ducmV2LnhtbFBLBQYAAAAABAAEAPUAAACJAwAAAAA=&#10;" fillcolor="#58585a" stroked="f"/>
                    <v:rect id="Rectangle 94" o:spid="_x0000_s1168"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y/cMA&#10;AADdAAAADwAAAGRycy9kb3ducmV2LnhtbERP32vCMBB+F/Y/hBv4NtNVJrMaRWSD7WVjWvD1aM42&#10;rLnUJNruv18Ewbf7+H7ecj3YVlzIB+NYwfMkA0FcOW24VlDu359eQYSIrLF1TAr+KMB69TBaYqFd&#10;zz902cVapBAOBSpoYuwKKUPVkMUwcR1x4o7OW4wJ+lpqj30Kt63Ms2wmLRpODQ12tG2o+t2drQL/&#10;ddL9oTRveTb9Lum8n0XzeVJq/DhsFiAiDfEuvrk/dJr/Ms/h+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y/cMAAADdAAAADwAAAAAAAAAAAAAAAACYAgAAZHJzL2Rv&#10;d25yZXYueG1sUEsFBgAAAAAEAAQA9QAAAIgDAAAAAA==&#10;" filled="f" strokecolor="#58585a" strokeweight="39e-5mm">
                      <v:stroke endcap="round"/>
                    </v:rect>
                  </v:group>
                  <v:group id="Group 98" o:spid="_x0000_s1169"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96" o:spid="_x0000_s1170"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9v8QA&#10;AADdAAAADwAAAGRycy9kb3ducmV2LnhtbERPPW/CMBDdK/U/WFepW3GAFkHAIBRB6cBCQMyn+IgD&#10;8TnELqT/vq5Uie2e3ufNFp2txY1aXzlW0O8lIIgLpysuFRz267cxCB+QNdaOScEPeVjMn59mmGp3&#10;5x3d8lCKGMI+RQUmhCaV0heGLPqea4gjd3KtxRBhW0rd4j2G21oOkmQkLVYcGww2lBkqLvm3VXC6&#10;+mawWuejo3Hb8/5zs0mybKjU60u3nIII1IWH+N/9peP8j8k7/H0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5vb/EAAAA3QAAAA8AAAAAAAAAAAAAAAAAmAIAAGRycy9k&#10;b3ducmV2LnhtbFBLBQYAAAAABAAEAPUAAACJAwAAAAA=&#10;" fillcolor="#58585a" stroked="f"/>
                    <v:rect id="Rectangle 97" o:spid="_x0000_s1171"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qicMA&#10;AADdAAAADwAAAGRycy9kb3ducmV2LnhtbERPTWsCMRC9F/wPYYTealaL0q5GEbHQXizqgtdhM+4G&#10;N5M1ie7235tCobd5vM9ZrHrbiDv5YBwrGI8yEMSl04YrBcXx4+UNRIjIGhvHpOCHAqyWg6cF5tp1&#10;vKf7IVYihXDIUUEdY5tLGcqaLIaRa4kTd3beYkzQV1J77FK4beQky2bSouHUUGNLm5rKy+FmFfjd&#10;VXenwmwn2et3QbfjLJqvq1LPw349BxGpj//iP/enTvOn71P4/Sad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8qicMAAADdAAAADwAAAAAAAAAAAAAAAACYAgAAZHJzL2Rv&#10;d25yZXYueG1sUEsFBgAAAAAEAAQA9QAAAIgDAAAAAA==&#10;" filled="f" strokecolor="#58585a" strokeweight="39e-5mm">
                      <v:stroke endcap="round"/>
                    </v:rect>
                  </v:group>
                </v:group>
                <v:group id="Group 109" o:spid="_x0000_s1172" style="position:absolute;left:7125;top:373;width:740;height:61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group id="Group 102" o:spid="_x0000_s1173"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rect id="Rectangle 100" o:spid="_x0000_s1174"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3usYA&#10;AADdAAAADwAAAGRycy9kb3ducmV2LnhtbESPQW/CMAyF70j7D5En7TbSgYZGIaCpgrHDLpSJs9WY&#10;pqxxuiaD7t/Ph0ncbL3n9z4v14Nv1YX62AQ28DTOQBFXwTZcG/g8bB9fQMWEbLENTAZ+KcJ6dTda&#10;Ym7Dlfd0KVOtJIRjjgZcSl2udawceYzj0BGLdgq9xyRrX2vb41XCfasnWTbTHhuWBocdFY6qr/LH&#10;Gzh9x26y2Zazowsf58PbbpcVxdSYh/vhdQEq0ZBu5v/rdyv4z3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3usYAAADdAAAADwAAAAAAAAAAAAAAAACYAgAAZHJz&#10;L2Rvd25yZXYueG1sUEsFBgAAAAAEAAQA9QAAAIsDAAAAAA==&#10;" fillcolor="#58585a" stroked="f"/>
                    <v:rect id="Rectangle 101" o:spid="_x0000_s1175"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gjMMA&#10;AADdAAAADwAAAGRycy9kb3ducmV2LnhtbERPTWsCMRC9F/wPYQRvNatF0a1RpLSglxZ1oddhM90N&#10;3UzWJLrrvzeFgrd5vM9ZbXrbiCv5YBwrmIwzEMSl04YrBcXp43kBIkRkjY1jUnCjAJv14GmFuXYd&#10;H+h6jJVIIRxyVFDH2OZShrImi2HsWuLE/ThvMSboK6k9dincNnKaZXNp0XBqqLGlt5rK3+PFKvCf&#10;Z919F+Z9mr18FXQ5zaPZn5UaDfvtK4hIfXyI/907nebPlkv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IgjMMAAADdAAAADwAAAAAAAAAAAAAAAACYAgAAZHJzL2Rv&#10;d25yZXYueG1sUEsFBgAAAAAEAAQA9QAAAIgDAAAAAA==&#10;" filled="f" strokecolor="#58585a" strokeweight="39e-5mm">
                      <v:stroke endcap="round"/>
                    </v:rect>
                  </v:group>
                  <v:group id="Group 105" o:spid="_x0000_s1176"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Grm8cAAADdAAAADwAAAGRycy9kb3ducmV2LnhtbESPT2vCQBDF7wW/wzKC&#10;t7pJS0VSNyJSiwcpVAultyE7+YPZ2ZBdk/jtO4dCbzO8N+/9ZrOdXKsG6kPj2UC6TEARF942XBn4&#10;uhwe16BCRLbYeiYDdwqwzWcPG8ysH/mThnOslIRwyNBAHWOXaR2KmhyGpe+IRSt97zDK2lfa9jhK&#10;uGv1U5KstMOGpaHGjvY1FdfzzRl4H3HcPadvw+la7u8/l5e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dGrm8cAAADd&#10;AAAADwAAAAAAAAAAAAAAAACqAgAAZHJzL2Rvd25yZXYueG1sUEsFBgAAAAAEAAQA+gAAAJ4DAAAA&#10;AA==&#10;">
                    <v:rect id="Rectangle 103" o:spid="_x0000_s1177"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q3MMA&#10;AADdAAAADwAAAGRycy9kb3ducmV2LnhtbERPTWsCMRC9F/ofwhS81UQLS1mNUpZaPXhxFc/DZtys&#10;bibbTarbf98IQm/zeJ8zXw6uFVfqQ+NZw2SsQBBX3jRcazjsV6/vIEJENth6Jg2/FGC5eH6aY278&#10;jXd0LWMtUgiHHDXYGLtcylBZchjGviNO3Mn3DmOCfS1Nj7cU7lo5VSqTDhtODRY7KixVl/LHaTh9&#10;h276uSqzo/Xb8/5rvVZF8ab16GX4mIGINMR/8cO9MWl+piZw/y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Hq3MMAAADdAAAADwAAAAAAAAAAAAAAAACYAgAAZHJzL2Rv&#10;d25yZXYueG1sUEsFBgAAAAAEAAQA9QAAAIgDAAAAAA==&#10;" fillcolor="#58585a" stroked="f"/>
                    <v:rect id="Rectangle 104" o:spid="_x0000_s1178"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GBsIA&#10;AADdAAAADwAAAGRycy9kb3ducmV2LnhtbERP30vDMBB+F/wfwgm+ucQKReqyIeJgvji2Fnw9mrMN&#10;Npcuydb635vBwLf7+H7ecj27QZwpROtZw+NCgSBuvbHcaWjqzcMziJiQDQ6eScMvRVivbm+WWBk/&#10;8Z7Oh9SJHMKxQg19SmMlZWx7chgXfiTO3LcPDlOGoZMm4JTD3SALpUrp0HJu6HGkt57an8PJaQif&#10;RzN9Nfa9UE+7hk51mezHUev7u/n1BUSiOf2Lr+6tyfNLVcDlm3y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6UYGwgAAAN0AAAAPAAAAAAAAAAAAAAAAAJgCAABkcnMvZG93&#10;bnJldi54bWxQSwUGAAAAAAQABAD1AAAAhwMAAAAA&#10;" filled="f" strokecolor="#58585a" strokeweight="39e-5mm">
                      <v:stroke endcap="round"/>
                    </v:rect>
                  </v:group>
                  <v:group id="Group 108" o:spid="_x0000_s1179"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M17MIAAADdAAAADwAAAGRycy9kb3ducmV2LnhtbERPTYvCMBC9L/gfwgje&#10;1rTKilSjiKh4EGFVEG9DM7bFZlKa2NZ/bxaEvc3jfc582ZlSNFS7wrKCeBiBIE6tLjhTcDlvv6cg&#10;nEfWWFomBS9ysFz0vuaYaNvyLzUnn4kQwi5BBbn3VSKlS3My6Ia2Ig7c3dYGfYB1JnWNbQg3pRxF&#10;0UQaLDg05FjROqf0cXoaBbsW29U43jSHx339up1/jtdDTEoN+t1qBsJT5//FH/deh/mTa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kDNezCAAAA3QAAAA8A&#10;AAAAAAAAAAAAAAAAqgIAAGRycy9kb3ducmV2LnhtbFBLBQYAAAAABAAEAPoAAACZAwAAAAA=&#10;">
                    <v:rect id="Rectangle 106" o:spid="_x0000_s1180"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JRMMA&#10;AADdAAAADwAAAGRycy9kb3ducmV2LnhtbERPTWsCMRC9F/ofwhR6q0mtLLIapSy19uClq3geNuNm&#10;dTPZblLd/nsjFLzN433OfDm4VpypD41nDa8jBYK48qbhWsNuu3qZgggR2WDrmTT8UYDl4vFhjrnx&#10;F/6mcxlrkUI45KjBxtjlUobKksMw8h1x4g6+dxgT7GtperykcNfKsVKZdNhwarDYUWGpOpW/TsPh&#10;J3Tjj1WZ7a3fHLef67Uqijetn5+G9xmISEO8i//dXybNz9QEbt+k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JRMMAAADdAAAADwAAAAAAAAAAAAAAAACYAgAAZHJzL2Rv&#10;d25yZXYueG1sUEsFBgAAAAAEAAQA9QAAAIgDAAAAAA==&#10;" fillcolor="#58585a" stroked="f"/>
                    <v:rect id="Rectangle 107" o:spid="_x0000_s1181"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DecsMA&#10;AADdAAAADwAAAGRycy9kb3ducmV2LnhtbERPTWsCMRC9F/ofwhR6q0ktLrIapZQW2kuluuB12Iy7&#10;wc1kTaK7/feNIPQ2j/c5y/XoOnGhEK1nDc8TBYK49sZyo6HafTzNQcSEbLDzTBp+KcJ6dX+3xNL4&#10;gX/osk2NyCEcS9TQptSXUsa6JYdx4nvizB18cJgyDI00AYcc7jo5VaqQDi3nhhZ7emupPm7PTkP4&#10;PplhX9n3qXrZVHTeFcl+nbR+fBhfFyASjelffHN/mjy/UDO4fp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DecsMAAADdAAAADwAAAAAAAAAAAAAAAACYAgAAZHJzL2Rv&#10;d25yZXYueG1sUEsFBgAAAAAEAAQA9QAAAIgDAAAAAA==&#10;" filled="f" strokecolor="#58585a" strokeweight="39e-5mm">
                      <v:stroke endcap="round"/>
                    </v:rect>
                  </v:group>
                </v:group>
              </v:group>
              <v:shape id="Freeform 111" o:spid="_x0000_s1182" style="position:absolute;left:6433;top:453;width:83;height:406;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hcEA&#10;AADdAAAADwAAAGRycy9kb3ducmV2LnhtbERPy6rCMBDdC/5DGMGdpt5CkWoUUYSLG68PBHdjM7bF&#10;ZlKaqPXvbwTB3RzOc6bz1lTiQY0rLSsYDSMQxJnVJecKjof1YAzCeWSNlWVS8CIH81m3M8VU2yfv&#10;6LH3uQgh7FJUUHhfp1K6rCCDbmhr4sBdbWPQB9jkUjf4DOGmkj9RlEiDJYeGAmtaFpTd9nej4Lyp&#10;243n9WlnjqstXv5iFy9jpfq9djEB4an1X/HH/avD/CRK4P1NOEHO/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rlIXBAAAA3QAAAA8AAAAAAAAAAAAAAAAAmAIAAGRycy9kb3du&#10;cmV2LnhtbFBLBQYAAAAABAAEAPUAAACGAwAAAAA=&#10;" path="m34,338l34,,48,r,338l34,338xm83,324l42,406,,324r83,xe" fillcolor="#58585a" strokecolor="#58585a" strokeweight="6e-5mm">
                <v:stroke joinstyle="bevel"/>
                <v:path arrowok="t" o:connecttype="custom" o:connectlocs="34,338;34,0;48,0;48,338;34,338;83,324;42,406;0,324;83,324" o:connectangles="0,0,0,0,0,0,0,0,0"/>
                <o:lock v:ext="edit" verticies="t"/>
              </v:shape>
              <v:shape id="Freeform 112" o:spid="_x0000_s1183" style="position:absolute;left:6668;top:476;width:82;height:405;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r68EA&#10;AADdAAAADwAAAGRycy9kb3ducmV2LnhtbERPTYvCMBC9C/sfwgh700TButs1yqIIngSr0OvQjG3X&#10;ZlKaqN1/bwTB2zze5yxWvW3EjTpfO9YwGSsQxIUzNZcaTsft6AuED8gGG8ek4Z88rJYfgwWmxt35&#10;QLcslCKGsE9RQxVCm0rpi4os+rFriSN3dp3FEGFXStPhPYbbRk6VSqTFmmNDhS2tKyou2dVqyGe5&#10;ndv80md/+/Nsu/tG5TaJ1p/D/vcHRKA+vMUv987E+Ymaw/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oa+vBAAAA3QAAAA8AAAAAAAAAAAAAAAAAmAIAAGRycy9kb3du&#10;cmV2LnhtbFBLBQYAAAAABAAEAPUAAACGAwAAAAA=&#10;" path="m34,337l34,,48,r,337l34,337xm82,323l41,405,,323r82,xe" fillcolor="#58585a" strokecolor="#58585a" strokeweight="6e-5mm">
                <v:stroke joinstyle="bevel"/>
                <v:path arrowok="t" o:connecttype="custom" o:connectlocs="34,337;34,0;48,0;48,337;34,337;82,323;41,405;0,323;82,323" o:connectangles="0,0,0,0,0,0,0,0,0"/>
                <o:lock v:ext="edit" verticies="t"/>
              </v:shape>
              <v:shape id="Freeform 113" o:spid="_x0000_s1184" style="position:absolute;left:7182;top:476;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J1MQA&#10;AADdAAAADwAAAGRycy9kb3ducmV2LnhtbESPQWsCQQyF74X+hyFCL0VnW4qV1VFKi7TXasVr3Ik7&#10;izuZZSfq+u+bQ6G3hPfy3pfFaoituVCfm8QOniYFGOIq+YZrBz/b9XgGJguyxzYxObhRhtXy/m6B&#10;pU9X/qbLRmqjIZxLdBBEutLaXAWKmCepI1btmPqIomtfW9/jVcNja5+LYmojNqwNATt6D1SdNufo&#10;4BBIspWX88exbnaz9ev+9rj/dO5hNLzNwQgN8m/+u/7yij8tFFe/0RHs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JidTEAAAA3QAAAA8AAAAAAAAAAAAAAAAAmAIAAGRycy9k&#10;b3ducmV2LnhtbFBLBQYAAAAABAAEAPUAAACJAwAAAAA=&#10;" path="m34,337l34,,48,r,337l34,337xm83,323l41,405,,323r83,xe" fillcolor="#58585a" strokecolor="#58585a" strokeweight="6e-5mm">
                <v:stroke joinstyle="bevel"/>
                <v:path arrowok="t" o:connecttype="custom" o:connectlocs="34,337;34,0;48,0;48,337;34,337;83,323;41,405;0,323;83,323" o:connectangles="0,0,0,0,0,0,0,0,0"/>
                <o:lock v:ext="edit" verticies="t"/>
              </v:shape>
              <v:shape id="Freeform 114" o:spid="_x0000_s1185" style="position:absolute;left:7410;top:455;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UsT8IA&#10;AADdAAAADwAAAGRycy9kb3ducmV2LnhtbERPTWsCMRC9C/6HMAUvUrMtRe3WKNIielVbvE4342bp&#10;ZrJsRl3/fSMI3ubxPme26HytztTGKrCBl1EGirgItuLSwPd+9TwFFQXZYh2YDFwpwmLe780wt+HC&#10;WzrvpFQphGOOBpxIk2sdC0ce4yg0xIk7htajJNiW2rZ4SeG+1q9ZNtYeK04NDhv6dFT87U7ewK8j&#10;iVreTl/HsvqZriaH6/CwNmbw1C0/QAl18hDf3Rub5o+zd7h9k07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SxPwgAAAN0AAAAPAAAAAAAAAAAAAAAAAJgCAABkcnMvZG93&#10;bnJldi54bWxQSwUGAAAAAAQABAD1AAAAhwMAAAAA&#10;" path="m34,337l34,,48,r,337l34,337xm83,324l41,405,,324r83,xe" fillcolor="#58585a" strokecolor="#58585a" strokeweight="6e-5mm">
                <v:stroke joinstyle="bevel"/>
                <v:path arrowok="t" o:connecttype="custom" o:connectlocs="34,337;34,0;48,0;48,337;34,337;83,324;41,405;0,324;83,324" o:connectangles="0,0,0,0,0,0,0,0,0"/>
                <o:lock v:ext="edit" verticies="t"/>
              </v:shape>
              <v:shape id="Freeform 115" o:spid="_x0000_s1186" style="position:absolute;left:7665;top:455;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YTD8UA&#10;AADdAAAADwAAAGRycy9kb3ducmV2LnhtbESPQWsCQQyF74X+hyGFXkqdtRQrq6OIRdqrtsVruhN3&#10;Fncyy07U9d83h4K3hPfy3pf5coitOVOfm8QOxqMCDHGVfMO1g++vzfMUTBZkj21icnClDMvF/d0c&#10;S58uvKXzTmqjIZxLdBBEutLaXAWKmEepI1btkPqIomtfW9/jRcNja1+KYmIjNqwNATtaB6qOu1N0&#10;8BtIspXX0/uhbn6mm7f99Wn/4dzjw7CagREa5Gb+v/70ij8ZK79+oyPY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hMPxQAAAN0AAAAPAAAAAAAAAAAAAAAAAJgCAABkcnMv&#10;ZG93bnJldi54bWxQSwUGAAAAAAQABAD1AAAAigMAAAAA&#10;" path="m35,337l35,,48,r,337l35,337xm83,324l42,405,,324r83,xe" fillcolor="#58585a" strokecolor="#58585a" strokeweight="6e-5mm">
                <v:stroke joinstyle="bevel"/>
                <v:path arrowok="t" o:connecttype="custom" o:connectlocs="35,337;35,0;48,0;48,337;35,337;83,324;42,405;0,324;83,324" o:connectangles="0,0,0,0,0,0,0,0,0"/>
                <o:lock v:ext="edit" verticies="t"/>
              </v:shape>
              <v:shape id="Freeform 116" o:spid="_x0000_s1187" style="position:absolute;left:6925;top:476;width:83;height:405;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2lMIA&#10;AADdAAAADwAAAGRycy9kb3ducmV2LnhtbERPTWvCQBC9F/oflhG8FN1EipXoKqVF2mu14nXMjtlg&#10;djZkR43/vlsQvM3jfc5i1ftGXaiLdWAD+TgDRVwGW3Nl4He7Hs1ARUG22AQmAzeKsFo+Py2wsOHK&#10;P3TZSKVSCMcCDTiRttA6lo48xnFoiRN3DJ1HSbCrtO3wmsJ9oydZNtUea04NDlv6cFSeNmdv4OBI&#10;opbX8+exqnez9dv+9rL/MmY46N/noIR6eYjv7m+b5k/zHP6/SSfo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qraUwgAAAN0AAAAPAAAAAAAAAAAAAAAAAJgCAABkcnMvZG93&#10;bnJldi54bWxQSwUGAAAAAAQABAD1AAAAhwMAAAAA&#10;" path="m34,337l34,,48,r,337l34,337xm83,323l41,405,,323r83,xe" fillcolor="#58585a" strokecolor="#58585a" strokeweight="6e-5mm">
                <v:stroke joinstyle="bevel"/>
                <v:path arrowok="t" o:connecttype="custom" o:connectlocs="34,337;34,0;48,0;48,337;34,337;83,323;41,405;0,323;83,323" o:connectangles="0,0,0,0,0,0,0,0,0"/>
                <o:lock v:ext="edit" verticies="t"/>
              </v:shape>
            </v:group>
            <v:rect id="Rectangle 118" o:spid="_x0000_s1188" style="position:absolute;left:8972;top:8318;width:9811;height:29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TCL8A&#10;AADdAAAADwAAAGRycy9kb3ducmV2LnhtbERPzYrCMBC+C75DGGFvmtqDSDWKCILKXqz7AEMz/cFk&#10;UpJo69ubhYW9zcf3O9v9aI14kQ+dYwXLRQaCuHK640bBz/00X4MIEVmjcUwK3hRgv5tOtlhoN/CN&#10;XmVsRArhUKCCNsa+kDJULVkMC9cTJ6523mJM0DdSexxSuDUyz7KVtNhxamixp2NL1aN8WgXyXp6G&#10;dWl85q55/W0u51tNTqmv2XjYgIg0xn/xn/us0/zVMof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wtMIvwAAAN0AAAAPAAAAAAAAAAAAAAAAAJgCAABkcnMvZG93bnJl&#10;di54bWxQSwUGAAAAAAQABAD1AAAAhAMAAAAA&#10;" filled="f" stroked="f">
              <v:textbox style="mso-next-textbox:#Rectangle 118;mso-fit-shape-to-text:t" inset="0,0,0,0">
                <w:txbxContent>
                  <w:p w:rsidR="00D73324" w:rsidRDefault="00D73324" w:rsidP="005832CF">
                    <w:r>
                      <w:rPr>
                        <w:rFonts w:cs="Arial"/>
                        <w:b/>
                        <w:bCs/>
                        <w:color w:val="00285E"/>
                      </w:rPr>
                      <w:t>CGC/MSS Uplink</w:t>
                    </w:r>
                  </w:p>
                </w:txbxContent>
              </v:textbox>
            </v:rect>
            <v:rect id="Rectangle 119" o:spid="_x0000_s1189" style="position:absolute;left:8185;top:1219;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52k78A&#10;AADdAAAADwAAAGRycy9kb3ducmV2LnhtbERP24rCMBB9X/Afwgi+rakKItUoIgiu7IvVDxia6QWT&#10;SUmi7f69WRB8m8O5zmY3WCOe5EPrWMFsmoEgLp1uuVZwux6/VyBCRNZoHJOCPwqw246+Nphr1/OF&#10;nkWsRQrhkKOCJsYulzKUDVkMU9cRJ65y3mJM0NdSe+xTuDVynmVLabHl1NBgR4eGynvxsArktTj2&#10;q8L4zJ3n1a/5OV0qckpNxsN+DSLSED/it/uk0/zlbA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jnaTvwAAAN0AAAAPAAAAAAAAAAAAAAAAAJgCAABkcnMvZG93bnJl&#10;di54bWxQSwUGAAAAAAQABAD1AAAAhAMAAAAA&#10;" filled="f" stroked="f">
              <v:textbox style="mso-next-textbox:#Rectangle 119;mso-fit-shape-to-text:t" inset="0,0,0,0">
                <w:txbxContent>
                  <w:p w:rsidR="00D73324" w:rsidRDefault="00D73324" w:rsidP="005832CF">
                    <w:r>
                      <w:rPr>
                        <w:rFonts w:cs="Arial"/>
                        <w:b/>
                        <w:bCs/>
                        <w:color w:val="58585A"/>
                        <w:sz w:val="14"/>
                        <w:szCs w:val="14"/>
                      </w:rPr>
                      <w:t>1980</w:t>
                    </w:r>
                  </w:p>
                </w:txbxContent>
              </v:textbox>
            </v:rect>
            <v:group id="Group 122" o:spid="_x0000_s1190" style="position:absolute;left:8839;top:2286;width:152;height:3892" coordorigin="1392,360" coordsize="2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rect id="Rectangle 120" o:spid="_x0000_s1191" style="position:absolute;left:1392;top:360;width:24;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1ZsQA&#10;AADdAAAADwAAAGRycy9kb3ducmV2LnhtbERP32vCMBB+F/Y/hBvszaYWFOmMMoYbDgdi3YOPR3Nr&#10;yppLaLJa//tFGPh2H9/PW21G24mB+tA6VjDLchDEtdMtNwq+Tm/TJYgQkTV2jknBlQJs1g+TFZba&#10;XfhIQxUbkUI4lKjAxOhLKUNtyGLInCdO3LfrLcYE+0bqHi8p3HayyPOFtNhyajDo6dVQ/VP9WgWh&#10;GM/bw+f1/M5+63cDfuyXxVypp8fx5RlEpDHexf/unU7zF7M53L5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0dWbEAAAA3QAAAA8AAAAAAAAAAAAAAAAAmAIAAGRycy9k&#10;b3ducmV2LnhtbFBLBQYAAAAABAAEAPUAAACJAwAAAAA=&#10;" fillcolor="#f08a00" stroked="f"/>
              <v:rect id="Rectangle 121" o:spid="_x0000_s1192" style="position:absolute;left:1392;top:360;width:24;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DP8QA&#10;AADdAAAADwAAAGRycy9kb3ducmV2LnhtbERP32vCMBB+H/g/hBN8GTOtG2XrjCKywfBB0Ql7PZpb&#10;U5ZcSpO13X9vBGFv9/H9vOV6dFb01IXGs4J8noEgrrxuuFZw/nx/eAYRIrJG65kU/FGA9Wpyt8RS&#10;+4GP1J9iLVIIhxIVmBjbUspQGXIY5r4lTty37xzGBLta6g6HFO6sXGRZIR02nBoMtrQ1VP2cfp2C&#10;wXzVb48hPO0Oue1jc97vXuy9UrPpuHkFEWmM/+Kb+0On+UVewPWbdIJcX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Ygz/EAAAA3QAAAA8AAAAAAAAAAAAAAAAAmAIAAGRycy9k&#10;b3ducmV2LnhtbFBLBQYAAAAABAAEAPUAAACJAwAAAAA=&#10;" filled="f" strokecolor="#f08a00" strokeweight="39e-5mm">
                <v:stroke endcap="round"/>
              </v:rect>
            </v:group>
            <v:rect id="Rectangle 123" o:spid="_x0000_s1193" style="position:absolute;left:17672;top:1181;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VwkMAA&#10;AADdAAAADwAAAGRycy9kb3ducmV2LnhtbERPzYrCMBC+C/sOYQRvNtWDK12jLIKg4sW6DzA00x82&#10;mZQka+vbG0HY23x8v7PZjdaIO/nQOVawyHIQxJXTHTcKfm6H+RpEiMgajWNS8KAAu+3HZIOFdgNf&#10;6V7GRqQQDgUqaGPsCylD1ZLFkLmeOHG18xZjgr6R2uOQwq2RyzxfSYsdp4YWe9q3VP2Wf1aBvJWH&#10;YV0an7vzsr6Y0/Fak1NqNh2/v0BEGuO/+O0+6jR/tfi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VwkMAAAADdAAAADwAAAAAAAAAAAAAAAACYAgAAZHJzL2Rvd25y&#10;ZXYueG1sUEsFBgAAAAAEAAQA9QAAAIUDAAAAAA==&#10;" filled="f" stroked="f">
              <v:textbox style="mso-next-textbox:#Rectangle 123;mso-fit-shape-to-text:t" inset="0,0,0,0">
                <w:txbxContent>
                  <w:p w:rsidR="00D73324" w:rsidRDefault="00D73324" w:rsidP="005832CF">
                    <w:r>
                      <w:rPr>
                        <w:rFonts w:cs="Arial"/>
                        <w:b/>
                        <w:bCs/>
                        <w:color w:val="58585A"/>
                        <w:sz w:val="14"/>
                        <w:szCs w:val="14"/>
                      </w:rPr>
                      <w:t>2010</w:t>
                    </w:r>
                  </w:p>
                </w:txbxContent>
              </v:textbox>
            </v:rect>
            <v:group id="Group 126" o:spid="_x0000_s1194" style="position:absolute;left:18459;top:2286;width:311;height:3892" coordorigin="2907,360" coordsize="4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rect id="Rectangle 124" o:spid="_x0000_s1195" style="position:absolute;left:2907;top:360;width:49;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Y8MA&#10;AADdAAAADwAAAGRycy9kb3ducmV2LnhtbERPTYvCMBC9C/6HMMLe1tSCotUoIiouu7CsevA4NGNb&#10;bCahibX++83Cgrd5vM9ZrDpTi5YaX1lWMBomIIhzqysuFJxPu/cpCB+QNdaWScGTPKyW/d4CM20f&#10;/EPtMRQihrDPUEEZgsuk9HlJBv3QOuLIXW1jMETYFFI3+IjhppZpkkykwYpjQ4mONiXlt+PdKPBp&#10;d9l+fz0ve3Zbd2jx43OajpV6G3TrOYhAXXiJ/90HHedPRjP4+y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l/Y8MAAADdAAAADwAAAAAAAAAAAAAAAACYAgAAZHJzL2Rv&#10;d25yZXYueG1sUEsFBgAAAAAEAAQA9QAAAIgDAAAAAA==&#10;" fillcolor="#f08a00" stroked="f"/>
              <v:rect id="Rectangle 125" o:spid="_x0000_s1196" style="position:absolute;left:2907;top:360;width:49;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0bccA&#10;AADdAAAADwAAAGRycy9kb3ducmV2LnhtbESPQUsDMRCF74L/IYzgRWy2rRRdm5ZSFKQHS2vB67AZ&#10;N4vJZNnE3fXfdw6F3mZ4b977Zrkeg1c9damJbGA6KUARV9E2XBs4fb0/PoNKGdmij0wG/inBenV7&#10;s8TSxoEP1B9zrSSEU4kGXM5tqXWqHAVMk9gSi/YTu4BZ1q7WtsNBwoPXs6JY6IANS4PDlraOqt/j&#10;XzAwuO/6bZ7S024/9X1uTp+7F/9gzP3duHkFlWnMV/Pl+sMK/mIm/PKNjKB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dG3HAAAA3QAAAA8AAAAAAAAAAAAAAAAAmAIAAGRy&#10;cy9kb3ducmV2LnhtbFBLBQYAAAAABAAEAPUAAACMAwAAAAA=&#10;" filled="f" strokecolor="#f08a00" strokeweight="39e-5mm">
                <v:stroke endcap="round"/>
              </v:rect>
            </v:group>
            <v:rect id="Rectangle 127" o:spid="_x0000_s1197" style="position:absolute;left:39008;top:6699;width:2724;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Hwr8A&#10;AADdAAAADwAAAGRycy9kb3ducmV2LnhtbERPzYrCMBC+C75DGGFvmtqDSDWKCILKXqz7AEMz/cFk&#10;UpJo69ubhYW9zcf3O9v9aI14kQ+dYwXLRQaCuHK640bBz/00X4MIEVmjcUwK3hRgv5tOtlhoN/CN&#10;XmVsRArhUKCCNsa+kDJULVkMC9cTJ6523mJM0DdSexxSuDUyz7KVtNhxamixp2NL1aN8WgXyXp6G&#10;dWl85q55/W0u51tNTqmv2XjYgIg0xn/xn/us0/xVvoT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fIfCvwAAAN0AAAAPAAAAAAAAAAAAAAAAAJgCAABkcnMvZG93bnJl&#10;di54bWxQSwUGAAAAAAQABAD1AAAAhAMAAAAA&#10;" filled="f" stroked="f">
              <v:textbox style="mso-next-textbox:#Rectangle 127;mso-fit-shape-to-text:t" inset="0,0,0,0">
                <w:txbxContent>
                  <w:p w:rsidR="00D73324" w:rsidRDefault="00D73324" w:rsidP="005832CF">
                    <w:r>
                      <w:rPr>
                        <w:rFonts w:cs="Arial"/>
                        <w:b/>
                        <w:bCs/>
                        <w:color w:val="58585A"/>
                        <w:sz w:val="14"/>
                        <w:szCs w:val="14"/>
                      </w:rPr>
                      <w:t>2169.7</w:t>
                    </w:r>
                  </w:p>
                </w:txbxContent>
              </v:textbox>
            </v:rect>
            <v:group id="Group 130" o:spid="_x0000_s1198" style="position:absolute;left:40151;top:2368;width:304;height:3893" coordorigin="6323,373" coordsize="4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rect id="Rectangle 128" o:spid="_x0000_s1199" style="position:absolute;left:6323;top:373;width:4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CNMMA&#10;AADdAAAADwAAAGRycy9kb3ducmV2LnhtbERPTWvCQBC9C/0PyxS81Y0RJaSuIsWKYkHUHjwO2WkS&#10;mp1dsmuM/94tFLzN433OfNmbRnTU+tqygvEoAUFcWF1zqeD7/PmWgfABWWNjmRTcycNy8TKYY67t&#10;jY/UnUIpYgj7HBVUIbhcSl9UZNCPrCOO3I9tDYYI21LqFm8x3DQyTZKZNFhzbKjQ0UdFxe/pahT4&#10;tL+sD1/3y4bd2m073O2zdKrU8LVfvYMI1Ien+N+91XH+LJ3A3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2CNMMAAADdAAAADwAAAAAAAAAAAAAAAACYAgAAZHJzL2Rv&#10;d25yZXYueG1sUEsFBgAAAAAEAAQA9QAAAIgDAAAAAA==&#10;" fillcolor="#f08a00" stroked="f"/>
              <v:rect id="Rectangle 129" o:spid="_x0000_s1200" style="position:absolute;left:6323;top:373;width:4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ybsQA&#10;AADdAAAADwAAAGRycy9kb3ducmV2LnhtbERPS2sCMRC+F/wPYQQvRbM+ELs1SikKxUNLVfA6bKab&#10;pclk2cTd7b83gtDbfHzPWW97Z0VLTag8K5hOMhDEhdcVlwrOp/14BSJEZI3WMyn4owDbzeBpjbn2&#10;HX9Te4ylSCEcclRgYqxzKUNhyGGY+Jo4cT++cRgTbEqpG+xSuLNylmVL6bDi1GCwpndDxe/x6hR0&#10;5lLu5iEsDl9T28bq/Hl4sc9KjYb92yuISH38Fz/cHzrNX84WcP8mnS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qcm7EAAAA3QAAAA8AAAAAAAAAAAAAAAAAmAIAAGRycy9k&#10;b3ducmV2LnhtbFBLBQYAAAAABAAEAPUAAACJAwAAAAA=&#10;" filled="f" strokecolor="#f08a00" strokeweight="39e-5mm">
                <v:stroke endcap="round"/>
              </v:rect>
            </v:group>
            <v:rect id="Rectangle 131" o:spid="_x0000_s1201" style="position:absolute;left:52019;top:6534;width:6375;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eBwcAA&#10;AADdAAAADwAAAGRycy9kb3ducmV2LnhtbERP24rCMBB9X/Afwiz4tqZbUKQaZVkQVPbF6gcMzfSC&#10;yaQk0da/NwuCb3M411lvR2vEnXzoHCv4nmUgiCunO24UXM67ryWIEJE1Gsek4EEBtpvJxxoL7QY+&#10;0b2MjUghHApU0MbYF1KGqiWLYeZ64sTVzluMCfpGao9DCrdG5lm2kBY7Tg0t9vTbUnUtb1aBPJe7&#10;YVkan7ljXv+Zw/5Uk1Nq+jn+rEBEGuNb/HLvdZq/y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eBwcAAAADdAAAADwAAAAAAAAAAAAAAAACYAgAAZHJzL2Rvd25y&#10;ZXYueG1sUEsFBgAAAAAEAAQA9QAAAIUDAAAAAA==&#10;" filled="f" stroked="f">
              <v:textbox style="mso-next-textbox:#Rectangle 131;mso-fit-shape-to-text:t" inset="0,0,0,0">
                <w:txbxContent>
                  <w:p w:rsidR="00D73324" w:rsidRDefault="00D73324" w:rsidP="005832CF">
                    <w:r>
                      <w:rPr>
                        <w:rFonts w:cs="Arial"/>
                        <w:b/>
                        <w:bCs/>
                        <w:color w:val="58585A"/>
                        <w:sz w:val="14"/>
                        <w:szCs w:val="14"/>
                      </w:rPr>
                      <w:t>MHz Band edge</w:t>
                    </w:r>
                  </w:p>
                </w:txbxContent>
              </v:textbox>
            </v:rect>
            <v:rect id="Rectangle 132" o:spid="_x0000_s1202" style="position:absolute;left:45485;top:8705;width:14033;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ftsAA&#10;AADdAAAADwAAAGRycy9kb3ducmV2LnhtbERPzYrCMBC+L/gOYRa8ren2UKQaZVkQXPFi9QGGZvqD&#10;yaQk0Xbf3giCt/n4fme9nawRd/Khd6zge5GBIK6d7rlVcDnvvpYgQkTWaByTgn8KsN3MPtZYajfy&#10;ie5VbEUK4VCigi7GoZQy1B1ZDAs3ECeucd5iTNC3UnscU7g1Ms+yQlrsOTV0ONBvR/W1ulkF8lzt&#10;xmVlfOYOeXM0f/tTQ06p+ef0swIRaYpv8cu912l+kRfw/CadI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5UftsAAAADdAAAADwAAAAAAAAAAAAAAAACYAgAAZHJzL2Rvd25y&#10;ZXYueG1sUEsFBgAAAAAEAAQA9QAAAIUDAAAAAA==&#10;" filled="f" stroked="f">
              <v:textbox style="mso-next-textbox:#Rectangle 132;mso-fit-shape-to-text:t" inset="0,0,0,0">
                <w:txbxContent>
                  <w:p w:rsidR="00D73324" w:rsidRDefault="00D73324" w:rsidP="005832CF">
                    <w:r>
                      <w:rPr>
                        <w:rFonts w:cs="Arial"/>
                        <w:b/>
                        <w:bCs/>
                        <w:color w:val="58585A"/>
                        <w:sz w:val="14"/>
                        <w:szCs w:val="14"/>
                      </w:rPr>
                      <w:t>Guard band relates to UMTS ONLY</w:t>
                    </w:r>
                  </w:p>
                </w:txbxContent>
              </v:textbox>
            </v:rect>
            <v:group id="Group 142" o:spid="_x0000_s1203" style="position:absolute;left:9017;top:2286;width:4699;height:3892" coordorigin="142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group id="Group 135" o:spid="_x0000_s1204" style="position:absolute;left:1913;top:360;width:247;height:613"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rect id="Rectangle 133" o:spid="_x0000_s1205"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6usQA&#10;AADdAAAADwAAAGRycy9kb3ducmV2LnhtbERPTWvCQBC9C/6HZYTedNMUQo2uUkKtPfTSRDwP2TEb&#10;zc6m2a2m/75bKHibx/uc9Xa0nbjS4FvHCh4XCQji2umWGwWHajd/BuEDssbOMSn4IQ/bzXSyxly7&#10;G3/StQyNiCHsc1RgQuhzKX1tyKJfuJ44cic3WAwRDo3UA95iuO1kmiSZtNhybDDYU2GovpTfVsHp&#10;y/fp667MjsZ9nKu3/T4piielHmbjywpEoDHcxf/udx3nZ+kS/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urrEAAAA3QAAAA8AAAAAAAAAAAAAAAAAmAIAAGRycy9k&#10;b3ducmV2LnhtbFBLBQYAAAAABAAEAPUAAACJAwAAAAA=&#10;" fillcolor="#58585a" stroked="f"/>
                <v:rect id="Rectangle 134" o:spid="_x0000_s1206"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3V8UA&#10;AADdAAAADwAAAGRycy9kb3ducmV2LnhtbESPQWvDMAyF74P+B6NBb6uzFsLI6pZSOlgvG2sDu4pY&#10;S8xiObXdJvv302Gwm8R7eu/Tejv5Xt0oJhfYwOOiAEXcBOu4NVCfXx6eQKWMbLEPTAZ+KMF2M7tb&#10;Y2XDyB90O+VWSQinCg10OQ+V1qnpyGNahIFYtK8QPWZZY6ttxFHCfa+XRVFqj46locOB9h0136er&#10;NxDfLnb8rN1hWazea7qey+yOF2Pm99PuGVSmKf+b/65freCXK+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G7dXxQAAAN0AAAAPAAAAAAAAAAAAAAAAAJgCAABkcnMv&#10;ZG93bnJldi54bWxQSwUGAAAAAAQABAD1AAAAigMAAAAA&#10;" filled="f" strokecolor="#58585a" strokeweight="39e-5mm">
                  <v:stroke endcap="round"/>
                </v:rect>
              </v:group>
              <v:group id="Group 138" o:spid="_x0000_s1207" style="position:absolute;left:1667;top:360;width:246;height:613"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EvcIAAADdAAAADwAAAGRycy9kb3ducmV2LnhtbERPTYvCMBC9L/gfwgje&#10;1rTKilSjiKh4EGFVEG9DM7bFZlKa2NZ/bxaEvc3jfc582ZlSNFS7wrKCeBiBIE6tLjhTcDlvv6cg&#10;nEfWWFomBS9ysFz0vuaYaNvyLzUnn4kQwi5BBbn3VSKlS3My6Ia2Ig7c3dYGfYB1JnWNbQg3pRxF&#10;0UQaLDg05FjROqf0cXoaBbsW29U43jSHx339up1/jtdDTEoN+t1qBsJT5//FH/deh/mTc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xxL3CAAAA3QAAAA8A&#10;AAAAAAAAAAAAAAAAqgIAAGRycy9kb3ducmV2LnhtbFBLBQYAAAAABAAEAPoAAACZAwAAAAA=&#10;">
                <v:rect id="Rectangle 136" o:spid="_x0000_s1208"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sMA&#10;AADdAAAADwAAAGRycy9kb3ducmV2LnhtbERPTWvCQBC9F/oflin0VjdGCCW6CRKq9tBLo3gesmM2&#10;mp1Ns6um/75bKPQ2j/c5q3KyvbjR6DvHCuazBARx43THrYLDfvPyCsIHZI29Y1LwTR7K4vFhhbl2&#10;d/6kWx1aEUPY56jAhDDkUvrGkEU/cwNx5E5utBgiHFupR7zHcNvLNEkyabHj2GBwoMpQc6mvVsHp&#10;yw/p26bOjsZ9nPfb3S6pqoVSz0/Tegki0BT+xX/udx3nZ4sUfr+JJ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FsMAAADdAAAADwAAAAAAAAAAAAAAAACYAgAAZHJzL2Rv&#10;d25yZXYueG1sUEsFBgAAAAAEAAQA9QAAAIgDAAAAAA==&#10;" fillcolor="#58585a" stroked="f"/>
                <v:rect id="Rectangle 137" o:spid="_x0000_s1209"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pIMIA&#10;AADdAAAADwAAAGRycy9kb3ducmV2LnhtbERP32vCMBB+H/g/hBN8m+kslFGNIkNhe9mYFnw9mrMN&#10;NpeaRFv/+2Uw2Nt9fD9vtRltJ+7kg3Gs4GWegSCunTbcKKiO++dXECEia+wck4IHBdisJ08rLLUb&#10;+Jvuh9iIFMKhRAVtjH0pZahbshjmridO3Nl5izFB30jtcUjhtpOLLCukRcOpocWe3lqqL4ebVeA/&#10;r3o4VWa3yPKvim7HIpqPq1Kz6bhdgog0xn/xn/tdp/lFnsP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ySkgwgAAAN0AAAAPAAAAAAAAAAAAAAAAAJgCAABkcnMvZG93&#10;bnJldi54bWxQSwUGAAAAAAQABAD1AAAAhwMAAAAA&#10;" filled="f" strokecolor="#58585a" strokeweight="39e-5mm">
                  <v:stroke endcap="round"/>
                </v:rect>
              </v:group>
              <v:group id="Group 141" o:spid="_x0000_s1210" style="position:absolute;left:1420;top:360;width:247;height:613"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rect id="Rectangle 139" o:spid="_x0000_s1211"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YmYsMA&#10;AADdAAAADwAAAGRycy9kb3ducmV2LnhtbERPTWvCQBC9F/wPywje6kbFUKKrSKjaQy+N4nnIjtlo&#10;djZmt5r+e7dQ6G0e73OW69424k6drx0rmIwTEMSl0zVXCo6H7esbCB+QNTaOScEPeVivBi9LzLR7&#10;8Bfdi1CJGMI+QwUmhDaT0peGLPqxa4kjd3adxRBhV0nd4SOG20ZOkySVFmuODQZbyg2V1+LbKjjf&#10;fDt93xbpybjPy2G33yd5PlNqNOw3CxCB+vAv/nN/6Dg/nc3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YmYsMAAADdAAAADwAAAAAAAAAAAAAAAACYAgAAZHJzL2Rv&#10;d25yZXYueG1sUEsFBgAAAAAEAAQA9QAAAIgDAAAAAA==&#10;" fillcolor="#58585a" stroked="f"/>
                <v:rect id="Rectangle 140" o:spid="_x0000_s1212"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6KuMIA&#10;AADdAAAADwAAAGRycy9kb3ducmV2LnhtbERP32vCMBB+H+x/CDfY20xVKKMaRWSD7UVRC74ezdkG&#10;m0tNou3+eyMIe7uP7+fNl4NtxY18MI4VjEcZCOLKacO1gvLw/fEJIkRkja1jUvBHAZaL15c5Ftr1&#10;vKPbPtYihXAoUEETY1dIGaqGLIaR64gTd3LeYkzQ11J77FO4beUky3Jp0XBqaLCjdUPVeX+1Cvzm&#10;ovtjab4m2XRb0vWQR/N7Uer9bVjNQEQa4r/46f7RaX4+zeHxTTpB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oq4wgAAAN0AAAAPAAAAAAAAAAAAAAAAAJgCAABkcnMvZG93&#10;bnJldi54bWxQSwUGAAAAAAQABAD1AAAAhwMAAAAA&#10;" filled="f" strokecolor="#58585a" strokeweight="39e-5mm">
                  <v:stroke endcap="round"/>
                </v:rect>
              </v:group>
            </v:group>
            <v:group id="Group 152" o:spid="_x0000_s1213" style="position:absolute;left:13716;top:2286;width:4699;height:3892" coordorigin="2160,360"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group id="Group 145" o:spid="_x0000_s1214" style="position:absolute;left:2654;top:360;width:246;height:613"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rect id="Rectangle 143" o:spid="_x0000_s1215"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sZ8QA&#10;AADdAAAADwAAAGRycy9kb3ducmV2LnhtbERPTWvCQBC9F/wPyxR6q5sqhDa6CSVo9eClsfQ8ZMds&#10;bHY2ZleN/94tFHqbx/ucZTHaTlxo8K1jBS/TBARx7XTLjYKv/fr5FYQPyBo7x6TgRh6KfPKwxEy7&#10;K3/SpQqNiCHsM1RgQugzKX1tyKKfup44cgc3WAwRDo3UA15juO3kLElSabHl2GCwp9JQ/VOdrYLD&#10;yfez1bpKv43bHfcfm01SlnOlnh7H9wWIQGP4F/+5tzrOT+dv8PtNPE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7LGfEAAAA3QAAAA8AAAAAAAAAAAAAAAAAmAIAAGRycy9k&#10;b3ducmV2LnhtbFBLBQYAAAAABAAEAPUAAACJAwAAAAA=&#10;" fillcolor="#58585a" stroked="f"/>
                <v:rect id="Rectangle 144" o:spid="_x0000_s1216"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EKsUA&#10;AADdAAAADwAAAGRycy9kb3ducmV2LnhtbESPQUvDQBCF70L/wzKCN7uxlSCx21KKQr0otgGvQ3ZM&#10;lmZn091tE/+9cxC8zfDevPfNajP5Xl0pJhfYwMO8AEXcBOu4NVAfX++fQKWMbLEPTAZ+KMFmPbtZ&#10;YWXDyJ90PeRWSQinCg10OQ+V1qnpyGOah4FYtO8QPWZZY6ttxFHCfa8XRVFqj46locOBdh01p8PF&#10;G4jvZzt+1e5lUSw/arocy+zezsbc3U7bZ1CZpvxv/rveW8EvH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cQqxQAAAN0AAAAPAAAAAAAAAAAAAAAAAJgCAABkcnMv&#10;ZG93bnJldi54bWxQSwUGAAAAAAQABAD1AAAAigMAAAAA&#10;" filled="f" strokecolor="#58585a" strokeweight="39e-5mm">
                  <v:stroke endcap="round"/>
                </v:rect>
              </v:group>
              <v:group id="Group 148" o:spid="_x0000_s1217" style="position:absolute;left:2407;top:360;width:247;height:613"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Pe3wMMAAADdAAAADwAAAGRycy9kb3ducmV2LnhtbERPS4vCMBC+C/6HMII3&#10;Tau7snSNIqLiQRZ8wLK3oRnbYjMpTWzrv98Igrf5+J4zX3amFA3VrrCsIB5HIIhTqwvOFFzO29EX&#10;COeRNZaWScGDHCwX/d4cE21bPlJz8pkIIewSVJB7XyVSujQng25sK+LAXW1t0AdYZ1LX2IZwU8pJ&#10;FM2kwYJDQ44VrXNKb6e7UbBrsV1N401zuF3Xj7/z58/vISalhoNu9Q3CU+ff4pd7r8P82U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97fAwwAAAN0AAAAP&#10;AAAAAAAAAAAAAAAAAKoCAABkcnMvZG93bnJldi54bWxQSwUGAAAAAAQABAD6AAAAmgMAAAAA&#10;">
                <v:rect id="Rectangle 146" o:spid="_x0000_s1218"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Na8QA&#10;AADdAAAADwAAAGRycy9kb3ducmV2LnhtbERPTWvCQBC9F/wPywi91U3TEiS6Sgm19tCLiXgesmM2&#10;mp1Ns1tN/323IHibx/uc5Xq0nbjQ4FvHCp5nCQji2umWGwX7avM0B+EDssbOMSn4JQ/r1eRhibl2&#10;V97RpQyNiCHsc1RgQuhzKX1tyKKfuZ44ckc3WAwRDo3UA15juO1kmiSZtNhybDDYU2GoPpc/VsHx&#10;2/fp+6bMDsZ9naqP7TYpihelHqfj2wJEoDHcxTf3p47zs9cU/r+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zWvEAAAA3QAAAA8AAAAAAAAAAAAAAAAAmAIAAGRycy9k&#10;b3ducmV2LnhtbFBLBQYAAAAABAAEAPUAAACJAwAAAAA=&#10;" fillcolor="#58585a" stroked="f"/>
                <v:rect id="Rectangle 147" o:spid="_x0000_s1219"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aXcIA&#10;AADdAAAADwAAAGRycy9kb3ducmV2LnhtbERP32vCMBB+F/wfwgl701QdRTqjDFHYXjbUgq9Hc2vD&#10;mktNou3++2Uw8O0+vp+33g62FXfywThWMJ9lIIgrpw3XCsrzYboCESKyxtYxKfihANvNeLTGQrue&#10;j3Q/xVqkEA4FKmhi7AopQ9WQxTBzHXHivpy3GBP0tdQe+xRuW7nIslxaNJwaGuxo11D1fbpZBf7j&#10;qvtLafaLbPlZ0u2cR/N+VeppMry+gIg0xIf43/2m0/z8eQl/36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1pdwgAAAN0AAAAPAAAAAAAAAAAAAAAAAJgCAABkcnMvZG93&#10;bnJldi54bWxQSwUGAAAAAAQABAD1AAAAhwMAAAAA&#10;" filled="f" strokecolor="#58585a" strokeweight="39e-5mm">
                  <v:stroke endcap="round"/>
                </v:rect>
              </v:group>
              <v:group id="Group 151" o:spid="_x0000_s1220" style="position:absolute;left:2160;top:360;width:247;height:613"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rect id="Rectangle 149" o:spid="_x0000_s1221"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BVH8MA&#10;AADdAAAADwAAAGRycy9kb3ducmV2LnhtbERPTWvCQBC9F/wPywje6kZtg0RXkVCrh14axfOQHbPR&#10;7Gya3Wr6791Cobd5vM9ZrnvbiBt1vnasYDJOQBCXTtdcKTgets9zED4ga2wck4If8rBeDZ6WmGl3&#10;50+6FaESMYR9hgpMCG0mpS8NWfRj1xJH7uw6iyHCrpK6w3sMt42cJkkqLdYcGwy2lBsqr8W3VXD+&#10;8u30bVukJ+M+Lof33S7J85lSo2G/WYAI1Id/8Z97r+P89OUV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BVH8MAAADdAAAADwAAAAAAAAAAAAAAAACYAgAAZHJzL2Rv&#10;d25yZXYueG1sUEsFBgAAAAAEAAQA9QAAAIgDAAAAAA==&#10;" fillcolor="#58585a" stroked="f"/>
                <v:rect id="Rectangle 150" o:spid="_x0000_s1222"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5xcMA&#10;AADdAAAADwAAAGRycy9kb3ducmV2LnhtbERP32vCMBB+F/wfwgl703RuFOmMMsTB9uKwFvZ6NLc2&#10;rLnUJNruvzeDgW/38f289Xa0nbiSD8axgsdFBoK4dtpwo6A6vc1XIEJE1tg5JgW/FGC7mU7WWGg3&#10;8JGuZWxECuFQoII2xr6QMtQtWQwL1xMn7tt5izFB30jtcUjhtpPLLMulRcOpocWedi3VP+XFKvCH&#10;sx6+KrNfZk+fFV1OeTQfZ6UeZuPrC4hIY7yL/93vOs3Pn3P4+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5xcMAAADdAAAADwAAAAAAAAAAAAAAAACYAgAAZHJzL2Rv&#10;d25yZXYueG1sUEsFBgAAAAAEAAQA9QAAAIgDAAAAAA==&#10;" filled="f" strokecolor="#58585a" strokeweight="39e-5mm">
                  <v:stroke endcap="round"/>
                </v:rect>
              </v:group>
            </v:group>
            <v:group id="Group 155" o:spid="_x0000_s1223" style="position:absolute;left:12147;top:2286;width:1569;height:3892"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KKL8QAAADdAAAADwAAAGRycy9kb3ducmV2LnhtbERPS2vCQBC+F/oflil4&#10;001qjZK6ikhbPIjgA6S3ITsmwexsyG6T+O9dQehtPr7nzJe9qURLjSstK4hHEQjizOqScwWn4/dw&#10;BsJ5ZI2VZVJwIwfLxevLHFNtO95Te/C5CCHsUlRQeF+nUrqsIINuZGviwF1sY9AH2ORSN9iFcFPJ&#10;9yhKpMGSQ0OBNa0Lyq6HP6Pgp8NuNY6/2u31sr79Hie78zYmpQZv/eoThKfe/4uf7o0O85OPK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KKL8QAAADdAAAA&#10;DwAAAAAAAAAAAAAAAACqAgAAZHJzL2Rvd25yZXYueG1sUEsFBgAAAAAEAAQA+gAAAJsDAAAAAA==&#10;">
              <v:rect id="Rectangle 153" o:spid="_x0000_s1224"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6gcYA&#10;AADdAAAADwAAAGRycy9kb3ducmV2LnhtbESPQW/CMAyF75P2HyJP2m2kY6iaCgFN1Rg7cFmZOFuN&#10;aQqN0zUZdP8eH5B2s/We3/u8WI2+U2caYhvYwPMkA0VcB9tyY+B7t356BRUTssUuMBn4owir5f3d&#10;AgsbLvxF5yo1SkI4FmjApdQXWsfakcc4CT2xaIcweEyyDo22A14k3Hd6mmW59tiyNDjsqXRUn6pf&#10;b+DwE/vp+7rK9y5sj7uPzSYryxdjHh/GtzmoRGP6N9+uP63g5zPBlW9kB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6gcYAAADdAAAADwAAAAAAAAAAAAAAAACYAgAAZHJz&#10;L2Rvd25yZXYueG1sUEsFBgAAAAAEAAQA9QAAAIsDAAAAAA==&#10;" fillcolor="#58585a" stroked="f"/>
              <v:rect id="Rectangle 154" o:spid="_x0000_s1225"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tt8MA&#10;AADdAAAADwAAAGRycy9kb3ducmV2LnhtbERP32vCMBB+H/g/hBN8m6k6ytYZRURhe3FMC3s9mlsb&#10;bC41ibb7781gsLf7+H7ecj3YVtzIB+NYwWyagSCunDZcKyhP+8dnECEia2wdk4IfCrBejR6WWGjX&#10;8yfdjrEWKYRDgQqaGLtCylA1ZDFMXUecuG/nLcYEfS21xz6F21bOsyyXFg2nhgY72jZUnY9Xq8Af&#10;Lrr/Ks1uni0+Srqe8mjeL0pNxsPmFUSkIf6L/9xvOs3Pn17g9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tt8MAAADdAAAADwAAAAAAAAAAAAAAAACYAgAAZHJzL2Rv&#10;d25yZXYueG1sUEsFBgAAAAAEAAQA9QAAAIgDAAAAAA==&#10;" filled="f" strokecolor="#58585a" strokeweight="39e-5mm">
                <v:stroke endcap="round"/>
              </v:rect>
            </v:group>
            <v:group id="Group 158" o:spid="_x0000_s1226" style="position:absolute;left:10585;top:2286;width:1562;height:3892"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rect id="Rectangle 156" o:spid="_x0000_s1227"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FwcMA&#10;AADdAAAADwAAAGRycy9kb3ducmV2LnhtbERPTWvCQBC9F/wPywje6kaloURXkaDVQy+N4nnIjtlo&#10;djZmtxr/fbdQ6G0e73MWq9424k6drx0rmIwTEMSl0zVXCo6H7es7CB+QNTaOScGTPKyWg5cFZto9&#10;+IvuRahEDGGfoQITQptJ6UtDFv3YtcSRO7vOYoiwq6Tu8BHDbSOnSZJKizXHBoMt5YbKa/FtFZxv&#10;vp1utkV6Mu7zcvjY7ZI8nyk1GvbrOYhAffgX/7n3Os5P3ybw+008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LFwcMAAADdAAAADwAAAAAAAAAAAAAAAACYAgAAZHJzL2Rv&#10;d25yZXYueG1sUEsFBgAAAAAEAAQA9QAAAIgDAAAAAA==&#10;" fillcolor="#58585a" stroked="f"/>
              <v:rect id="Rectangle 157" o:spid="_x0000_s1228"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pG8MA&#10;AADdAAAADwAAAGRycy9kb3ducmV2LnhtbERP32vCMBB+F/Y/hBvsTdN1rEhnlDE22F4UtbDXoznb&#10;YHOpSbTdf28Ggm/38f28xWq0nbiQD8axgudZBoK4dtpwo6Daf03nIEJE1tg5JgV/FGC1fJgssNRu&#10;4C1ddrERKYRDiQraGPtSylC3ZDHMXE+cuIPzFmOCvpHa45DCbSfzLCukRcOpocWePlqqj7uzVeDX&#10;Jz38VuYzz142FZ33RTQ/J6WeHsf3NxCRxngX39zfOs0vXnP4/ya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ppG8MAAADdAAAADwAAAAAAAAAAAAAAAACYAgAAZHJzL2Rv&#10;d25yZXYueG1sUEsFBgAAAAAEAAQA9QAAAIgDAAAAAA==&#10;" filled="f" strokecolor="#58585a" strokeweight="39e-5mm">
                <v:stroke endcap="round"/>
              </v:rect>
            </v:group>
            <v:group id="Group 161" o:spid="_x0000_s1229" style="position:absolute;left:9017;top:2286;width:1568;height:3892"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a8cQAAADdAAAADwAAAGRycy9kb3ducmV2LnhtbERPTWuDQBC9F/oflin0&#10;1qw2KMVmIxLa0kMIxBRKb4M7UYk7K+5Wzb/PBgK5zeN9ziqfTSdGGlxrWUG8iEAQV1a3XCv4OXy+&#10;vIFwHlljZ5kUnMlBvn58WGGm7cR7GktfixDCLkMFjfd9JqWrGjLoFrYnDtzRDgZ9gEMt9YBTCDed&#10;fI2iVBpsOTQ02NOmoepU/hsFXxNOxTL+GLen4+b8d0h2v9uYlHp+mot3EJ5mfxff3N86zE+TJ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a8cQAAADdAAAA&#10;DwAAAAAAAAAAAAAAAACqAgAAZHJzL2Rvd25yZXYueG1sUEsFBgAAAAAEAAQA+gAAAJsDAAAAAA==&#10;">
              <v:rect id="Rectangle 159" o:spid="_x0000_s1230"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WcMA&#10;AADdAAAADwAAAGRycy9kb3ducmV2LnhtbERPTWvCQBC9F/wPywje6kZtg0RXkVCrh14axfOQHbPR&#10;7Gya3Wr6791Cobd5vM9ZrnvbiBt1vnasYDJOQBCXTtdcKTgets9zED4ga2wck4If8rBeDZ6WmGl3&#10;50+6FaESMYR9hgpMCG0mpS8NWfRj1xJH7uw6iyHCrpK6w3sMt42cJkkqLdYcGwy2lBsqr8W3VXD+&#10;8u30bVukJ+M+Lof33S7J85lSo2G/WYAI1Id/8Z97r+P89PUF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VmWcMAAADdAAAADwAAAAAAAAAAAAAAAACYAgAAZHJzL2Rv&#10;d25yZXYueG1sUEsFBgAAAAAEAAQA9QAAAIgDAAAAAA==&#10;" fillcolor="#58585a" stroked="f"/>
              <v:rect id="Rectangle 160" o:spid="_x0000_s1231"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xb8IA&#10;AADdAAAADwAAAGRycy9kb3ducmV2LnhtbERP32vCMBB+H/g/hBN8m6mKZXRGGbKBvijTwl6P5taG&#10;NZeaRNv994sg7O0+vp+32gy2FTfywThWMJtmIIgrpw3XCsrzx/MLiBCRNbaOScEvBdisR08rLLTr&#10;+ZNup1iLFMKhQAVNjF0hZagashimriNO3LfzFmOCvpbaY5/CbSvnWZZLi4ZTQ4MdbRuqfk5Xq8Af&#10;Lrr/Ks37PFscS7qe82j2F6Um4+HtFUSkIf6LH+6dTvPz5RL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FvwgAAAN0AAAAPAAAAAAAAAAAAAAAAAJgCAABkcnMvZG93&#10;bnJldi54bWxQSwUGAAAAAAQABAD1AAAAhwMAAAAA&#10;" filled="f" strokecolor="#58585a" strokeweight="39e-5mm">
                <v:stroke endcap="round"/>
              </v:rect>
            </v:group>
            <v:group id="Group 164" o:spid="_x0000_s1232" style="position:absolute;left:12147;top:2286;width:1569;height:3892" coordorigin="191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rect id="Rectangle 162" o:spid="_x0000_s1233"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4LsMA&#10;AADdAAAADwAAAGRycy9kb3ducmV2LnhtbERPTWvCQBC9F/wPywje6kalqURXkVCrh14axfOQHbPR&#10;7Gya3Wr6791Cobd5vM9ZrnvbiBt1vnasYDJOQBCXTtdcKTgets9zED4ga2wck4If8rBeDZ6WmGl3&#10;50+6FaESMYR9hgpMCG0mpS8NWfRj1xJH7uw6iyHCrpK6w3sMt42cJkkqLdYcGwy2lBsqr8W3VXD+&#10;8u30bVukJ+M+Lof33S7J85lSo2G/WYAI1Id/8Z97r+P89OUV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f4LsMAAADdAAAADwAAAAAAAAAAAAAAAACYAgAAZHJzL2Rv&#10;d25yZXYueG1sUEsFBgAAAAAEAAQA9QAAAIgDAAAAAA==&#10;" fillcolor="#58585a" stroked="f"/>
              <v:rect id="Rectangle 163" o:spid="_x0000_s1234" style="position:absolute;left:191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Je8cUA&#10;AADdAAAADwAAAGRycy9kb3ducmV2LnhtbESPQUvDQBCF70L/wzKCN7uxxSCx21KKQr0otgGvQ3ZM&#10;lmZn091tE/+9cxC8zfDevPfNajP5Xl0pJhfYwMO8AEXcBOu4NVAfX++fQKWMbLEPTAZ+KMFmPbtZ&#10;YWXDyJ90PeRWSQinCg10OQ+V1qnpyGOah4FYtO8QPWZZY6ttxFHCfa8XRVFqj46locOBdh01p8PF&#10;G4jvZzt+1e5lUSw/arocy+zezsbc3U7bZ1CZpvxv/rveW8EvHwVX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l7xxQAAAN0AAAAPAAAAAAAAAAAAAAAAAJgCAABkcnMv&#10;ZG93bnJldi54bWxQSwUGAAAAAAQABAD1AAAAigMAAAAA&#10;" filled="f" strokecolor="#58585a" strokeweight="39e-5mm">
                <v:stroke endcap="round"/>
              </v:rect>
            </v:group>
            <v:group id="Group 167" o:spid="_x0000_s1235" style="position:absolute;left:10585;top:2286;width:1562;height:3892" coordorigin="166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1gtG8UAAADdAAAADwAAAGRycy9kb3ducmV2LnhtbERPS2vCQBC+F/wPyxS8&#10;1U2UhJq6ikiVHkKhKpTehuyYBLOzIbvN4993C4Xe5uN7zmY3mkb01LnasoJ4EYEgLqyuuVRwvRyf&#10;nkE4j6yxsUwKJnKw284eNphpO/AH9WdfihDCLkMFlfdtJqUrKjLoFrYlDtzNdgZ9gF0pdYdDCDeN&#10;XEZRKg3WHBoqbOlQUXE/fxsFpwGH/Sp+7fP77TB9XZL3zzwmpeaP4/4FhKfR/4v/3G86zE+T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tYLRvFAAAA3QAA&#10;AA8AAAAAAAAAAAAAAAAAqgIAAGRycy9kb3ducmV2LnhtbFBLBQYAAAAABAAEAPoAAACcAwAAAAA=&#10;">
              <v:rect id="Rectangle 165" o:spid="_x0000_s1236"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q58YA&#10;AADdAAAADwAAAGRycy9kb3ducmV2LnhtbESPT2/CMAzF75P2HSJP2m2kY1KFOgKaqvHnsAsF7Ww1&#10;punWOF0ToHz7+YDEzdZ7fu/n+XL0nTrTENvABl4nGSjiOtiWGwOH/eplBiomZItdYDJwpQjLxePD&#10;HAsbLryjc5UaJSEcCzTgUuoLrWPtyGOchJ5YtGMYPCZZh0bbAS8S7js9zbJce2xZGhz2VDqqf6uT&#10;N3D8i/30c1Xl3y58/ezXm01Wlm/GPD+NH++gEo3pbr5db63g57nwyzcygl7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Kq58YAAADdAAAADwAAAAAAAAAAAAAAAACYAgAAZHJz&#10;L2Rvd25yZXYueG1sUEsFBgAAAAAEAAQA9QAAAIsDAAAAAA==&#10;" fillcolor="#58585a" stroked="f"/>
              <v:rect id="Rectangle 166" o:spid="_x0000_s1237" style="position:absolute;left:166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90cMA&#10;AADdAAAADwAAAGRycy9kb3ducmV2LnhtbERP32vCMBB+H/g/hBv4NlMdlNE1lTEcbC8OteDr0dza&#10;sOZSk2jrf28Gwt7u4/t55XqyvbiQD8axguUiA0HcOG24VVAfPp5eQISIrLF3TAquFGBdzR5KLLQb&#10;eUeXfWxFCuFQoIIuxqGQMjQdWQwLNxAn7sd5izFB30rtcUzhtperLMulRcOpocOB3jtqfvdnq8Bv&#10;T3o81mazyp6/azof8mi+TkrNH6e3VxCRpvgvvrs/dZqf50v4+yadI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90cMAAADdAAAADwAAAAAAAAAAAAAAAACYAgAAZHJzL2Rv&#10;d25yZXYueG1sUEsFBgAAAAAEAAQA9QAAAIgDAAAAAA==&#10;" filled="f" strokecolor="#58585a" strokeweight="39e-5mm">
                <v:stroke endcap="round"/>
              </v:rect>
            </v:group>
            <v:group id="Group 170" o:spid="_x0000_s1238" style="position:absolute;left:9017;top:2286;width:1568;height:3892" coordorigin="142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rect id="Rectangle 168" o:spid="_x0000_s1239"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0kMIA&#10;AADdAAAADwAAAGRycy9kb3ducmV2LnhtbERPS4vCMBC+L/gfwgje1lSFslSjSPF12MtW8Tw0Y1Nt&#10;JrWJ2v33m4WFvc3H95zFqreNeFLna8cKJuMEBHHpdM2VgtNx+/4BwgdkjY1jUvBNHlbLwdsCM+1e&#10;/EXPIlQihrDPUIEJoc2k9KUhi37sWuLIXVxnMUTYVVJ3+IrhtpHTJEmlxZpjg8GWckPlrXhYBZe7&#10;b6ebbZGejfu8Hnf7fZLnM6VGw349BxGoD//iP/dBx/lpOoP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DSQwgAAAN0AAAAPAAAAAAAAAAAAAAAAAJgCAABkcnMvZG93&#10;bnJldi54bWxQSwUGAAAAAAQABAD1AAAAhwMAAAAA&#10;" fillcolor="#58585a" stroked="f"/>
              <v:rect id="Rectangle 169" o:spid="_x0000_s1240" style="position:absolute;left:142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eScMA&#10;AADdAAAADwAAAGRycy9kb3ducmV2LnhtbERP32vCMBB+F/wfwgl703RuFOmMMsTB9uKwFvZ6NLc2&#10;rLnUJNruvzeDgW/38f289Xa0nbiSD8axgsdFBoK4dtpwo6A6vc1XIEJE1tg5JgW/FGC7mU7WWGg3&#10;8JGuZWxECuFQoII2xr6QMtQtWQwL1xMn7tt5izFB30jtcUjhtpPLLMulRcOpocWedi3VP+XFKvCH&#10;sx6+KrNfZk+fFV1OeTQfZ6UeZuPrC4hIY7yL/93vOs3P82f4+yad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OeScMAAADdAAAADwAAAAAAAAAAAAAAAACYAgAAZHJzL2Rv&#10;d25yZXYueG1sUEsFBgAAAAAEAAQA9QAAAIgDAAAAAA==&#10;" filled="f" strokecolor="#58585a" strokeweight="39e-5mm">
                <v:stroke endcap="round"/>
              </v:rect>
            </v:group>
            <v:group id="Group 173" o:spid="_x0000_s1241" style="position:absolute;left:16852;top:2286;width:1563;height:3892"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nto8MAAADdAAAADwAAAGRycy9kb3ducmV2LnhtbERPTYvCMBC9L/gfwgh7&#10;W9MqFqlGEXFlDyKsCuJtaMa22ExKk23rvzeCsLd5vM9ZrHpTiZYaV1pWEI8iEMSZ1SXnCs6n768Z&#10;COeRNVaWScGDHKyWg48Fptp2/Evt0ecihLBLUUHhfZ1K6bKCDLqRrYkDd7ONQR9gk0vdYBfCTSXH&#10;UZRIgyWHhgJr2hSU3Y9/RsGuw249ibft/n7bPK6n6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ee2jwwAAAN0AAAAP&#10;AAAAAAAAAAAAAAAAAKoCAABkcnMvZG93bnJldi54bWxQSwUGAAAAAAQABAD6AAAAmgMAAAAA&#10;">
              <v:rect id="Rectangle 171" o:spid="_x0000_s1242"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XCMMA&#10;AADdAAAADwAAAGRycy9kb3ducmV2LnhtbERPTWsCMRC9F/wPYQRvNatCKFujlEWrBy+upedhM262&#10;3Uy2m6jbf98IQm/zeJ+zXA+uFVfqQ+NZw2yagSCuvGm41vBx2j6/gAgR2WDrmTT8UoD1avS0xNz4&#10;Gx/pWsZapBAOOWqwMXa5lKGy5DBMfUecuLPvHcYE+1qaHm8p3LVynmVKOmw4NVjsqLBUfZcXp+H8&#10;E7r5ZluqT+sPX6f33S4rioXWk/Hw9goi0hD/xQ/33qT5Sim4f5N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eXCMMAAADdAAAADwAAAAAAAAAAAAAAAACYAgAAZHJzL2Rv&#10;d25yZXYueG1sUEsFBgAAAAAEAAQA9QAAAIgDAAAAAA==&#10;" fillcolor="#58585a" stroked="f"/>
              <v:rect id="Rectangle 172" o:spid="_x0000_s1243"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APsMA&#10;AADdAAAADwAAAGRycy9kb3ducmV2LnhtbERP32vCMBB+F/wfwgl703QOqnRGGeJge3FYC3s9mlsb&#10;1lxqEm3335vBYG/38f28zW60nbiRD8axgsdFBoK4dtpwo6A6v87XIEJE1tg5JgU/FGC3nU42WGg3&#10;8IluZWxECuFQoII2xr6QMtQtWQwL1xMn7st5izFB30jtcUjhtpPLLMulRcOpocWe9i3V3+XVKvDH&#10;ix4+K3NYZk8fFV3PeTTvF6UeZuPLM4hIY/wX/7nfdJqf5yv4/S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EAPsMAAADdAAAADwAAAAAAAAAAAAAAAACYAgAAZHJzL2Rv&#10;d25yZXYueG1sUEsFBgAAAAAEAAQA9QAAAIgDAAAAAA==&#10;" filled="f" strokecolor="#58585a" strokeweight="39e-5mm">
                <v:stroke endcap="round"/>
              </v:rect>
            </v:group>
            <v:group id="Group 176" o:spid="_x0000_s1244" style="position:absolute;left:15284;top:2286;width:1568;height:3892"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rect id="Rectangle 174" o:spid="_x0000_s1245"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DesQA&#10;AADdAAAADwAAAGRycy9kb3ducmV2LnhtbERPTWvCQBC9C/6HZYTedFMLwaZuQglae+jFWHoesmM2&#10;mp2N2a2m/75bKHibx/ucdTHaTlxp8K1jBY+LBARx7XTLjYLPw3a+AuEDssbOMSn4IQ9FPp2sMdPu&#10;xnu6VqERMYR9hgpMCH0mpa8NWfQL1xNH7ugGiyHCoZF6wFsMt51cJkkqLbYcGwz2VBqqz9W3VXC8&#10;+H652Vbpl3Efp8PbbpeU5ZNSD7Px9QVEoDHcxf/udx3np+kz/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IA3rEAAAA3QAAAA8AAAAAAAAAAAAAAAAAmAIAAGRycy9k&#10;b3ducmV2LnhtbFBLBQYAAAAABAAEAPUAAACJAwAAAAA=&#10;" fillcolor="#58585a" stroked="f"/>
              <v:rect id="Rectangle 175" o:spid="_x0000_s1246"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EOl8UA&#10;AADdAAAADwAAAGRycy9kb3ducmV2LnhtbESPQUvDQBCF70L/wzKCN7uxhSix21KKQr0otgGvQ3ZM&#10;lmZn091tE/+9cxC8zfDevPfNajP5Xl0pJhfYwMO8AEXcBOu4NVAfX++fQKWMbLEPTAZ+KMFmPbtZ&#10;YWXDyJ90PeRWSQinCg10OQ+V1qnpyGOah4FYtO8QPWZZY6ttxFHCfa8XRVFqj46locOBdh01p8PF&#10;G4jvZzt+1e5lUSw/arocy+zezsbc3U7bZ1CZpvxv/rveW8EvH4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Q6XxQAAAN0AAAAPAAAAAAAAAAAAAAAAAJgCAABkcnMv&#10;ZG93bnJldi54bWxQSwUGAAAAAAQABAD1AAAAigMAAAAA&#10;" filled="f" strokecolor="#58585a" strokeweight="39e-5mm">
                <v:stroke endcap="round"/>
              </v:rect>
            </v:group>
            <v:group id="Group 179" o:spid="_x0000_s1247" style="position:absolute;left:13716;top:2286;width:1568;height:3892"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pt9fcMAAADdAAAADwAAAGRycy9kb3ducmV2LnhtbERPS4vCMBC+C/6HMIK3&#10;Na2yunSNIqLiQRZ8wLK3oRnbYjMpTWzrv98Igrf5+J4zX3amFA3VrrCsIB5FIIhTqwvOFFzO248v&#10;EM4jaywtk4IHOVgu+r05Jtq2fKTm5DMRQtglqCD3vkqkdGlOBt3IVsSBu9raoA+wzqSusQ3hppTj&#10;KJpKgwWHhhwrWueU3k53o2DXYruaxJvmcLuuH3/nz5/fQ0xKDQfd6huEp86/xS/3Xof50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m319wwAAAN0AAAAP&#10;AAAAAAAAAAAAAAAAAKoCAABkcnMvZG93bnJldi54bWxQSwUGAAAAAAQABAD6AAAAmgMAAAAA&#10;">
              <v:rect id="Rectangle 177" o:spid="_x0000_s1248"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UH1sQA&#10;AADdAAAADwAAAGRycy9kb3ducmV2LnhtbERPTWvCQBC9C/6HZYTedNMUUomuUkKtPfTSRDwP2TEb&#10;zc6m2a2m/75bKHibx/uc9Xa0nbjS4FvHCh4XCQji2umWGwWHajdfgvABWWPnmBT8kIftZjpZY67d&#10;jT/pWoZGxBD2OSowIfS5lL42ZNEvXE8cuZMbLIYIh0bqAW8x3HYyTZJMWmw5NhjsqTBUX8pvq+D0&#10;5fv0dVdmR+M+ztXbfp8UxZNSD7PxZQUi0Bju4n/3u47zs+cU/r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1B9bEAAAA3QAAAA8AAAAAAAAAAAAAAAAAmAIAAGRycy9k&#10;b3ducmV2LnhtbFBLBQYAAAAABAAEAPUAAACJAwAAAAA=&#10;" fillcolor="#58585a" stroked="f"/>
              <v:rect id="Rectangle 178" o:spid="_x0000_s1249"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Q4MIA&#10;AADdAAAADwAAAGRycy9kb3ducmV2LnhtbERP32vCMBB+F/wfwgl701SFKp1RhihsLxtqwdejubVh&#10;zaUm0Xb//TIY7O0+vp+32Q22FQ/ywThWMJ9lIIgrpw3XCsrLcboGESKyxtYxKfimALvteLTBQrue&#10;T/Q4x1qkEA4FKmhi7AopQ9WQxTBzHXHiPp23GBP0tdQe+xRuW7nIslxaNJwaGuxo31D1db5bBf79&#10;pvtraQ6LbPlR0v2SR/N2U+ppMrw8g4g0xH/xn/tVp/n5agm/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o5DgwgAAAN0AAAAPAAAAAAAAAAAAAAAAAJgCAABkcnMvZG93&#10;bnJldi54bWxQSwUGAAAAAAQABAD1AAAAhwMAAAAA&#10;" filled="f" strokecolor="#58585a" strokeweight="39e-5mm">
                <v:stroke endcap="round"/>
              </v:rect>
            </v:group>
            <v:group id="Group 182" o:spid="_x0000_s1250" style="position:absolute;left:16852;top:2286;width:1563;height:3892" coordorigin="2654,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rect id="Rectangle 180" o:spid="_x0000_s1251"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fosMA&#10;AADdAAAADwAAAGRycy9kb3ducmV2LnhtbERPTWvCQBC9F/wPywje6kalqURXkVCrh14axfOQHbPR&#10;7Gya3Wr6791Cobd5vM9ZrnvbiBt1vnasYDJOQBCXTtdcKTgets9zED4ga2wck4If8rBeDZ6WmGl3&#10;50+6FaESMYR9hgpMCG0mpS8NWfRj1xJH7uw6iyHCrpK6w3sMt42cJkkqLdYcGwy2lBsqr8W3VXD+&#10;8u30bVukJ+M+Lof33S7J85lSo2G/WYAI1Id/8Z97r+P89PUFfr+JJ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yfosMAAADdAAAADwAAAAAAAAAAAAAAAACYAgAAZHJzL2Rv&#10;d25yZXYueG1sUEsFBgAAAAAEAAQA9QAAAIgDAAAAAA==&#10;" fillcolor="#58585a" stroked="f"/>
              <v:rect id="Rectangle 181" o:spid="_x0000_s1252" style="position:absolute;left:2654;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zeMMA&#10;AADdAAAADwAAAGRycy9kb3ducmV2LnhtbERP32vCMBB+F/wfwgl703QOqnRGGeJge3FYC3s9mlsb&#10;1lxqEm3335vBYG/38f28zW60nbiRD8axgsdFBoK4dtpwo6A6v87XIEJE1tg5JgU/FGC3nU42WGg3&#10;8IluZWxECuFQoII2xr6QMtQtWQwL1xMn7st5izFB30jtcUjhtpPLLMulRcOpocWe9i3V3+XVKvDH&#10;ix4+K3NYZk8fFV3PeTTvF6UeZuPLM4hIY/wX/7nfdJqfr3L4/S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QzeMMAAADdAAAADwAAAAAAAAAAAAAAAACYAgAAZHJzL2Rv&#10;d25yZXYueG1sUEsFBgAAAAAEAAQA9QAAAIgDAAAAAA==&#10;" filled="f" strokecolor="#58585a" strokeweight="39e-5mm">
                <v:stroke endcap="round"/>
              </v:rect>
            </v:group>
            <v:group id="Group 185" o:spid="_x0000_s1253" style="position:absolute;left:15284;top:2286;width:1568;height:3892" coordorigin="2407,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5AksUAAADdAAAADwAAAGRycy9kb3ducmV2LnhtbERPS2vCQBC+F/wPywi9&#10;1U2UqkRXEamlh1BoIpTehuyYBLOzIbvN4993C4Xe5uN7zv44mkb01LnasoJ4EYEgLqyuuVRwzS9P&#10;WxDOI2tsLJOCiRwcD7OHPSbaDvxBfeZLEULYJaig8r5NpHRFRQbdwrbEgbvZzqAPsCul7nAI4aaR&#10;yyhaS4M1h4YKWzpXVNyzb6PgdcDhtIpf+vR+O09f+fP7ZxqTUo/z8bQD4Wn0/+I/95sO89eb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QJLFAAAA3QAA&#10;AA8AAAAAAAAAAAAAAAAAqgIAAGRycy9kb3ducmV2LnhtbFBLBQYAAAAABAAEAPoAAACcAwAAAAA=&#10;">
              <v:rect id="Rectangle 183" o:spid="_x0000_s1254"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0wPMYA&#10;AADdAAAADwAAAGRycy9kb3ducmV2LnhtbESPT0/DMAzF70h8h8hI3FjKkAoqyyZUsT+HXegQZ6vx&#10;mkLjlCbbum8/HybtZus9v/fzbDH6Th1piG1gA8+TDBRxHWzLjYHv3fLpDVRMyBa7wGTgTBEW8/u7&#10;GRY2nPiLjlVqlIRwLNCAS6kvtI61I49xEnpi0fZh8JhkHRptBzxJuO/0NMty7bFlaXDYU+mo/qsO&#10;3sD+P/bTz2WV/7iw/d2t1uusLF+MeXwYP95BJRrTzXy93ljBz18FV76REf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0wPMYAAADdAAAADwAAAAAAAAAAAAAAAACYAgAAZHJz&#10;L2Rvd25yZXYueG1sUEsFBgAAAAAEAAQA9QAAAIsDAAAAAA==&#10;" fillcolor="#58585a" stroked="f"/>
              <v:rect id="Rectangle 184" o:spid="_x0000_s1255" style="position:absolute;left:2407;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nCsMA&#10;AADdAAAADwAAAGRycy9kb3ducmV2LnhtbERP32vCMBB+H+x/CDfwTdMp1FmNIrLBfNmYFnw9mrMN&#10;ay41ibb7781gsLf7+H7eajPYVtzIB+NYwfMkA0FcOW24VlAe38YvIEJE1tg6JgU/FGCzfnxYYaFd&#10;z190O8RapBAOBSpoYuwKKUPVkMUwcR1x4s7OW4wJ+lpqj30Kt62cZlkuLRpODQ12tGuo+j5crQL/&#10;cdH9qTSv02z2WdL1mEezvyg1ehq2SxCRhvgv/nO/6zQ/ny/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nCsMAAADdAAAADwAAAAAAAAAAAAAAAACYAgAAZHJzL2Rv&#10;d25yZXYueG1sUEsFBgAAAAAEAAQA9QAAAIgDAAAAAA==&#10;" filled="f" strokecolor="#58585a" strokeweight="39e-5mm">
                <v:stroke endcap="round"/>
              </v:rect>
            </v:group>
            <v:group id="Group 188" o:spid="_x0000_s1256" style="position:absolute;left:13716;top:2286;width:1568;height:3892" coordorigin="2160,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rect id="Rectangle 186" o:spid="_x0000_s1257"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LphsIA&#10;AADdAAAADwAAAGRycy9kb3ducmV2LnhtbERPTYvCMBC9L/gfwgje1lSFItUoUnTdw16sy56HZmyq&#10;zaQ2We3++40geJvH+5zlureNuFHna8cKJuMEBHHpdM2Vgu/j7n0OwgdkjY1jUvBHHtarwdsSM+3u&#10;fKBbESoRQ9hnqMCE0GZS+tKQRT92LXHkTq6zGCLsKqk7vMdw28hpkqTSYs2xwWBLuaHyUvxaBaer&#10;b6fbXZH+GPd1Pn7s90mez5QaDfvNAkSgPrzET/enjvPT+QQ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umGwgAAAN0AAAAPAAAAAAAAAAAAAAAAAJgCAABkcnMvZG93&#10;bnJldi54bWxQSwUGAAAAAAQABAD1AAAAhwMAAAAA&#10;" fillcolor="#58585a" stroked="f"/>
              <v:rect id="Rectangle 187" o:spid="_x0000_s1258" style="position:absolute;left:2160;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FXMIA&#10;AADdAAAADwAAAGRycy9kb3ducmV2LnhtbERP32vCMBB+H+x/CDfY20zXQZFqFBkK28uGWvD1aM42&#10;2FxqEm333y+C4Nt9fD9vvhxtJ67kg3Gs4H2SgSCunTbcKKj2m7cpiBCRNXaOScEfBVgunp/mWGo3&#10;8Jauu9iIFMKhRAVtjH0pZahbshgmridO3NF5izFB30jtcUjhtpN5lhXSouHU0GJPny3Vp93FKvA/&#10;Zz0cKrPOs4/fii77Iprvs1KvL+NqBiLSGB/iu/tLp/nFNIfbN+k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kVcwgAAAN0AAAAPAAAAAAAAAAAAAAAAAJgCAABkcnMvZG93&#10;bnJldi54bWxQSwUGAAAAAAQABAD1AAAAhwMAAAAA&#10;" filled="f" strokecolor="#58585a" strokeweight="39e-5mm">
                <v:stroke endcap="round"/>
              </v:rect>
            </v:group>
            <v:rect id="Rectangle 189" o:spid="_x0000_s1259" style="position:absolute;left:7512;top:6553;width:2724;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TjFMAA&#10;AADdAAAADwAAAGRycy9kb3ducmV2LnhtbERP24rCMBB9X/Afwgi+rakK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YTjFMAAAADdAAAADwAAAAAAAAAAAAAAAACYAgAAZHJzL2Rvd25y&#10;ZXYueG1sUEsFBgAAAAAEAAQA9QAAAIUDAAAAAA==&#10;" filled="f" stroked="f">
              <v:textbox style="mso-next-textbox:#Rectangle 189;mso-fit-shape-to-text:t" inset="0,0,0,0">
                <w:txbxContent>
                  <w:p w:rsidR="00D73324" w:rsidRDefault="00D73324" w:rsidP="005832CF">
                    <w:r>
                      <w:rPr>
                        <w:rFonts w:cs="Arial"/>
                        <w:b/>
                        <w:bCs/>
                        <w:color w:val="58585A"/>
                        <w:sz w:val="14"/>
                        <w:szCs w:val="14"/>
                      </w:rPr>
                      <w:t>1979.7</w:t>
                    </w:r>
                  </w:p>
                </w:txbxContent>
              </v:textbox>
            </v:rect>
            <v:rect id="Rectangle 190" o:spid="_x0000_s1260" style="position:absolute;left:17589;top:6553;width:2724;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17YMAA&#10;AADdAAAADwAAAGRycy9kb3ducmV2LnhtbERP24rCMBB9X/Afwgi+raki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17YMAAAADdAAAADwAAAAAAAAAAAAAAAACYAgAAZHJzL2Rvd25y&#10;ZXYueG1sUEsFBgAAAAAEAAQA9QAAAIUDAAAAAA==&#10;" filled="f" stroked="f">
              <v:textbox style="mso-next-textbox:#Rectangle 190;mso-fit-shape-to-text:t" inset="0,0,0,0">
                <w:txbxContent>
                  <w:p w:rsidR="00D73324" w:rsidRDefault="00D73324" w:rsidP="005832CF">
                    <w:r>
                      <w:rPr>
                        <w:rFonts w:cs="Arial"/>
                        <w:b/>
                        <w:bCs/>
                        <w:color w:val="58585A"/>
                        <w:sz w:val="14"/>
                        <w:szCs w:val="14"/>
                      </w:rPr>
                      <w:t>2010.5</w:t>
                    </w:r>
                  </w:p>
                </w:txbxContent>
              </v:textbox>
            </v:rect>
            <v:rect id="Rectangle 191" o:spid="_x0000_s1261" style="position:absolute;left:22155;top:6553;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e+8AA&#10;AADdAAAADwAAAGRycy9kb3ducmV2LnhtbERP24rCMBB9X/Afwgi+ramCUqpRlgVBl32x+gFDM71g&#10;MilJtPXvNwuCb3M419nuR2vEg3zoHCtYzDMQxJXTHTcKrpfDZw4iRGSNxjEpeFKA/W7yscVCu4HP&#10;9ChjI1IIhwIVtDH2hZShaslimLueOHG18xZjgr6R2uOQwq2RyyxbS4sdp4YWe/puqbqVd6tAXsrD&#10;kJfGZ+5nWf+a0/Fck1NqNh2/NiAijfEtfrmPOs1f5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He+8AAAADdAAAADwAAAAAAAAAAAAAAAACYAgAAZHJzL2Rvd25y&#10;ZXYueG1sUEsFBgAAAAAEAAQA9QAAAIUDAAAAAA==&#10;" filled="f" stroked="f">
              <v:textbox style="mso-next-textbox:#Rectangle 191;mso-fit-shape-to-text:t" inset="0,0,0,0">
                <w:txbxContent>
                  <w:p w:rsidR="00D73324" w:rsidRDefault="00D73324" w:rsidP="005832CF">
                    <w:r>
                      <w:rPr>
                        <w:rFonts w:cs="Arial"/>
                        <w:b/>
                        <w:bCs/>
                        <w:color w:val="58585A"/>
                        <w:sz w:val="14"/>
                        <w:szCs w:val="14"/>
                      </w:rPr>
                      <w:t>2025</w:t>
                    </w:r>
                  </w:p>
                </w:txbxContent>
              </v:textbox>
            </v:rect>
            <v:rect id="Rectangle 192" o:spid="_x0000_s1262" style="position:absolute;left:12865;top:6553;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jMAA&#10;AADdAAAADwAAAGRycy9kb3ducmV2LnhtbERPzYrCMBC+C75DmAVvmq6HUrpGWRYEFS/WfYChmf6w&#10;yaQk0da3N4Kwt/n4fmezm6wRd/Khd6zgc5WBIK6d7rlV8HvdLwsQISJrNI5JwYMC7Lbz2QZL7Ua+&#10;0L2KrUghHEpU0MU4lFKGuiOLYeUG4sQ1zluMCfpWao9jCrdGrrMslxZ7Tg0dDvTTUf1X3awCea32&#10;Y1EZn7nTujmb4+HSkFNq8TF9f4GINMV/8dt90G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NAjMAAAADdAAAADwAAAAAAAAAAAAAAAACYAgAAZHJzL2Rvd25y&#10;ZXYueG1sUEsFBgAAAAAEAAQA9QAAAIUDAAAAAA==&#10;" filled="f" stroked="f">
              <v:textbox style="mso-next-textbox:#Rectangle 192;mso-fit-shape-to-text:t" inset="0,0,0,0">
                <w:txbxContent>
                  <w:p w:rsidR="00D73324" w:rsidRDefault="00D73324" w:rsidP="005832CF">
                    <w:r>
                      <w:rPr>
                        <w:rFonts w:cs="Arial"/>
                        <w:b/>
                        <w:bCs/>
                        <w:color w:val="58585A"/>
                        <w:sz w:val="14"/>
                        <w:szCs w:val="14"/>
                      </w:rPr>
                      <w:t>1995</w:t>
                    </w:r>
                  </w:p>
                </w:txbxContent>
              </v:textbox>
            </v:rect>
            <v:group id="Group 195" o:spid="_x0000_s1263" style="position:absolute;left:21901;top:2286;width:1568;height:3892" coordorigin="3449,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swtcMAAADdAAAADwAAAGRycy9kb3ducmV2LnhtbERPS4vCMBC+C/sfwix4&#10;07QrPqhGEdkVDyKoC4u3oRnbYjMpTbat/94Igrf5+J6zWHWmFA3VrrCsIB5GIIhTqwvOFPyefwYz&#10;EM4jaywtk4I7OVgtP3oLTLRt+UjNyWcihLBLUEHufZVI6dKcDLqhrYgDd7W1QR9gnUldYxvCTSm/&#10;omgiDRYcGnKsaJNTejv9GwXbFtv1KP5u9rfr5n45jw9/+5iU6n926zkIT51/i1/unQ7zJ7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6zC1wwAAAN0AAAAP&#10;AAAAAAAAAAAAAAAAAKoCAABkcnMvZG93bnJldi54bWxQSwUGAAAAAAQABAD6AAAAmgMAAAAA&#10;">
              <v:rect id="Rectangle 193" o:spid="_x0000_s1264" style="position:absolute;left:3449;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qDjcQA&#10;AADdAAAADwAAAGRycy9kb3ducmV2LnhtbESPQYvCQAyF74L/YcjC3nTqgqVUR1lEQS8LVkG8hU5s&#10;i51M6cxq999vDoK3hPfy3pflenCtelAfGs8GZtMEFHHpbcOVgfNpN8lAhYhssfVMBv4owHo1Hi0x&#10;t/7JR3oUsVISwiFHA3WMXa51KGtyGKa+Ixbt5nuHUda+0rbHp4S7Vn8lSaodNiwNNXa0qam8F7/O&#10;wO6SXfdz2l5nP2feFG16O9w7bcznx/C9ABVpiG/z63pvBT/NBF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g43EAAAA3QAAAA8AAAAAAAAAAAAAAAAAmAIAAGRycy9k&#10;b3ducmV2LnhtbFBLBQYAAAAABAAEAPUAAACJAwAAAAA=&#10;" fillcolor="#00a9d4" stroked="f"/>
              <v:rect id="Rectangle 194" o:spid="_x0000_s1265" style="position:absolute;left:3449;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XLcIA&#10;AADdAAAADwAAAGRycy9kb3ducmV2LnhtbERP32vCMBB+H/g/hBN8m6kKxXVGGbKBvijTwl6P5taG&#10;NZeaRNv994sg7O0+vp+32gy2FTfywThWMJtmIIgrpw3XCsrzx/MSRIjIGlvHpOCXAmzWo6cVFtr1&#10;/Em3U6xFCuFQoIImxq6QMlQNWQxT1xEn7tt5izFBX0vtsU/htpXzLMulRcOpocGOtg1VP6erVeAP&#10;F91/leZ9ni2OJV3PeTT7i1KT8fD2CiLSEP/FD/dOp/n58gX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ntctwgAAAN0AAAAPAAAAAAAAAAAAAAAAAJgCAABkcnMvZG93&#10;bnJldi54bWxQSwUGAAAAAAQABAD1AAAAhwMAAAAA&#10;" filled="f" strokecolor="#58585a" strokeweight="39e-5mm">
                <v:stroke endcap="round"/>
              </v:rect>
            </v:group>
            <v:group id="Group 198" o:spid="_x0000_s1266" style="position:absolute;left:20339;top:2286;width:1562;height:3892" coordorigin="3203,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s+HMcAAADdAAAADwAAAGRycy9kb3ducmV2LnhtbESPQWvCQBCF74X+h2UK&#10;3uomLUqbuoqIFQ9SaCyItyE7JsHsbMiuSfz3nUOhtxnem/e+WaxG16ieulB7NpBOE1DEhbc1lwZ+&#10;jp/Pb6BCRLbYeCYDdwqwWj4+LDCzfuBv6vNYKgnhkKGBKsY20zoUFTkMU98Si3bxncMoa1dq2+Eg&#10;4a7RL0ky1w5rloYKW9pUVFzzmzOwG3BYv6bb/nC9bO7n4+zrdEjJmMnTuP4AFWmM/+a/670V/Pm7&#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s+HMcAAADd&#10;AAAADwAAAAAAAAAAAAAAAACqAgAAZHJzL2Rvd25yZXYueG1sUEsFBgAAAAAEAAQA+gAAAJ4DAAAA&#10;AA==&#10;">
              <v:rect id="Rectangle 196" o:spid="_x0000_s1267" style="position:absolute;left:3203;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m8zcMA&#10;AADdAAAADwAAAGRycy9kb3ducmV2LnhtbERPTWvCQBC9F/wPywje6iYFQxpdg4hCvBSaCuJtyI5J&#10;SHY2ZLca/323UOhtHu9zNvlkenGn0bWWFcTLCARxZXXLtYLz1/E1BeE8ssbeMil4koN8O3vZYKbt&#10;gz/pXvpahBB2GSpovB8yKV3VkEG3tANx4G52NOgDHGupR3yEcNPLtyhKpMGWQ0ODA+0bqrry2yg4&#10;XtJrsaLDNf44877sk9upG6RSi/m0W4PwNPl/8Z+70GF+8h7D7zfh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m8zcMAAADdAAAADwAAAAAAAAAAAAAAAACYAgAAZHJzL2Rv&#10;d25yZXYueG1sUEsFBgAAAAAEAAQA9QAAAIgDAAAAAA==&#10;" fillcolor="#00a9d4" stroked="f"/>
              <v:rect id="Rectangle 197" o:spid="_x0000_s1268" style="position:absolute;left:3203;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TgcMA&#10;AADdAAAADwAAAGRycy9kb3ducmV2LnhtbERP32vCMBB+H/g/hBN8m+kqlFmNMsYG82VjWvD1aM42&#10;2FxqEm3975fBYG/38f289Xa0nbiRD8axgqd5BoK4dtpwo6A6vD8+gwgRWWPnmBTcKcB2M3lYY6nd&#10;wN9028dGpBAOJSpoY+xLKUPdksUwdz1x4k7OW4wJ+kZqj0MKt53Ms6yQFg2nhhZ7em2pPu+vVoH/&#10;vOjhWJm3PFt8VXQ9FNHsLkrNpuPLCkSkMf6L/9wfOs0vljn8fpNO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PTgcMAAADdAAAADwAAAAAAAAAAAAAAAACYAgAAZHJzL2Rv&#10;d25yZXYueG1sUEsFBgAAAAAEAAQA9QAAAIgDAAAAAA==&#10;" filled="f" strokecolor="#58585a" strokeweight="39e-5mm">
                <v:stroke endcap="round"/>
              </v:rect>
            </v:group>
            <v:group id="Group 201" o:spid="_x0000_s1269" style="position:absolute;left:18770;top:2286;width:1569;height:3892" coordorigin="2956,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rect id="Rectangle 199" o:spid="_x0000_s1270" style="position:absolute;left:2956;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fVcEA&#10;AADdAAAADwAAAGRycy9kb3ducmV2LnhtbERPTYvCMBC9C/6HMII3TRW3aDWKiIJ7EayCeBuasS02&#10;k9JErf9+syB4m8f7nMWqNZV4UuNKywpGwwgEcWZ1ybmC82k3mIJwHlljZZkUvMnBatntLDDR9sVH&#10;eqY+FyGEXYIKCu/rREqXFWTQDW1NHLibbQz6AJtc6gZfIdxUchxFsTRYcmgosKZNQdk9fRgFu8v0&#10;uv+h7XV0OPMmreLb772WSvV77XoOwlPrv+KPe6/D/Hg2gf9vwgl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H1XBAAAA3QAAAA8AAAAAAAAAAAAAAAAAmAIAAGRycy9kb3du&#10;cmV2LnhtbFBLBQYAAAAABAAEAPUAAACGAwAAAAA=&#10;" fillcolor="#00a9d4" stroked="f"/>
              <v:rect id="Rectangle 200" o:spid="_x0000_s1271" style="position:absolute;left:2956;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L9cMA&#10;AADdAAAADwAAAGRycy9kb3ducmV2LnhtbERP32vCMBB+H/g/hBN8m6nKytYZRURhe3FMC3s9mlsb&#10;bC41ibb7781gsLf7+H7ecj3YVtzIB+NYwWyagSCunDZcKyhP+8dnECEia2wdk4IfCrBejR6WWGjX&#10;8yfdjrEWKYRDgQqaGLtCylA1ZDFMXUecuG/nLcYEfS21xz6F21bOsyyXFg2nhgY72jZUnY9Xq8Af&#10;Lrr/Ks1uni0+Srqe8mjeL0pNxsPmFUSkIf6L/9xvOs3PX57g95t0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L9cMAAADdAAAADwAAAAAAAAAAAAAAAACYAgAAZHJzL2Rv&#10;d25yZXYueG1sUEsFBgAAAAAEAAQA9QAAAIgDAAAAAA==&#10;" filled="f" strokecolor="#58585a" strokeweight="39e-5mm">
                <v:stroke endcap="round"/>
              </v:rect>
            </v:group>
            <v:rect id="Rectangle 202" o:spid="_x0000_s1272" style="position:absolute;left:30746;top:6553;width:1982;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WUcAA&#10;AADdAAAADwAAAGRycy9kb3ducmV2LnhtbERPzYrCMBC+L+w7hBH2tqZ6KG41igiCiherDzA00x9M&#10;JiXJ2vr2ZkHY23x8v7PajNaIB/nQOVYwm2YgiCunO24U3K777wWIEJE1Gsek4EkBNuvPjxUW2g18&#10;oUcZG5FCOBSooI2xL6QMVUsWw9T1xImrnbcYE/SN1B6HFG6NnGdZLi12nBpa7GnXUnUvf60CeS33&#10;w6I0PnOneX02x8OlJqfU12TcLkFEGuO/+O0+6DQ//8nh75t0gl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rWUcAAAADdAAAADwAAAAAAAAAAAAAAAACYAgAAZHJzL2Rvd25y&#10;ZXYueG1sUEsFBgAAAAAEAAQA9QAAAIUDAAAAAA==&#10;" filled="f" stroked="f">
              <v:textbox style="mso-next-textbox:#Rectangle 202;mso-fit-shape-to-text:t" inset="0,0,0,0">
                <w:txbxContent>
                  <w:p w:rsidR="00D73324" w:rsidRDefault="00D73324" w:rsidP="005832CF">
                    <w:r>
                      <w:rPr>
                        <w:rFonts w:cs="Arial"/>
                        <w:b/>
                        <w:bCs/>
                        <w:color w:val="58585A"/>
                        <w:sz w:val="14"/>
                        <w:szCs w:val="14"/>
                      </w:rPr>
                      <w:t>2110</w:t>
                    </w:r>
                  </w:p>
                </w:txbxContent>
              </v:textbox>
            </v:rect>
            <v:group id="Group 209" o:spid="_x0000_s1273" style="position:absolute;left:31349;top:2286;width:3131;height:3892" coordorigin="4937,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group id="Group 205" o:spid="_x0000_s1274" style="position:absolute;left:5183;top:360;width:247;height:613"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0yGscAAADdAAAADwAAAGRycy9kb3ducmV2LnhtbESPQWvCQBCF74X+h2UK&#10;3uomLUqbuoqIFQ9SaCyItyE7JsHsbMiuSfz3nUOhtxnem/e+WaxG16ieulB7NpBOE1DEhbc1lwZ+&#10;jp/Pb6BCRLbYeCYDdwqwWj4+LDCzfuBv6vNYKgnhkKGBKsY20zoUFTkMU98Si3bxncMoa1dq2+Eg&#10;4a7RL0ky1w5rloYKW9pUVFzzmzOwG3BYv6bb/nC9bO7n4+zrdEjJmMnTuP4AFWmM/+a/670V/Pm7&#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0yGscAAADd&#10;AAAADwAAAAAAAAAAAAAAAACqAgAAZHJzL2Rvd25yZXYueG1sUEsFBgAAAAAEAAQA+gAAAJ4DAAAA&#10;AA==&#10;">
                <v:rect id="Rectangle 203" o:spid="_x0000_s1275"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LtoLwA&#10;AADdAAAADwAAAGRycy9kb3ducmV2LnhtbERPyQrCMBC9C/5DGMGbpq7YahQRRK+u56EZ22IzKU3U&#10;+vdGELzN462zWDWmFE+qXWFZwaAfgSBOrS44U3A+bXszEM4jaywtk4I3OVgt260FJtq++EDPo89E&#10;CGGXoILc+yqR0qU5GXR9WxEH7mZrgz7AOpO6xlcIN6UcRtFUGiw4NORY0San9H58GAXj7eB6KVy0&#10;j1PDDxvL0XWy2SnV7TTrOQhPjf+Lf+69DvOncQzfb8IJcvk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3Qu2gvAAAAN0AAAAPAAAAAAAAAAAAAAAAAJgCAABkcnMvZG93bnJldi54&#10;bWxQSwUGAAAAAAQABAD1AAAAgQMAAAAA&#10;" fillcolor="#b1b3b4" stroked="f"/>
                <v:rect id="Rectangle 204" o:spid="_x0000_s1276"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yd8UA&#10;AADdAAAADwAAAGRycy9kb3ducmV2LnhtbESPQUsDMRCF74L/IUzBm03aQpW1aRFRqBfFdsHrsBl3&#10;g5vJNkm76793DoK3Gd6b977Z7KbQqwul7CNbWMwNKOImOs+thfr4cnsPKhdkh31ksvBDGXbb66sN&#10;Vi6O/EGXQ2mVhHCu0EJXylBpnZuOAuZ5HIhF+4opYJE1tdolHCU89HppzFoH9CwNHQ701FHzfTgH&#10;C+nt5MbP2j8vzeq9pvNxXfzrydqb2fT4AKrQVP7Nf9d7J/h3RvjlGxlB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lnJ3xQAAAN0AAAAPAAAAAAAAAAAAAAAAAJgCAABkcnMv&#10;ZG93bnJldi54bWxQSwUGAAAAAAQABAD1AAAAigMAAAAA&#10;" filled="f" strokecolor="#58585a" strokeweight="39e-5mm">
                  <v:stroke endcap="round"/>
                </v:rect>
              </v:group>
              <v:group id="Group 208" o:spid="_x0000_s1277" style="position:absolute;left:4937;top:360;width:246;height:613"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rect id="Rectangle 206" o:spid="_x0000_s1278"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ly78A&#10;AADdAAAADwAAAGRycy9kb3ducmV2LnhtbERPy6rCMBDdX/AfwgjuromP66MaRQTR7fW1HpqxLTaT&#10;0kStf28Ewd0cznPmy8aW4k61Lxxr6HUVCOLUmYIzDcfD5ncCwgdkg6Vj0vAkD8tF62eOiXEP/qf7&#10;PmQihrBPUEMeQpVI6dOcLPquq4gjd3G1xRBhnUlT4yOG21L2lRpJiwXHhhwrWueUXvc3q2G46Z1P&#10;hVe7aWr55qZycP5bb7XutJvVDESgJnzFH/fOxPlj1Yf3N/EE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DeXLvwAAAN0AAAAPAAAAAAAAAAAAAAAAAJgCAABkcnMvZG93bnJl&#10;di54bWxQSwUGAAAAAAQABAD1AAAAhAMAAAAA&#10;" fillcolor="#b1b3b4" stroked="f"/>
                <v:rect id="Rectangle 207" o:spid="_x0000_s1279"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sAMIA&#10;AADdAAAADwAAAGRycy9kb3ducmV2LnhtbERPTWsCMRC9F/ofwgi91UQFW1ajSGmhvVSqC70Om3E3&#10;uJmsSXS3/74RBG/zeJ+zXA+uFRcK0XrWMBkrEMSVN5ZrDeX+4/kVREzIBlvPpOGPIqxXjw9LLIzv&#10;+Ycuu1SLHMKxQA1NSl0hZawachjHviPO3MEHhynDUEsTsM/hrpVTpebSoeXc0GBHbw1Vx93ZaQjf&#10;J9P/lvZ9qmbbks77ebJfJ62fRsNmASLRkO7im/vT5PkvagbX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OwAwgAAAN0AAAAPAAAAAAAAAAAAAAAAAJgCAABkcnMvZG93&#10;bnJldi54bWxQSwUGAAAAAAQABAD1AAAAhwMAAAAA&#10;" filled="f" strokecolor="#58585a" strokeweight="39e-5mm">
                  <v:stroke endcap="round"/>
                </v:rect>
              </v:group>
            </v:group>
            <v:shape id="Freeform 210" o:spid="_x0000_s1280" style="position:absolute;left:34626;top:2324;width:2191;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QRTsMA&#10;AADdAAAADwAAAGRycy9kb3ducmV2LnhtbERPTWvCQBC9F/wPywi91Y2hWEldJYqaXpsq7XHITpOQ&#10;7GzIrpr8+64g9DaP9zmrzWBacaXe1ZYVzGcRCOLC6ppLBaevw8sShPPIGlvLpGAkB5v15GmFibY3&#10;/qRr7ksRQtglqKDyvkukdEVFBt3MdsSB+7W9QR9gX0rd4y2Em1bGUbSQBmsODRV2tKuoaPKLUZA1&#10;p9HF53n8kw0+L3ap2X9vj0o9T4f0HYSnwf+LH+4PHea/Ra9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QRTsMAAADdAAAADwAAAAAAAAAAAAAAAACYAgAAZHJzL2Rv&#10;d25yZXYueG1sUEsFBgAAAAAEAAQA9QAAAIgDAAAAAA==&#10;" path="m,l55,r,14l,14,,xm96,r56,l152,14r-56,l96,xm193,r55,l248,14r-55,l193,xm290,r55,l345,14r-55,l290,xe" fillcolor="#58585a" strokecolor="#58585a" strokeweight="6e-5mm">
              <v:stroke joinstyle="bevel"/>
              <v:path arrowok="t" o:connecttype="custom" o:connectlocs="0,0;22180108,0;22180108,5651500;0,5651500;0,0;38714371,0;61297754,0;61297754,5651500;38714371,5651500;38714371,0;77832016,0;100012125,0;100012125,5651500;77832016,5651500;77832016,0;116949662,0;139129770,0;139129770,5651500;116949662,5651500;116949662,0" o:connectangles="0,0,0,0,0,0,0,0,0,0,0,0,0,0,0,0,0,0,0,0"/>
              <o:lock v:ext="edit" verticies="t"/>
            </v:shape>
            <v:shape id="Freeform 211" o:spid="_x0000_s1281" style="position:absolute;left:34626;top:6134;width:2191;height:82;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tVqcQA&#10;AADdAAAADwAAAGRycy9kb3ducmV2LnhtbERPS2sCMRC+C/0PYQRvmlXwwdYorX0g4qXbHnocNuMm&#10;7WaybqKu/74pCN7m43vOct25WpypDdazgvEoA0Fcem25UvD1+TZcgAgRWWPtmRRcKcB69dBbYq79&#10;hT/oXMRKpBAOOSowMTa5lKE05DCMfEOcuINvHcYE20rqFi8p3NVykmUz6dByajDY0MZQ+VucnAJ/&#10;+Hl5f97PnN0fX51ZfONpZ49KDfrd0yOISF28i2/urU7z59kU/r9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VanEAAAA3QAAAA8AAAAAAAAAAAAAAAAAmAIAAGRycy9k&#10;b3ducmV2LnhtbFBLBQYAAAAABAAEAPUAAACJAwAAAAA=&#10;" path="m,l55,r,13l,13,,xm96,r56,l152,13r-56,l96,xm193,r55,l248,13r-55,l193,xm290,r55,l345,13r-55,l290,xe" fillcolor="#58585a" strokecolor="#58585a" strokeweight="6e-5mm">
              <v:stroke joinstyle="bevel"/>
              <v:path arrowok="t" o:connecttype="custom" o:connectlocs="0,0;22180108,0;22180108,5207000;0,5207000;0,0;38714371,0;61297754,0;61297754,5207000;38714371,5207000;38714371,0;77832016,0;100012125,0;100012125,5207000;77832016,5207000;77832016,0;116949662,0;139129770,0;139129770,5207000;116949662,5207000;116949662,0" o:connectangles="0,0,0,0,0,0,0,0,0,0,0,0,0,0,0,0,0,0,0,0"/>
              <o:lock v:ext="edit" verticies="t"/>
            </v:shape>
            <v:group id="Group 218" o:spid="_x0000_s1282" style="position:absolute;left:37014;top:2368;width:3137;height:3893" coordorigin="5829,373"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WZ6cMAAADdAAAADwAAAGRycy9kb3ducmV2LnhtbERPS4vCMBC+C/6HMIK3&#10;Na2yunSNIqLiQRZ8wLK3oRnbYjMpTWzrv98Igrf5+J4zX3amFA3VrrCsIB5FIIhTqwvOFFzO248v&#10;EM4jaywtk4IHOVgu+r05Jtq2fKTm5DMRQtglqCD3vkqkdGlOBt3IVsSBu9raoA+wzqSusQ3hppTj&#10;KJpKgwWHhhwrWueU3k53o2DXYruaxJvmcLuuH3/nz5/fQ0xKDQfd6huEp86/xS/3Xof5s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lZnpwwAAAN0AAAAP&#10;AAAAAAAAAAAAAAAAAKoCAABkcnMvZG93bnJldi54bWxQSwUGAAAAAAQABAD6AAAAmgMAAAAA&#10;">
              <v:group id="Group 214" o:spid="_x0000_s1283" style="position:absolute;left:6076;top:373;width:247;height:61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rect id="Rectangle 212" o:spid="_x0000_s1284"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SIcMA&#10;AADdAAAADwAAAGRycy9kb3ducmV2LnhtbESPS2/CMBCE75X6H6ytxK3YQHkFDEJIqFx5nlfxkkTE&#10;6yg2kP777qFSb7ua2Zlvl+vO1+pJbawCWxj0DSjiPLiKCwvn0+5zBiomZId1YLLwQxHWq/e3JWYu&#10;vPhAz2MqlIRwzNBCmVKTaR3zkjzGfmiIRbuF1mOStS20a/El4b7WQ2Mm2mPF0lBiQ9uS8vvx4S18&#10;7QbXSxXNfp57foS5Hl3H229rex/dZgEqUZf+zX/Xeyf4UyO48o2M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XSIcMAAADdAAAADwAAAAAAAAAAAAAAAACYAgAAZHJzL2Rv&#10;d25yZXYueG1sUEsFBgAAAAAEAAQA9QAAAIgDAAAAAA==&#10;" fillcolor="#b1b3b4" stroked="f"/>
                <v:rect id="Rectangle 213" o:spid="_x0000_s1285"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zb6sMA&#10;AADdAAAADwAAAGRycy9kb3ducmV2LnhtbERPTWsCMRC9F/wPYQRvNamCbVejiLRgLy3VhV6Hzbgb&#10;upmsSXTXf98UCr3N433OajO4VlwpROtZw8NUgSCuvLFcayiPr/dPIGJCNth6Jg03irBZj+5WWBjf&#10;8yddD6kWOYRjgRqalLpCylg15DBOfUecuZMPDlOGoZYmYJ/DXStnSi2kQ8u5ocGOdg1V34eL0xDe&#10;z6b/Ku3LTM0/SrocF8m+nbWejIftEkSiIf2L/9x7k+c/qmf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zb6sMAAADdAAAADwAAAAAAAAAAAAAAAACYAgAAZHJzL2Rv&#10;d25yZXYueG1sUEsFBgAAAAAEAAQA9QAAAIgDAAAAAA==&#10;" filled="f" strokecolor="#58585a" strokeweight="39e-5mm">
                  <v:stroke endcap="round"/>
                </v:rect>
              </v:group>
              <v:group id="Group 217" o:spid="_x0000_s1286" style="position:absolute;left:5829;top:373;width:247;height:61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ky28cAAADdAAAADwAAAGRycy9kb3ducmV2LnhtbESPQWvCQBCF70L/wzKF&#10;3nSTFm2JriLSlh5EMBaKtyE7JsHsbMhuk/jvnUOhtxnem/e+WW1G16ieulB7NpDOElDEhbc1lwa+&#10;Tx/TN1AhIltsPJOBGwXYrB8mK8ysH/hIfR5LJSEcMjRQxdhmWoeiIodh5lti0S6+cxhl7UptOxwk&#10;3DX6OUkW2mHN0lBhS7uKimv+6wx8DjhsX9L3fn+97G7n0/zws0/JmKfHcbsEFWmM/+a/6y8r+K+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uky28cAAADd&#10;AAAADwAAAAAAAAAAAAAAAACqAgAAZHJzL2Rvd25yZXYueG1sUEsFBgAAAAAEAAQA+gAAAJ4DAAAA&#10;AA==&#10;">
                <v:rect id="Rectangle 215" o:spid="_x0000_s1287"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tYb8A&#10;AADdAAAADwAAAGRycy9kb3ducmV2LnhtbERPTYvCMBC9C/6HMII3TavuqtUoIohet6ueh2Zsi82k&#10;NFHrvzeC4G0e73OW69ZU4k6NKy0riIcRCOLM6pJzBcf/3WAGwnlkjZVlUvAkB+tVt7PERNsH/9E9&#10;9bkIIewSVFB4XydSuqwgg25oa+LAXWxj0AfY5FI3+AjhppKjKPqVBksODQXWtC0ou6Y3o2Cyi8+n&#10;0kWHeWb4ZudyfP7Z7pXq99rNAoSn1n/FH/dBh/nTOIb3N+EE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Bu1hvwAAAN0AAAAPAAAAAAAAAAAAAAAAAJgCAABkcnMvZG93bnJl&#10;di54bWxQSwUGAAAAAAQABAD1AAAAhAMAAAAA&#10;" fillcolor="#b1b3b4" stroked="f"/>
                <v:rect id="Rectangle 216" o:spid="_x0000_s1288"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fRsMA&#10;AADdAAAADwAAAGRycy9kb3ducmV2LnhtbERP32vCMBB+F/wfwgl709QOdHRGGeJge3FYC3s9mlsb&#10;1lxqEm3335vBYG/38f28zW60nbiRD8axguUiA0FcO224UVCdX+dPIEJE1tg5JgU/FGC3nU42WGg3&#10;8IluZWxECuFQoII2xr6QMtQtWQwL1xMn7st5izFB30jtcUjhtpN5lq2kRcOpocWe9i3V3+XVKvDH&#10;ix4+K3PIs8ePiq7nVTTvF6UeZuPLM4hIY/wX/7nfdJq/Xub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HfRsMAAADdAAAADwAAAAAAAAAAAAAAAACYAgAAZHJzL2Rv&#10;d25yZXYueG1sUEsFBgAAAAAEAAQA9QAAAIgDAAAAAA==&#10;" filled="f" strokecolor="#58585a" strokeweight="39e-5mm">
                  <v:stroke endcap="round"/>
                </v:rect>
              </v:group>
            </v:group>
            <v:group id="Group 221" o:spid="_x0000_s1289" style="position:absolute;left:32912;top:2286;width:1568;height:3892"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rect id="Rectangle 219" o:spid="_x0000_s1290"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O+cEA&#10;AADdAAAADwAAAGRycy9kb3ducmV2LnhtbERPS4vCMBC+L/gfwgjetmlX10c1yiLIel0fPQ/J2Bab&#10;SWmidv/9ZkHwNh/fc1ab3jbiTp2vHSvIkhQEsXam5lLB6bh7n4PwAdlg45gU/JKHzXrwtsLcuAf/&#10;0P0QShFD2OeooAqhzaX0uiKLPnEtceQurrMYIuxKaTp8xHDbyI80nUqLNceGClvaVqSvh5tVMNll&#10;xbn26X6hLd/cQo6Lz+23UqNh/7UEEagPL/HTvTdx/iybwP838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xTvnBAAAA3QAAAA8AAAAAAAAAAAAAAAAAmAIAAGRycy9kb3du&#10;cmV2LnhtbFBLBQYAAAAABAAEAPUAAACGAwAAAAA=&#10;" fillcolor="#b1b3b4" stroked="f"/>
              <v:rect id="Rectangle 220" o:spid="_x0000_s1291"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HMsMA&#10;AADdAAAADwAAAGRycy9kb3ducmV2LnhtbERPS2sCMRC+C/6HMEJvNavFB1ujlNJCvbS4LvQ6bKa7&#10;oZvJmkR3++8bQfA2H99zNrvBtuJCPhjHCmbTDARx5bThWkF5fH9cgwgRWWPrmBT8UYDddjzaYK5d&#10;zwe6FLEWKYRDjgqaGLtcylA1ZDFMXUecuB/nLcYEfS21xz6F21bOs2wpLRpODQ129NpQ9VucrQL/&#10;edL9d2ne5tnTV0nn4zKa/Umph8nw8gwi0hDv4pv7Q6f5q9kCrt+kE+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hHMsMAAADdAAAADwAAAAAAAAAAAAAAAACYAgAAZHJzL2Rv&#10;d25yZXYueG1sUEsFBgAAAAAEAAQA9QAAAIgDAAAAAA==&#10;" filled="f" strokecolor="#58585a" strokeweight="39e-5mm">
                <v:stroke endcap="round"/>
              </v:rect>
            </v:group>
            <v:group id="Group 224" o:spid="_x0000_s1292" style="position:absolute;left:31349;top:2286;width:1563;height:3892"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wPNMMAAADdAAAADwAAAGRycy9kb3ducmV2LnhtbERPS4vCMBC+C/6HMIK3&#10;Na2yunSNIqLiQRZ8wLK3oRnbYjMpTWzrv98Igrf5+J4zX3amFA3VrrCsIB5FIIhTqwvOFFzO248v&#10;EM4jaywtk4IHOVgu+r05Jtq2fKTm5DMRQtglqCD3vkqkdGlOBt3IVsSBu9raoA+wzqSusQ3hppTj&#10;KJpKgwWHhhwrWueU3k53o2DXYruaxJvmcLuuH3/nz5/fQ0xKDQfd6huEp86/xS/3Xof5s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KTA80wwAAAN0AAAAP&#10;AAAAAAAAAAAAAAAAAKoCAABkcnMvZG93bnJldi54bWxQSwUGAAAAAAQABAD6AAAAmgMAAAAA&#10;">
              <v:rect id="Rectangle 222" o:spid="_x0000_s1293"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QjsEA&#10;AADdAAAADwAAAGRycy9kb3ducmV2LnhtbERPS4vCMBC+C/6HMAveNK27vmpTWQRZr9bHeWjGtmwz&#10;KU3U+u83C4K3+fiek25604g7da62rCCeRCCIC6trLhWcjrvxEoTzyBoby6TgSQ422XCQYqLtgw90&#10;z30pQgi7BBVU3reJlK6oyKCb2JY4cFfbGfQBdqXUHT5CuGnkNIrm0mDNoaHClrYVFb/5zSj42sWX&#10;c+2i/aowfLMr+XmZbX+UGn3032sQnnr/Fr/cex3mL+IF/H8TTpDZ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j0I7BAAAA3QAAAA8AAAAAAAAAAAAAAAAAmAIAAGRycy9kb3du&#10;cmV2LnhtbFBLBQYAAAAABAAEAPUAAACGAwAAAAA=&#10;" fillcolor="#b1b3b4" stroked="f"/>
              <v:rect id="Rectangle 223" o:spid="_x0000_s1294"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orMYA&#10;AADdAAAADwAAAGRycy9kb3ducmV2LnhtbESPQWvDMAyF74P9B6NCb6vTDrqS1S1lbLBeNtYGdhWx&#10;mpjGcmq7Tfbvp8NgN4n39N6n9Xb0nbpRTC6wgfmsAEVcB+u4MVAd3x5WoFJGttgFJgM/lGC7ub9b&#10;Y2nDwF90O+RGSQinEg20Ofel1qluyWOahZ5YtFOIHrOssdE24iDhvtOLolhqj46locWeXlqqz4er&#10;NxA/Lnb4rtzronj8rOh6XGa3vxgznYy7Z1CZxvxv/rt+t4L/NBd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norMYAAADdAAAADwAAAAAAAAAAAAAAAACYAgAAZHJz&#10;L2Rvd25yZXYueG1sUEsFBgAAAAAEAAQA9QAAAIsDAAAAAA==&#10;" filled="f" strokecolor="#58585a" strokeweight="39e-5mm">
                <v:stroke endcap="round"/>
              </v:rect>
            </v:group>
            <v:group id="Group 227" o:spid="_x0000_s1295" style="position:absolute;left:32912;top:2286;width:1568;height:3892" coordorigin="5183,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rect id="Rectangle 225" o:spid="_x0000_s1296"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aCR8MA&#10;AADdAAAADwAAAGRycy9kb3ducmV2LnhtbESPS2/CQAyE70j9Dysj9QYbKM/AgiokBFfC42xlTRKR&#10;9UbZBdJ/Xx8q9WZrxjOf19vO1epFbag8GxgNE1DEubcVFwYu5/1gASpEZIu1ZzLwQwG2m4/eGlPr&#10;33yiVxYLJSEcUjRQxtikWoe8JIdh6Bti0e6+dRhlbQttW3xLuKv1OElm2mHF0lBiQ7uS8kf2dAYm&#10;+9HtWoXkuMwdP/1Sf92mu4Mxn/3uewUqUhf/zX/XRyv487Hwyz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aCR8MAAADdAAAADwAAAAAAAAAAAAAAAACYAgAAZHJzL2Rv&#10;d25yZXYueG1sUEsFBgAAAAAEAAQA9QAAAIgDAAAAAA==&#10;" fillcolor="#b1b3b4" stroked="f"/>
              <v:rect id="Rectangle 226" o:spid="_x0000_s1297" style="position:absolute;left:5183;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jMMA&#10;AADdAAAADwAAAGRycy9kb3ducmV2LnhtbERP32vCMBB+F/wfwgl709QOdHRGGeJge3FYC3s9mlsb&#10;1lxqEm3335vBYG/38f28zW60nbiRD8axguUiA0FcO224UVCdX+dPIEJE1tg5JgU/FGC3nU42WGg3&#10;8IluZWxECuFQoII2xr6QMtQtWQwL1xMn7st5izFB30jtcUjhtpN5lq2kRcOpocWe9i3V3+XVKvDH&#10;ix4+K3PIs8ePiq7nVTTvF6UeZuPLM4hIY/wX/7nfdJq/zpfw+006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LjMMAAADdAAAADwAAAAAAAAAAAAAAAACYAgAAZHJzL2Rv&#10;d25yZXYueG1sUEsFBgAAAAAEAAQA9QAAAIgDAAAAAA==&#10;" filled="f" strokecolor="#58585a" strokeweight="39e-5mm">
                <v:stroke endcap="round"/>
              </v:rect>
            </v:group>
            <v:group id="Group 230" o:spid="_x0000_s1298" style="position:absolute;left:31349;top:2286;width:1563;height:3892" coordorigin="4937,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rect id="Rectangle 228" o:spid="_x0000_s1299"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MLwA&#10;AADdAAAADwAAAGRycy9kb3ducmV2LnhtbERPyQrCMBC9C/5DGMGbpu5ajSKC6NX1PDRjW2wmpYla&#10;/94Igrd5vHUWq9oU4kmVyy0r6HUjEMSJ1TmnCs6nbWcKwnlkjYVlUvAmB6tls7HAWNsXH+h59KkI&#10;IexiVJB5X8ZSuiQjg65rS+LA3Wxl0AdYpVJX+ArhppD9KBpLgzmHhgxL2mSU3I8Po2C47V0vuYv2&#10;s8Tww87k4Dra7JRqt+r1HISn2v/FP/deh/mT/g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9BwwvAAAAN0AAAAPAAAAAAAAAAAAAAAAAJgCAABkcnMvZG93bnJldi54&#10;bWxQSwUGAAAAAAQABAD1AAAAgQMAAAAA&#10;" fillcolor="#b1b3b4" stroked="f"/>
              <v:rect id="Rectangle 229" o:spid="_x0000_s1300" style="position:absolute;left:4937;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oFMMA&#10;AADdAAAADwAAAGRycy9kb3ducmV2LnhtbERP32vCMBB+F/Y/hBv4NtPV4aQaRWSD7WVjWvD1aM42&#10;rLnUJNruv18Ewbf7+H7ecj3YVlzIB+NYwfMkA0FcOW24VlDu35/mIEJE1tg6JgV/FGC9ehgtsdCu&#10;5x+67GItUgiHAhU0MXaFlKFqyGKYuI44cUfnLcYEfS21xz6F21bmWTaTFg2nhgY72jZU/e7OVoH/&#10;Oun+UJq3PJt+l3Tez6L5PCk1fhw2CxCRhngX39wfOs1/zV/g+k0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goFMMAAADdAAAADwAAAAAAAAAAAAAAAACYAgAAZHJzL2Rv&#10;d25yZXYueG1sUEsFBgAAAAAEAAQA9QAAAIgDAAAAAA==&#10;" filled="f" strokecolor="#58585a" strokeweight="39e-5mm">
                <v:stroke endcap="round"/>
              </v:rect>
            </v:group>
            <v:shape id="Freeform 231" o:spid="_x0000_s1301" style="position:absolute;left:34626;top:2324;width:2191;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3otcMA&#10;AADdAAAADwAAAGRycy9kb3ducmV2LnhtbERPTWvCQBC9F/wPywi91Y2BWkldJYqaXpsq7XHITpOQ&#10;7GzIrpr8+64g9DaP9zmrzWBacaXe1ZYVzGcRCOLC6ppLBaevw8sShPPIGlvLpGAkB5v15GmFibY3&#10;/qRr7ksRQtglqKDyvkukdEVFBt3MdsSB+7W9QR9gX0rd4y2Em1bGUbSQBmsODRV2tKuoaPKLUZA1&#10;p9HF53n8kw0+L3ap2X9vj0o9T4f0HYSnwf+LH+4PHea/xa9w/ya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3otcMAAADdAAAADwAAAAAAAAAAAAAAAACYAgAAZHJzL2Rv&#10;d25yZXYueG1sUEsFBgAAAAAEAAQA9QAAAIgDAAAAAA==&#10;" path="m,l55,r,14l,14,,xm96,r56,l152,14r-56,l96,xm193,r55,l248,14r-55,l193,xm290,r55,l345,14r-55,l290,xe" fillcolor="#58585a" strokecolor="#58585a" strokeweight="6e-5mm">
              <v:stroke joinstyle="bevel"/>
              <v:path arrowok="t" o:connecttype="custom" o:connectlocs="0,0;22180108,0;22180108,5651500;0,5651500;0,0;38714371,0;61297754,0;61297754,5651500;38714371,5651500;38714371,0;77832016,0;100012125,0;100012125,5651500;77832016,5651500;77832016,0;116949662,0;139129770,0;139129770,5651500;116949662,5651500;116949662,0" o:connectangles="0,0,0,0,0,0,0,0,0,0,0,0,0,0,0,0,0,0,0,0"/>
              <o:lock v:ext="edit" verticies="t"/>
            </v:shape>
            <v:shape id="Freeform 232" o:spid="_x0000_s1302" style="position:absolute;left:34626;top:6134;width:2191;height:82;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XvsMA&#10;AADdAAAADwAAAGRycy9kb3ducmV2LnhtbERPO2/CMBDeK/U/WIfEVhwYUhQwiD5ACLEUGBhP8RGb&#10;xucQG0j/Pa5Uqdt9+p43nXeuFjdqg/WsYDjIQBCXXluuFBz2y5cxiBCRNdaeScEPBZjPnp+mWGh/&#10;5y+67WIlUgiHAhWYGJtCylAachgGviFO3Mm3DmOCbSV1i/cU7mo5yrJcOrScGgw29G6o/N5dnQJ/&#10;On+s3ra5s9vLpzPjI1439qJUv9ctJiAidfFf/Ode6zT/dZTD7zfpB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yXvsMAAADdAAAADwAAAAAAAAAAAAAAAACYAgAAZHJzL2Rv&#10;d25yZXYueG1sUEsFBgAAAAAEAAQA9QAAAIgDAAAAAA==&#10;" path="m,l55,r,13l,13,,xm96,r56,l152,13r-56,l96,xm193,r55,l248,13r-55,l193,xm290,r55,l345,13r-55,l290,xe" fillcolor="#58585a" strokecolor="#58585a" strokeweight="6e-5mm">
              <v:stroke joinstyle="bevel"/>
              <v:path arrowok="t" o:connecttype="custom" o:connectlocs="0,0;22180108,0;22180108,5207000;0,5207000;0,0;38714371,0;61297754,0;61297754,5207000;38714371,5207000;38714371,0;77832016,0;100012125,0;100012125,5207000;77832016,5207000;77832016,0;116949662,0;139129770,0;139129770,5207000;116949662,5207000;116949662,0" o:connectangles="0,0,0,0,0,0,0,0,0,0,0,0,0,0,0,0,0,0,0,0"/>
              <o:lock v:ext="edit" verticies="t"/>
            </v:shape>
            <v:group id="Group 235" o:spid="_x0000_s1303" style="position:absolute;left:38582;top:2368;width:1569;height:389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rect id="Rectangle 233" o:spid="_x0000_s1304"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OQcMA&#10;AADdAAAADwAAAGRycy9kb3ducmV2LnhtbESPS2/CQAyE70j9Dysj9QYbKM/AgiokBFfC42xlTRKR&#10;9UbZBdJ/Xx8q9WZrxjOf19vO1epFbag8GxgNE1DEubcVFwYu5/1gASpEZIu1ZzLwQwG2m4/eGlPr&#10;33yiVxYLJSEcUjRQxtikWoe8JIdh6Bti0e6+dRhlbQttW3xLuKv1OElm2mHF0lBiQ7uS8kf2dAYm&#10;+9HtWoXkuMwdP/1Sf92mu4Mxn/3uewUqUhf/zX/XRyv487H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COQcMAAADdAAAADwAAAAAAAAAAAAAAAACYAgAAZHJzL2Rv&#10;d25yZXYueG1sUEsFBgAAAAAEAAQA9QAAAIgDAAAAAA==&#10;" fillcolor="#b1b3b4" stroked="f"/>
              <v:rect id="Rectangle 234" o:spid="_x0000_s1305"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HisMA&#10;AADdAAAADwAAAGRycy9kb3ducmV2LnhtbERP32vCMBB+H/g/hBN8m6kV3NYZRWSD+eKYFvZ6NLc2&#10;2FxqEm333xthsLf7+H7ecj3YVlzJB+NYwWyagSCunDZcKyiP74/PIEJE1tg6JgW/FGC9Gj0ssdCu&#10;5y+6HmItUgiHAhU0MXaFlKFqyGKYuo44cT/OW4wJ+lpqj30Kt63Ms2whLRpODQ12tG2oOh0uVoHf&#10;n3X/XZq3PJt/lnQ5LqLZnZWajIfNK4hIQ/wX/7k/dJr/lL/A/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mHisMAAADdAAAADwAAAAAAAAAAAAAAAACYAgAAZHJzL2Rv&#10;d25yZXYueG1sUEsFBgAAAAAEAAQA9QAAAIgDAAAAAA==&#10;" filled="f" strokecolor="#58585a" strokeweight="39e-5mm">
                <v:stroke endcap="round"/>
              </v:rect>
            </v:group>
            <v:group id="Group 238" o:spid="_x0000_s1306" style="position:absolute;left:37014;top:2368;width:1568;height:389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rect id="Rectangle 236" o:spid="_x0000_s1307"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OxAb8A&#10;AADdAAAADwAAAGRycy9kb3ducmV2LnhtbERPy6rCMBDdC/5DGMGdpr2+q1Eugly31sd6aMa22ExK&#10;E7X+/Y0guJvDec5q05pKPKhxpWUF8TACQZxZXXKu4HTcDeYgnEfWWFkmBS9ysFl3OytMtH3ygR6p&#10;z0UIYZeggsL7OpHSZQUZdENbEwfuahuDPsAml7rBZwg3lfyJoqk0WHJoKLCmbUHZLb0bBeNdfDmX&#10;LtovMsN3u5Cjy2T7p1S/1/4uQXhq/Vf8ce91mD8bxfD+Jpwg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s7EBvwAAAN0AAAAPAAAAAAAAAAAAAAAAAJgCAABkcnMvZG93bnJl&#10;di54bWxQSwUGAAAAAAQABAD1AAAAhAMAAAAA&#10;" fillcolor="#b1b3b4" stroked="f"/>
              <v:rect id="Rectangle 237" o:spid="_x0000_s1308"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SDJsMA&#10;AADdAAAADwAAAGRycy9kb3ducmV2LnhtbERP32vCMBB+F/wfwgl709QKOjqjDFHYXjashb0eza0N&#10;ay41ibb775fBYG/38f287X60nbiTD8axguUiA0FcO224UVBdTvNHECEia+wck4JvCrDfTSdbLLQb&#10;+Ez3MjYihXAoUEEbY19IGeqWLIaF64kT9+m8xZigb6T2OKRw28k8y9bSouHU0GJPh5bqr/JmFfi3&#10;qx4+KnPMs9V7RbfLOprXq1IPs/H5CUSkMf6L/9wvOs3frHL4/Sad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SDJsMAAADdAAAADwAAAAAAAAAAAAAAAACYAgAAZHJzL2Rv&#10;d25yZXYueG1sUEsFBgAAAAAEAAQA9QAAAIgDAAAAAA==&#10;" filled="f" strokecolor="#58585a" strokeweight="39e-5mm">
                <v:stroke endcap="round"/>
              </v:rect>
            </v:group>
            <v:group id="Group 241" o:spid="_x0000_s1309" style="position:absolute;left:38582;top:2368;width:1569;height:3893" coordorigin="6076,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rect id="Rectangle 239" o:spid="_x0000_s1310"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SmbwA&#10;AADdAAAADwAAAGRycy9kb3ducmV2LnhtbERPyQrCMBC9C/5DGMGbpu5ajSKC6NX1PDRjW2wmpYla&#10;/94Igrd5vHUWq9oU4kmVyy0r6HUjEMSJ1TmnCs6nbWcKwnlkjYVlUvAmB6tls7HAWNsXH+h59KkI&#10;IexiVJB5X8ZSuiQjg65rS+LA3Wxl0AdYpVJX+ArhppD9KBpLgzmHhgxL2mSU3I8Po2C47V0vuYv2&#10;s8Tww87k4Dra7JRqt+r1HISn2v/FP/deh/mTwR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JxBKZvAAAAN0AAAAPAAAAAAAAAAAAAAAAAJgCAABkcnMvZG93bnJldi54&#10;bWxQSwUGAAAAAAQABAD1AAAAgQMAAAAA&#10;" fillcolor="#b1b3b4" stroked="f"/>
              <v:rect id="Rectangle 240" o:spid="_x0000_s1311" style="position:absolute;left:6076;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0bUsMA&#10;AADdAAAADwAAAGRycy9kb3ducmV2LnhtbERPTWsCMRC9C/6HMEJvNatSla1RpLRgLxZ1oddhM90N&#10;3UzWJLrrvzeFgrd5vM9ZbXrbiCv5YBwrmIwzEMSl04YrBcXp43kJIkRkjY1jUnCjAJv1cLDCXLuO&#10;D3Q9xkqkEA45KqhjbHMpQ1mTxTB2LXHifpy3GBP0ldQeuxRuGznNsrm0aDg11NjSW03l7/FiFfj9&#10;WXffhXmfZrOvgi6neTSfZ6WeRv32FUSkPj7E/+6dTvMXsxf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0bUsMAAADdAAAADwAAAAAAAAAAAAAAAACYAgAAZHJzL2Rv&#10;d25yZXYueG1sUEsFBgAAAAAEAAQA9QAAAIgDAAAAAA==&#10;" filled="f" strokecolor="#58585a" strokeweight="39e-5mm">
                <v:stroke endcap="round"/>
              </v:rect>
            </v:group>
            <v:group id="Group 244" o:spid="_x0000_s1312" style="position:absolute;left:37014;top:2368;width:1568;height:3893" coordorigin="5829,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rect id="Rectangle 242" o:spid="_x0000_s1313"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7rwA&#10;AADdAAAADwAAAGRycy9kb3ducmV2LnhtbERPyQrCMBC9C/5DGMGbpu5ajSKC6NX1PDRjW2wmpYla&#10;/94Igrd5vHUWq9oU4kmVyy0r6HUjEMSJ1TmnCs6nbWcKwnlkjYVlUvAmB6tls7HAWNsXH+h59KkI&#10;IexiVJB5X8ZSuiQjg65rS+LA3Wxl0AdYpVJX+ArhppD9KBpLgzmHhgxL2mSU3I8Po2C47V0vuYv2&#10;s8Tww87k4Dra7JRqt+r1HISn2v/FP/deh/mTwQ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FozuvAAAAN0AAAAPAAAAAAAAAAAAAAAAAJgCAABkcnMvZG93bnJldi54&#10;bWxQSwUGAAAAAAQABAD1AAAAgQMAAAAA&#10;" fillcolor="#b1b3b4" stroked="f"/>
              <v:rect id="Rectangle 243" o:spid="_x0000_s1314" style="position:absolute;left:5829;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0zMYA&#10;AADdAAAADwAAAGRycy9kb3ducmV2LnhtbESPQWvDMAyF74P+B6PCbquzFrqS1S2jdLBdNtYGdhWx&#10;mpjGcmq7Tfbvp8NgN4n39N6n9Xb0nbpRTC6wgcdZAYq4DtZxY6A6vj6sQKWMbLELTAZ+KMF2M7lb&#10;Y2nDwF90O+RGSQinEg20Ofel1qluyWOahZ5YtFOIHrOssdE24iDhvtPzolhqj46locWedi3V58PV&#10;G4gfFzt8V24/LxafFV2Py+zeL8bcT8eXZ1CZxvxv/rt+s4L/tBBc+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y0zMYAAADdAAAADwAAAAAAAAAAAAAAAACYAgAAZHJz&#10;L2Rvd25yZXYueG1sUEsFBgAAAAAEAAQA9QAAAIsDAAAAAA==&#10;" filled="f" strokecolor="#58585a" strokeweight="39e-5mm">
                <v:stroke endcap="round"/>
              </v:rect>
            </v:group>
            <v:rect id="Rectangle 245" o:spid="_x0000_s1315" style="position:absolute;left:39859;top:908;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ShMEA&#10;AADdAAAADwAAAGRycy9kb3ducmV2LnhtbERP22oCMRB9L/gPYQTfalaFqqtRpCDY4ourHzBsZi+Y&#10;TJYkdbd/3xQE3+ZwrrPdD9aIB/nQOlYwm2YgiEunW64V3K7H9xWIEJE1Gsek4JcC7Hejty3m2vV8&#10;oUcRa5FCOOSooImxy6UMZUMWw9R1xImrnLcYE/S11B77FG6NnGfZh7TYcmposKPPhsp78WMVyGtx&#10;7FeF8Zn7nldn83W6VOSUmoyHwwZEpCG+xE/3Saf5y8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yEoTBAAAA3QAAAA8AAAAAAAAAAAAAAAAAmAIAAGRycy9kb3du&#10;cmV2LnhtbFBLBQYAAAAABAAEAPUAAACGAwAAAAA=&#10;" filled="f" stroked="f">
              <v:textbox style="mso-next-textbox:#Rectangle 245;mso-fit-shape-to-text:t" inset="0,0,0,0">
                <w:txbxContent>
                  <w:p w:rsidR="00D73324" w:rsidRDefault="00D73324" w:rsidP="005832CF">
                    <w:r>
                      <w:rPr>
                        <w:rFonts w:cs="Arial"/>
                        <w:b/>
                        <w:bCs/>
                        <w:color w:val="58585A"/>
                        <w:sz w:val="14"/>
                        <w:szCs w:val="14"/>
                      </w:rPr>
                      <w:t>2170</w:t>
                    </w:r>
                  </w:p>
                </w:txbxContent>
              </v:textbox>
            </v:rect>
            <v:rect id="Rectangle 246" o:spid="_x0000_s1316" style="position:absolute;left:43783;top:6635;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IZMQA&#10;AADdAAAADwAAAGRycy9kb3ducmV2LnhtbESP3WoCMRCF74W+Q5hC72q2Ila2RpGCoMUb1z7AsJn9&#10;wWSyJKm7ffvORcG7Gc6Zc77Z7Cbv1J1i6gMbeJsXoIjrYHtuDXxfD69rUCkjW3SBycAvJdhtn2Yb&#10;LG0Y+UL3KrdKQjiVaKDLeSi1TnVHHtM8DMSiNSF6zLLGVtuIo4R7pxdFsdIee5aGDgf67Ki+VT/e&#10;gL5Wh3FduViEr0VzdqfjpaFgzMvztP8AlWnKD/P/9dEK/vtS+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OyGTEAAAA3QAAAA8AAAAAAAAAAAAAAAAAmAIAAGRycy9k&#10;b3ducmV2LnhtbFBLBQYAAAAABAAEAPUAAACJAwAAAAA=&#10;" filled="f" stroked="f">
              <v:textbox style="mso-next-textbox:#Rectangle 246;mso-fit-shape-to-text:t" inset="0,0,0,0">
                <w:txbxContent>
                  <w:p w:rsidR="00D73324" w:rsidRDefault="00D73324" w:rsidP="005832CF">
                    <w:r>
                      <w:rPr>
                        <w:rFonts w:cs="Arial"/>
                        <w:b/>
                        <w:bCs/>
                        <w:color w:val="58585A"/>
                        <w:sz w:val="14"/>
                        <w:szCs w:val="14"/>
                      </w:rPr>
                      <w:t>2185</w:t>
                    </w:r>
                  </w:p>
                </w:txbxContent>
              </v:textbox>
            </v:rect>
            <v:rect id="Rectangle 247" o:spid="_x0000_s1317" style="position:absolute;left:48482;top:6635;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t/8AA&#10;AADdAAAADwAAAGRycy9kb3ducmV2LnhtbERP24rCMBB9F/yHMIJvmiriSjWKCIK7+GL1A4ZmesFk&#10;UpJou3+/WVjYtzmc6+wOgzXiTT60jhUs5hkI4tLplmsFj/t5tgERIrJG45gUfFOAw3482mGuXc83&#10;ehexFimEQ44Kmhi7XMpQNmQxzF1HnLjKeYsxQV9L7bFP4dbIZZatpcWWU0ODHZ0aKp/FyyqQ9+Lc&#10;bwrjM/e1rK7m83KryCk1nQzHLYhIQ/wX/7kvOs3/WC3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t/8AAAADdAAAADwAAAAAAAAAAAAAAAACYAgAAZHJzL2Rvd25y&#10;ZXYueG1sUEsFBgAAAAAEAAQA9QAAAIUDAAAAAA==&#10;" filled="f" stroked="f">
              <v:textbox style="mso-next-textbox:#Rectangle 247;mso-fit-shape-to-text:t" inset="0,0,0,0">
                <w:txbxContent>
                  <w:p w:rsidR="00D73324" w:rsidRDefault="00D73324" w:rsidP="005832CF">
                    <w:r>
                      <w:rPr>
                        <w:rFonts w:cs="Arial"/>
                        <w:b/>
                        <w:bCs/>
                        <w:color w:val="58585A"/>
                        <w:sz w:val="14"/>
                        <w:szCs w:val="14"/>
                      </w:rPr>
                      <w:t>2200</w:t>
                    </w:r>
                  </w:p>
                </w:txbxContent>
              </v:textbox>
            </v:rect>
            <v:group id="Group 254" o:spid="_x0000_s1318" style="position:absolute;left:38;top:2197;width:3137;height:3892" coordorigin="6,346" coordsize="49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group id="Group 250" o:spid="_x0000_s1319" style="position:absolute;left:253;top:346;width:247;height:613"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rect id="Rectangle 248" o:spid="_x0000_s1320"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h5MAA&#10;AADdAAAADwAAAGRycy9kb3ducmV2LnhtbERPy6rCMBDdX/Afwgjurqna66MaRQTR7a2P9dCMbbGZ&#10;lCZq/XsjCO7mcJ6zWLWmEndqXGlZwaAfgSDOrC45V3A8bH+nIJxH1lhZJgVPcrBadn4WmGj74H+6&#10;pz4XIYRdggoK7+tESpcVZND1bU0cuIttDPoAm1zqBh8h3FRyGEVjabDk0FBgTZuCsmt6Mwri7eB8&#10;Kl20n2WGb3YmR+e/zU6pXrddz0F4av1X/HHvdZg/iWN4fxNO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Jh5MAAAADdAAAADwAAAAAAAAAAAAAAAACYAgAAZHJzL2Rvd25y&#10;ZXYueG1sUEsFBgAAAAAEAAQA9QAAAIUDAAAAAA==&#10;" fillcolor="#b1b3b4" stroked="f"/>
                <v:rect id="Rectangle 249" o:spid="_x0000_s1321"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toL8MA&#10;AADdAAAADwAAAGRycy9kb3ducmV2LnhtbERPS2sCMRC+C/6HMEJvNVufZWuUUizYi6Iu9Dpspruh&#10;m8maRHf775tCwdt8fM9ZbXrbiBv5YBwreBpnIIhLpw1XCorz++MziBCRNTaOScEPBdish4MV5tp1&#10;fKTbKVYihXDIUUEdY5tLGcqaLIaxa4kT9+W8xZigr6T22KVw28hJli2kRcOpocaW3moqv09Xq8Dv&#10;L7r7LMx2kk0PBV3Pi2g+Lko9jPrXFxCR+ngX/7t3Os1fzub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toL8MAAADdAAAADwAAAAAAAAAAAAAAAACYAgAAZHJzL2Rv&#10;d25yZXYueG1sUEsFBgAAAAAEAAQA9QAAAIgDAAAAAA==&#10;" filled="f" strokecolor="#58585a" strokeweight="39e-5mm">
                  <v:stroke endcap="round"/>
                </v:rect>
              </v:group>
              <v:group id="Group 253" o:spid="_x0000_s1322" style="position:absolute;left:6;top:346;width:247;height:613"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rect id="Rectangle 251" o:spid="_x0000_s1323"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k7wA&#10;AADdAAAADwAAAGRycy9kb3ducmV2LnhtbERPyQrCMBC9C/5DGMGbpu5ajSKC6NX1PDRjW2wmpYla&#10;/94Igrd5vHUWq9oU4kmVyy0r6HUjEMSJ1TmnCs6nbWcKwnlkjYVlUvAmB6tls7HAWNsXH+h59KkI&#10;IexiVJB5X8ZSuiQjg65rS+LA3Wxl0AdYpVJX+ArhppD9KBpLgzmHhgxL2mSU3I8Po2C47V0vuYv2&#10;s8Tww87k4Dra7JRqt+r1HISn2v/FP/deh/mT4QS+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hEP+TvAAAAN0AAAAPAAAAAAAAAAAAAAAAAJgCAABkcnMvZG93bnJldi54&#10;bWxQSwUGAAAAAAQABAD1AAAAgQMAAAAA&#10;" fillcolor="#b1b3b4" stroked="f"/>
                <v:rect id="Rectangle 252" o:spid="_x0000_s1324"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rHscYA&#10;AADdAAAADwAAAGRycy9kb3ducmV2LnhtbESPQUsDMRCF70L/Q5iCN5ttlSpr01JEQS9K2wWvw2a6&#10;G7qZbJO0u/575yB4m+G9ee+b1Wb0nbpSTC6wgfmsAEVcB+u4MVAd3u6eQKWMbLELTAZ+KMFmPblZ&#10;YWnDwDu67nOjJIRTiQbanPtS61S35DHNQk8s2jFEj1nW2GgbcZBw3+lFUSy1R8fS0GJPLy3Vp/3F&#10;G4ifZzt8V+51Udx/VXQ5LLP7OBtzOx23z6Ayjfnf/Hf9bgX/8UF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rHscYAAADdAAAADwAAAAAAAAAAAAAAAACYAgAAZHJz&#10;L2Rvd25yZXYueG1sUEsFBgAAAAAEAAQA9QAAAIsDAAAAAA==&#10;" filled="f" strokecolor="#58585a" strokeweight="39e-5mm">
                  <v:stroke endcap="round"/>
                </v:rect>
              </v:group>
            </v:group>
            <v:shape id="Freeform 255" o:spid="_x0000_s1325" style="position:absolute;left:3321;top:2241;width:2190;height:8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mbMMA&#10;AADdAAAADwAAAGRycy9kb3ducmV2LnhtbERPS2sCMRC+C/0PYQq9aVYpVlej1L4o4sXHweOwGTex&#10;m8m6ibr9901B8DYf33Om89ZV4kJNsJ4V9HsZCOLCa8ulgt32szsCESKyxsozKfilAPPZQ2eKufZX&#10;XtNlE0uRQjjkqMDEWOdShsKQw9DzNXHiDr5xGBNsSqkbvKZwV8lBlg2lQ8upwWBNb4aKn83ZKfCH&#10;4/vXYjV0dnX6cGa0x/PSnpR6emxfJyAitfEuvrm/dZr/8jyG/2/S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zmbMMAAADdAAAADwAAAAAAAAAAAAAAAACYAgAAZHJzL2Rv&#10;d25yZXYueG1sUEsFBgAAAAAEAAQA9QAAAIgDAAAAAA==&#10;" path="m,l55,r,13l,13,,xm96,r55,l151,13r-55,l96,xm193,r55,l248,13r-55,l193,xm289,r56,l345,13r-56,l289,xe" fillcolor="#58585a" strokecolor="#58585a" strokeweight="6e-5mm">
              <v:stroke joinstyle="bevel"/>
              <v:path arrowok="t" o:connecttype="custom" o:connectlocs="0,0;22169985,0;22169985,5270500;0,5270500;0,0;38696701,0;60866686,0;60866686,5270500;38696701,5270500;38696701,0;77796493,0;99966478,0;99966478,5270500;77796493,5270500;77796493,0;116493194,0;139066270,0;139066270,5270500;116493194,5270500;116493194,0" o:connectangles="0,0,0,0,0,0,0,0,0,0,0,0,0,0,0,0,0,0,0,0"/>
              <o:lock v:ext="edit" verticies="t"/>
            </v:shape>
            <v:shape id="Freeform 256" o:spid="_x0000_s1326" style="position:absolute;left:3321;top:6045;width:2190;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4UMUA&#10;AADdAAAADwAAAGRycy9kb3ducmV2LnhtbESPQW/CMAyF75P4D5GRuI2USmyoIyBAbHBdAW1Hq/Ha&#10;isapmgzKv8cHJG623vN7n+fL3jXqQl2oPRuYjBNQxIW3NZcGjofP1xmoEJEtNp7JwI0CLBeDlzlm&#10;1l/5my55LJWEcMjQQBVjm2kdioochrFviUX7853DKGtXatvhVcJdo9MkedMOa5aGClvaVFSc839n&#10;YHc+3kJ6mqS/uz7mxWbltj/rL2NGw371ASpSH5/mx/XeCv77VPjlGxl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7DhQxQAAAN0AAAAPAAAAAAAAAAAAAAAAAJgCAABkcnMv&#10;ZG93bnJldi54bWxQSwUGAAAAAAQABAD1AAAAigMAAAAA&#10;" path="m,l55,r,14l,14,,xm96,r55,l151,14r-55,l96,xm193,r55,l248,14r-55,l193,xm289,r56,l345,14r-56,l289,xe" fillcolor="#58585a" strokecolor="#58585a" strokeweight="6e-5mm">
              <v:stroke joinstyle="bevel"/>
              <v:path arrowok="t" o:connecttype="custom" o:connectlocs="0,0;22169985,0;22169985,5651500;0,5651500;0,0;38696701,0;60866686,0;60866686,5651500;38696701,5651500;38696701,0;77796493,0;99966478,0;99966478,5651500;77796493,5651500;77796493,0;116493194,0;139066270,0;139066270,5651500;116493194,5651500;116493194,0" o:connectangles="0,0,0,0,0,0,0,0,0,0,0,0,0,0,0,0,0,0,0,0"/>
              <o:lock v:ext="edit" verticies="t"/>
            </v:shape>
            <v:group id="Group 263" o:spid="_x0000_s1327" style="position:absolute;left:5708;top:2286;width:3131;height:3892" coordorigin="899,360" coordsize="493,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group id="Group 259" o:spid="_x0000_s1328" style="position:absolute;left:1145;top:360;width:247;height:613"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2w98UAAADdAAAADwAAAGRycy9kb3ducmV2LnhtbERPTWvCQBC9F/wPyxS8&#10;NZsoaSXNKiJWPIRCVSi9DdkxCWZnQ3abxH/fLRR6m8f7nHwzmVYM1LvGsoIkikEQl1Y3XCm4nN+e&#10;ViCcR9bYWiYFd3KwWc8ecsy0HfmDhpOvRAhhl6GC2vsuk9KVNRl0ke2IA3e1vUEfYF9J3eMYwk0r&#10;F3H8LA02HBpq7GhXU3k7fRsFhxHH7TLZD8Xturt/ndP3zyIhpeaP0/YV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dsPfFAAAA3QAA&#10;AA8AAAAAAAAAAAAAAAAAqgIAAGRycy9kb3ducmV2LnhtbFBLBQYAAAAABAAEAPoAAACcAwAAAAA=&#10;">
                <v:rect id="Rectangle 257" o:spid="_x0000_s1329"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vTbwA&#10;AADdAAAADwAAAGRycy9kb3ducmV2LnhtbERPyQrCMBC9C/5DGMGbpu5ajSKC6NX1PDRjW2wmpYla&#10;/94Igrd5vHUWq9oU4kmVyy0r6HUjEMSJ1TmnCs6nbWcKwnlkjYVlUvAmB6tls7HAWNsXH+h59KkI&#10;IexiVJB5X8ZSuiQjg65rS+LA3Wxl0AdYpVJX+ArhppD9KBpLgzmHhgxL2mSU3I8Po2C47V0vuYv2&#10;s8Tww87k4Dra7JRqt+r1HISn2v/FP/deh/mT0Q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b8m9NvAAAAN0AAAAPAAAAAAAAAAAAAAAAAJgCAABkcnMvZG93bnJldi54&#10;bWxQSwUGAAAAAAQABAD1AAAAgQMAAAAA&#10;" fillcolor="#b1b3b4" stroked="f"/>
                <v:rect id="Rectangle 258" o:spid="_x0000_s1330"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5bacMA&#10;AADdAAAADwAAAGRycy9kb3ducmV2LnhtbERPS2sCMRC+C/6HMEJvNVufZWuUUizYi6Iu9Dpspruh&#10;m8maRHf775tCwdt8fM9ZbXrbiBv5YBwreBpnIIhLpw1XCorz++MziBCRNTaOScEPBdish4MV5tp1&#10;fKTbKVYihXDIUUEdY5tLGcqaLIaxa4kT9+W8xZigr6T22KVw28hJli2kRcOpocaW3moqv09Xq8Dv&#10;L7r7LMx2kk0PBV3Pi2g+Lko9jPrXFxCR+ngX/7t3Os1fzm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5bacMAAADdAAAADwAAAAAAAAAAAAAAAACYAgAAZHJzL2Rv&#10;d25yZXYueG1sUEsFBgAAAAAEAAQA9QAAAIgDAAAAAA==&#10;" filled="f" strokecolor="#58585a" strokeweight="39e-5mm">
                  <v:stroke endcap="round"/>
                </v:rect>
              </v:group>
              <v:group id="Group 262" o:spid="_x0000_s1331" style="position:absolute;left:899;top:360;width:246;height:613"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rect id="Rectangle 260" o:spid="_x0000_s1332"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XM1bwA&#10;AADdAAAADwAAAGRycy9kb3ducmV2LnhtbERPyQrCMBC9C/5DGMGbpu5ajSKC6NX1PDRjW2wmpYla&#10;/94Igrd5vHUWq9oU4kmVyy0r6HUjEMSJ1TmnCs6nbWcKwnlkjYVlUvAmB6tls7HAWNsXH+h59KkI&#10;IexiVJB5X8ZSuiQjg65rS+LA3Wxl0AdYpVJX+ArhppD9KBpLgzmHhgxL2mSU3I8Po2C47V0vuYv2&#10;s8Tww87k4Dra7JRqt+r1HISn2v/FP/deh/mT0R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hczVvAAAAN0AAAAPAAAAAAAAAAAAAAAAAJgCAABkcnMvZG93bnJldi54&#10;bWxQSwUGAAAAAAQABAD1AAAAgQMAAAAA&#10;" fillcolor="#b1b3b4" stroked="f"/>
                <v:rect id="Rectangle 261" o:spid="_x0000_s1333"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zFHsMA&#10;AADdAAAADwAAAGRycy9kb3ducmV2LnhtbERPS2sCMRC+F/wPYQRvNavFB1ujSGlBLy3qQq/DZrob&#10;upmsSXTXf28KBW/z8T1nteltI67kg3GsYDLOQBCXThuuFBSnj+cliBCRNTaOScGNAmzWg6cV5tp1&#10;fKDrMVYihXDIUUEdY5tLGcqaLIaxa4kT9+O8xZigr6T22KVw28hpls2lRcOpocaW3moqf48Xq8B/&#10;nnX3XZj3afbyVdDlNI9mf1ZqNOy3ryAi9fEh/nfvdJq/mC3g7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zFHsMAAADdAAAADwAAAAAAAAAAAAAAAACYAgAAZHJzL2Rv&#10;d25yZXYueG1sUEsFBgAAAAAEAAQA9QAAAIgDAAAAAA==&#10;" filled="f" strokecolor="#58585a" strokeweight="39e-5mm">
                  <v:stroke endcap="round"/>
                </v:rect>
              </v:group>
            </v:group>
            <v:group id="Group 266" o:spid="_x0000_s1334" style="position:absolute;left:1606;top:2197;width:1569;height:3892"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rect id="Rectangle 264" o:spid="_x0000_s1335"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Yp8EA&#10;AADdAAAADwAAAGRycy9kb3ducmV2LnhtbERPTWvCQBC9F/oflil4qxu1tia6igihuaqt5yE7JsHs&#10;bMhuYvz3riB4m8f7nNVmMLXoqXWVZQWTcQSCOLe64kLB3zH9XIBwHlljbZkU3MjBZv3+tsJE2yvv&#10;qT/4QoQQdgkqKL1vEildXpJBN7YNceDOtjXoA2wLqVu8hnBTy2kUfUuDFYeGEhvalZRfDp1R8JVO&#10;Tv+Vi7I4N9zZWM5O892vUqOPYbsE4WnwL/HTnekw/2cew+ObcIJ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WKfBAAAA3QAAAA8AAAAAAAAAAAAAAAAAmAIAAGRycy9kb3du&#10;cmV2LnhtbFBLBQYAAAAABAAEAPUAAACGAwAAAAA=&#10;" fillcolor="#b1b3b4" stroked="f"/>
              <v:rect id="Rectangle 265" o:spid="_x0000_s1336"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X18UA&#10;AADdAAAADwAAAGRycy9kb3ducmV2LnhtbESPQUvDQBCF70L/wzKCN7uxhSix21KKQr0otgGvQ3ZM&#10;lmZn091tE/+9cxC8zfDevPfNajP5Xl0pJhfYwMO8AEXcBOu4NVAfX++fQKWMbLEPTAZ+KMFmPbtZ&#10;YWXDyJ90PeRWSQinCg10OQ+V1qnpyGOah4FYtO8QPWZZY6ttxFHCfa8XRVFqj46locOBdh01p8PF&#10;G4jvZzt+1e5lUSw/arocy+zezsbc3U7bZ1CZpvxv/rveW8F/LIVfvpER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ZfXxQAAAN0AAAAPAAAAAAAAAAAAAAAAAJgCAABkcnMv&#10;ZG93bnJldi54bWxQSwUGAAAAAAQABAD1AAAAigMAAAAA&#10;" filled="f" strokecolor="#58585a" strokeweight="39e-5mm">
                <v:stroke endcap="round"/>
              </v:rect>
            </v:group>
            <v:group id="Group 269" o:spid="_x0000_s1337" style="position:absolute;left:38;top:2197;width:1568;height:3892"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rect id="Rectangle 267" o:spid="_x0000_s1338"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a7wA&#10;AADdAAAADwAAAGRycy9kb3ducmV2LnhtbERPyQrCMBC9C/5DGMGbpu5ajSKC6NX1PDRjW2wmpYla&#10;/94Igrd5vHUWq9oU4kmVyy0r6HUjEMSJ1TmnCs6nbWcKwnlkjYVlUvAmB6tls7HAWNsXH+h59KkI&#10;IexiVJB5X8ZSuiQjg65rS+LA3Wxl0AdYpVJX+ArhppD9KBpLgzmHhgxL2mSU3I8Po2C47V0vuYv2&#10;s8Tww87k4Dra7JRqt+r1HISn2v/FP/deh/mTcR++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60gBrvAAAAN0AAAAPAAAAAAAAAAAAAAAAAJgCAABkcnMvZG93bnJldi54&#10;bWxQSwUGAAAAAAQABAD1AAAAgQMAAAAA&#10;" fillcolor="#b1b3b4" stroked="f"/>
              <v:rect id="Rectangle 268" o:spid="_x0000_s1339"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JoMIA&#10;AADdAAAADwAAAGRycy9kb3ducmV2LnhtbERP32vCMBB+F/wfwgl701SFKp1RhihsLxtqwdejubVh&#10;zaUm0Xb//TIY7O0+vp+32Q22FQ/ywThWMJ9lIIgrpw3XCsrLcboGESKyxtYxKfimALvteLTBQrue&#10;T/Q4x1qkEA4FKmhi7AopQ9WQxTBzHXHiPp23GBP0tdQe+xRuW7nIslxaNJwaGuxo31D1db5bBf79&#10;pvtraQ6LbPlR0v2SR/N2U+ppMrw8g4g0xH/xn/tVp/mrfAm/36QT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wmgwgAAAN0AAAAPAAAAAAAAAAAAAAAAAJgCAABkcnMvZG93&#10;bnJldi54bWxQSwUGAAAAAAQABAD1AAAAhwMAAAAA&#10;" filled="f" strokecolor="#58585a" strokeweight="39e-5mm">
                <v:stroke endcap="round"/>
              </v:rect>
            </v:group>
            <v:group id="Group 272" o:spid="_x0000_s1340" style="position:absolute;left:1606;top:2197;width:1569;height:3892" coordorigin="253,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RHpcQAAADdAAAADwAAAGRycy9kb3ducmV2LnhtbERPS2vCQBC+F/oflil4&#10;001qjZK6ikhbPIjgA6S3ITsmwexsyG6T+O9dQehtPr7nzJe9qURLjSstK4hHEQjizOqScwWn4/dw&#10;BsJ5ZI2VZVJwIwfLxevLHFNtO95Te/C5CCHsUlRQeF+nUrqsIINuZGviwF1sY9AH2ORSN9iFcFPJ&#10;9yhKpMGSQ0OBNa0Lyq6HP6Pgp8NuNY6/2u31sr79Hie78zYmpQZv/eoThKfe/4uf7o0O86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RHpcQAAADdAAAA&#10;DwAAAAAAAAAAAAAAAACqAgAAZHJzL2Rvd25yZXYueG1sUEsFBgAAAAAEAAQA+gAAAJsDAAAAAA==&#10;">
              <v:rect id="Rectangle 270" o:spid="_x0000_s1341"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YH7wA&#10;AADdAAAADwAAAGRycy9kb3ducmV2LnhtbERPyQrCMBC9C/5DGMGbpu5ajSKC6NX1PDRjW2wmpYla&#10;/94Igrd5vHUWq9oU4kmVyy0r6HUjEMSJ1TmnCs6nbWcKwnlkjYVlUvAmB6tls7HAWNsXH+h59KkI&#10;IexiVJB5X8ZSuiQjg65rS+LA3Wxl0AdYpVJX+ArhppD9KBpLgzmHhgxL2mSU3I8Po2C47V0vuYv2&#10;s8Tww87k4Dra7JRqt+r1HISn2v/FP/deh/mT8Q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1O5gfvAAAAN0AAAAPAAAAAAAAAAAAAAAAAJgCAABkcnMvZG93bnJldi54&#10;bWxQSwUGAAAAAAQABAD1AAAAgQMAAAAA&#10;" fillcolor="#b1b3b4" stroked="f"/>
              <v:rect id="Rectangle 271" o:spid="_x0000_s1342" style="position:absolute;left:253;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qOMMA&#10;AADdAAAADwAAAGRycy9kb3ducmV2LnhtbERP32vCMBB+F/wfwgl703QOqnRGGeJge3FYC3s9mlsb&#10;1lxqEm3335vBYG/38f28zW60nbiRD8axgsdFBoK4dtpwo6A6v87XIEJE1tg5JgU/FGC3nU42WGg3&#10;8IluZWxECuFQoII2xr6QMtQtWQwL1xMn7st5izFB30jtcUjhtpPLLMulRcOpocWe9i3V3+XVKvDH&#10;ix4+K3NYZk8fFV3PeTTvF6UeZuPLM4hIY/wX/7nfdJq/ynP4/Sad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yqOMMAAADdAAAADwAAAAAAAAAAAAAAAACYAgAAZHJzL2Rv&#10;d25yZXYueG1sUEsFBgAAAAAEAAQA9QAAAIgDAAAAAA==&#10;" filled="f" strokecolor="#58585a" strokeweight="39e-5mm">
                <v:stroke endcap="round"/>
              </v:rect>
            </v:group>
            <v:group id="Group 275" o:spid="_x0000_s1343" style="position:absolute;left:38;top:2197;width:1568;height:3892" coordorigin="6,346"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rect id="Rectangle 273" o:spid="_x0000_s1344"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o3gcQA&#10;AADdAAAADwAAAGRycy9kb3ducmV2LnhtbESPzW7CQAyE75V4h5WReisb2kIhZUFVJFSu0JazlTVJ&#10;1Kw3ym5+eHt8QOJma8Yznze70dWqpzZUng3MZwko4tzbigsDvz/7lxWoEJEt1p7JwJUC7LaTpw2m&#10;1g98pP4UCyUhHFI0UMbYpFqHvCSHYeYbYtEuvnUYZW0LbVscJNzV+jVJltphxdJQYkNZSfn/qXMG&#10;3vfz818VksM6d9z5tX47L7JvY56n49cnqEhjfJjv1wcr+B9L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6N4HEAAAA3QAAAA8AAAAAAAAAAAAAAAAAmAIAAGRycy9k&#10;b3ducmV2LnhtbFBLBQYAAAAABAAEAPUAAACJAwAAAAA=&#10;" fillcolor="#b1b3b4" stroked="f"/>
              <v:rect id="Rectangle 274" o:spid="_x0000_s1345" style="position:absolute;left:6;top:346;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SsMA&#10;AADdAAAADwAAAGRycy9kb3ducmV2LnhtbERP32vCMBB+H+x/CDfwTdMp1FmNIrLBfNmYFnw9mrMN&#10;ay41ibb7781gsLf7+H7eajPYVtzIB+NYwfMkA0FcOW24VlAe38YvIEJE1tg6JgU/FGCzfnxYYaFd&#10;z190O8RapBAOBSpoYuwKKUPVkMUwcR1x4s7OW4wJ+lpqj30Kt62cZlkuLRpODQ12tGuo+j5crQL/&#10;cdH9qTSv02z2WdL1mEezvyg1ehq2SxCRhvgv/nO/6zR/ni/g95t0gl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M+SsMAAADdAAAADwAAAAAAAAAAAAAAAACYAgAAZHJzL2Rv&#10;d25yZXYueG1sUEsFBgAAAAAEAAQA9QAAAIgDAAAAAA==&#10;" filled="f" strokecolor="#58585a" strokeweight="39e-5mm">
                <v:stroke endcap="round"/>
              </v:rect>
            </v:group>
            <v:shape id="Freeform 276" o:spid="_x0000_s1346" style="position:absolute;left:3321;top:2241;width:2190;height:83;visibility:visible;mso-wrap-style:square;v-text-anchor:top" coordsize="3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FTMYA&#10;AADdAAAADwAAAGRycy9kb3ducmV2LnhtbESPT08CMRDF7yZ+h2ZMuElXDkBWClH+GEO4iB48TrbD&#10;trqdLtsC67d3DiTcZvLevPeb2aIPjTpTl3xkA0/DAhRxFa3n2sDX5+ZxCiplZItNZDLwRwkW8/u7&#10;GZY2XviDzvtcKwnhVKIBl3Nbap0qRwHTMLbEoh1iFzDL2tXadniR8NDoUVGMdUDP0uCwpaWj6nd/&#10;Cgbi4Wf19robB787roObfuNp64/GDB76l2dQmfp8M1+v363gTybCL9/IC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qFTMYAAADdAAAADwAAAAAAAAAAAAAAAACYAgAAZHJz&#10;L2Rvd25yZXYueG1sUEsFBgAAAAAEAAQA9QAAAIsDAAAAAA==&#10;" path="m,l55,r,13l,13,,xm96,r55,l151,13r-55,l96,xm193,r55,l248,13r-55,l193,xm289,r56,l345,13r-56,l289,xe" fillcolor="#58585a" strokecolor="#58585a" strokeweight="6e-5mm">
              <v:stroke joinstyle="bevel"/>
              <v:path arrowok="t" o:connecttype="custom" o:connectlocs="0,0;22169985,0;22169985,5270500;0,5270500;0,0;38696701,0;60866686,0;60866686,5270500;38696701,5270500;38696701,0;77796493,0;99966478,0;99966478,5270500;77796493,5270500;77796493,0;116493194,0;139066270,0;139066270,5270500;116493194,5270500;116493194,0" o:connectangles="0,0,0,0,0,0,0,0,0,0,0,0,0,0,0,0,0,0,0,0"/>
              <o:lock v:ext="edit" verticies="t"/>
            </v:shape>
            <v:shape id="Freeform 277" o:spid="_x0000_s1347" style="position:absolute;left:3321;top:6045;width:2190;height:89;visibility:visible;mso-wrap-style:square;v-text-anchor:top" coordsize="34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Bq8EA&#10;AADdAAAADwAAAGRycy9kb3ducmV2LnhtbERPS4vCMBC+L/gfwgje1rQ96FKNouLrulXR49CMbbGZ&#10;lCZq/fdGWNjbfHzPmc47U4sHta6yrCAeRiCIc6srLhQcD5vvHxDOI2usLZOCFzmYz3pfU0y1ffIv&#10;PTJfiBDCLkUFpfdNKqXLSzLohrYhDtzVtgZ9gG0hdYvPEG5qmUTRSBqsODSU2NCqpPyW3Y2C3e34&#10;cskpTi67zmf5amHW5+VWqUG/W0xAeOr8v/jPvddh/ngcw+ebcIK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VwavBAAAA3QAAAA8AAAAAAAAAAAAAAAAAmAIAAGRycy9kb3du&#10;cmV2LnhtbFBLBQYAAAAABAAEAPUAAACGAwAAAAA=&#10;" path="m,l55,r,14l,14,,xm96,r55,l151,14r-55,l96,xm193,r55,l248,14r-55,l193,xm289,r56,l345,14r-56,l289,xe" fillcolor="#58585a" strokecolor="#58585a" strokeweight="6e-5mm">
              <v:stroke joinstyle="bevel"/>
              <v:path arrowok="t" o:connecttype="custom" o:connectlocs="0,0;22169985,0;22169985,5651500;0,5651500;0,0;38696701,0;60866686,0;60866686,5651500;38696701,5651500;38696701,0;77796493,0;99966478,0;99966478,5651500;77796493,5651500;77796493,0;116493194,0;139066270,0;139066270,5651500;116493194,5651500;116493194,0" o:connectangles="0,0,0,0,0,0,0,0,0,0,0,0,0,0,0,0,0,0,0,0"/>
              <o:lock v:ext="edit" verticies="t"/>
            </v:shape>
            <v:group id="Group 280" o:spid="_x0000_s1348" style="position:absolute;left:7270;top:2286;width:1569;height:3892"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jsl8UAAADdAAAADwAAAGRycy9kb3ducmV2LnhtbERPTWvCQBC9F/wPyxS8&#10;NZsobS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o7JfFAAAA3QAA&#10;AA8AAAAAAAAAAAAAAAAAqgIAAGRycy9kb3ducmV2LnhtbFBLBQYAAAAABAAEAPoAAACcAwAAAAA=&#10;">
              <v:rect id="Rectangle 278" o:spid="_x0000_s1349"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zLbwA&#10;AADdAAAADwAAAGRycy9kb3ducmV2LnhtbERPyQrCMBC9C/5DGMGbpu5ajSKC6NX1PDRjW2wmpYla&#10;/94Igrd5vHUWq9oU4kmVyy0r6HUjEMSJ1TmnCs6nbWcKwnlkjYVlUvAmB6tls7HAWNsXH+h59KkI&#10;IexiVJB5X8ZSuiQjg65rS+LA3Wxl0AdYpVJX+ArhppD9KBpLgzmHhgxL2mSU3I8Po2C47V0vuYv2&#10;s8Tww87k4Dra7JRqt+r1HISn2v/FP/deh/mTyQC+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RzMtvAAAAN0AAAAPAAAAAAAAAAAAAAAAAJgCAABkcnMvZG93bnJldi54&#10;bWxQSwUGAAAAAAQABAD1AAAAgQMAAAAA&#10;" fillcolor="#b1b3b4" stroked="f"/>
              <v:rect id="Rectangle 279" o:spid="_x0000_s1350"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sHCcMA&#10;AADdAAAADwAAAGRycy9kb3ducmV2LnhtbERPTWsCMRC9F/wPYQRvNasVla1RpLSglxZ1oddhM90N&#10;3UzWJLrrvzeFgrd5vM9ZbXrbiCv5YBwrmIwzEMSl04YrBcXp43kJIkRkjY1jUnCjAJv14GmFuXYd&#10;H+h6jJVIIRxyVFDH2OZShrImi2HsWuLE/ThvMSboK6k9dincNnKaZXNp0XBqqLGlt5rK3+PFKvCf&#10;Z919F+Z9mr18FXQ5zaPZn5UaDfvtK4hIfXyI/907neYvFjP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sHCcMAAADdAAAADwAAAAAAAAAAAAAAAACYAgAAZHJzL2Rv&#10;d25yZXYueG1sUEsFBgAAAAAEAAQA9QAAAIgDAAAAAA==&#10;" filled="f" strokecolor="#58585a" strokeweight="39e-5mm">
                <v:stroke endcap="round"/>
              </v:rect>
            </v:group>
            <v:group id="Group 283" o:spid="_x0000_s1351" style="position:absolute;left:5708;top:2286;width:1562;height:3892"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0F048UAAADdAAAADwAAAGRycy9kb3ducmV2LnhtbERPS2vCQBC+F/wPyxS8&#10;1U2UVEldRaRKD1JoIpTehuyYBLOzIbvN4993C4Xe5uN7znY/mkb01LnasoJ4EYEgLqyuuVRwzU9P&#10;GxDOI2tsLJOCiRzsd7OHLabaDvxBfeZLEULYpaig8r5NpXRFRQbdwrbEgbvZzqAPsCul7nAI4aaR&#10;yyh6lgZrDg0VtnSsqLhn30bBecDhsIpf+8v9dpy+8uT98xKTUvPH8fACwtPo/8V/7jcd5q/X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BdOPFAAAA3QAA&#10;AA8AAAAAAAAAAAAAAAAAqgIAAGRycy9kb3ducmV2LnhtbFBLBQYAAAAABAAEAPoAAACcAwAAAAA=&#10;">
              <v:rect id="Rectangle 281" o:spid="_x0000_s1352"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QtbwA&#10;AADdAAAADwAAAGRycy9kb3ducmV2LnhtbERPyQrCMBC9C/5DGMGbpu5ajSKC6NX1PDRjW2wmpYla&#10;/94Igrd5vHUWq9oU4kmVyy0r6HUjEMSJ1TmnCs6nbWcKwnlkjYVlUvAmB6tls7HAWNsXH+h59KkI&#10;IexiVJB5X8ZSuiQjg65rS+LA3Wxl0AdYpVJX+ArhppD9KBpLgzmHhgxL2mSU3I8Po2C47V0vuYv2&#10;s8Tww87k4Dra7JRqt+r1HISn2v/FP/deh/mTyRi+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AMJC1vAAAAN0AAAAPAAAAAAAAAAAAAAAAAJgCAABkcnMvZG93bnJldi54&#10;bWxQSwUGAAAAAAQABAD1AAAAgQMAAAAA&#10;" fillcolor="#b1b3b4" stroked="f"/>
              <v:rect id="Rectangle 282" o:spid="_x0000_s1353"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mZfsIA&#10;AADdAAAADwAAAGRycy9kb3ducmV2LnhtbERP32vCMBB+H/g/hBN8m6kKdnRGGbKBvijTwl6P5taG&#10;NZeaRNv994sg7O0+vp+32gy2FTfywThWMJtmIIgrpw3XCsrzx/MLiBCRNbaOScEvBdisR08rLLTr&#10;+ZNup1iLFMKhQAVNjF0hZagashimriNO3LfzFmOCvpbaY5/CbSvnWbaUFg2nhgY72jZU/ZyuVoE/&#10;XHT/VZr3ebY4lnQ9L6PZX5SajIe3VxCRhvgvfrh3Os3P8xzu36QT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Zl+wgAAAN0AAAAPAAAAAAAAAAAAAAAAAJgCAABkcnMvZG93&#10;bnJldi54bWxQSwUGAAAAAAQABAD1AAAAhwMAAAAA&#10;" filled="f" strokecolor="#58585a" strokeweight="39e-5mm">
                <v:stroke endcap="round"/>
              </v:rect>
            </v:group>
            <v:group id="Group 286" o:spid="_x0000_s1354" style="position:absolute;left:7270;top:2286;width:1569;height:3892" coordorigin="1145,360"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rect id="Rectangle 284" o:spid="_x0000_s1355"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8Ex8EA&#10;AADdAAAADwAAAGRycy9kb3ducmV2LnhtbERPS4vCMBC+C/6HMAveNK27PlpNZRFkvVof56EZ27LN&#10;pDRR67/fLAje5uN7znrTm0bcqXO1ZQXxJAJBXFhdc6ngdNyNlyCcR9bYWCYFT3KwyYaDNabaPvhA&#10;99yXIoSwS1FB5X2bSumKigy6iW2JA3e1nUEfYFdK3eEjhJtGTqNoLg3WHBoqbGlbUfGb34yCr118&#10;Odcu2ieF4ZtN5Odltv1RavTRf69AeOr9W/xy73WYv1gk8P9NOE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vBMfBAAAA3QAAAA8AAAAAAAAAAAAAAAAAmAIAAGRycy9kb3du&#10;cmV2LnhtbFBLBQYAAAAABAAEAPUAAACGAwAAAAA=&#10;" fillcolor="#b1b3b4" stroked="f"/>
              <v:rect id="Rectangle 285" o:spid="_x0000_s1356" style="position:absolute;left:1145;top:360;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xLcYA&#10;AADdAAAADwAAAGRycy9kb3ducmV2LnhtbESPQWvDMAyF74P9B6PBbquzFrqS1S1lbNBdNtYGehWx&#10;lpjGcmq7Tfrvq8NgN4n39N6n5Xr0nbpQTC6wgedJAYq4DtZxY6DafzwtQKWMbLELTAaulGC9ur9b&#10;YmnDwD902eVGSQinEg20Ofel1qluyWOahJ5YtN8QPWZZY6NtxEHCfaenRTHXHh1LQ4s9vbVUH3dn&#10;byB+nexwqNz7tJh9V3Tez7P7PBnz+DBuXkFlGvO/+e96awX/ZSH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VxLcYAAADdAAAADwAAAAAAAAAAAAAAAACYAgAAZHJz&#10;L2Rvd25yZXYueG1sUEsFBgAAAAAEAAQA9QAAAIsDAAAAAA==&#10;" filled="f" strokecolor="#58585a" strokeweight="39e-5mm">
                <v:stroke endcap="round"/>
              </v:rect>
            </v:group>
            <v:group id="Group 289" o:spid="_x0000_s1357" style="position:absolute;left:5708;top:2286;width:1562;height:3892" coordorigin="899,360"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Cx8MAAADdAAAADwAAAGRycy9kb3ducmV2LnhtbERPTYvCMBC9C/sfwgh7&#10;07S76Eo1ioi7eBBBXRBvQzO2xWZSmtjWf28Ewds83ufMFp0pRUO1KywriIcRCOLU6oIzBf/H38EE&#10;hPPIGkvLpOBODhbzj94ME21b3lNz8JkIIewSVJB7XyVSujQng25oK+LAXWxt0AdYZ1LX2IZwU8qv&#10;KBpLgwWHhhwrWuWUXg83o+CvxXb5Ha+b7fWyup+Po91pG5NSn/1uOQXhqfNv8cu90WH+zy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wLHwwAAAN0AAAAP&#10;AAAAAAAAAAAAAAAAAKoCAABkcnMvZG93bnJldi54bWxQSwUGAAAAAAQABAD6AAAAmgMAAAAA&#10;">
              <v:rect id="Rectangle 287" o:spid="_x0000_s1358"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7mkbwA&#10;AADdAAAADwAAAGRycy9kb3ducmV2LnhtbERPyQrCMBC9C/5DGMGbpu5ajSKC6NX1PDRjW2wmpYla&#10;/94Igrd5vHUWq9oU4kmVyy0r6HUjEMSJ1TmnCs6nbWcKwnlkjYVlUvAmB6tls7HAWNsXH+h59KkI&#10;IexiVJB5X8ZSuiQjg65rS+LA3Wxl0AdYpVJX+ArhppD9KBpLgzmHhgxL2mSU3I8Po2C47V0vuYv2&#10;s8Tww87k4Dra7JRqt+r1HISn2v/FP/deh/mTaR++34QT5PI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3uaRvAAAAN0AAAAPAAAAAAAAAAAAAAAAAJgCAABkcnMvZG93bnJldi54&#10;bWxQSwUGAAAAAAQABAD1AAAAgQMAAAAA&#10;" fillcolor="#b1b3b4" stroked="f"/>
              <v:rect id="Rectangle 288" o:spid="_x0000_s1359" style="position:absolute;left:899;top:360;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vWsIA&#10;AADdAAAADwAAAGRycy9kb3ducmV2LnhtbERPTWsCMRC9F/wPYQrearYKVlajFGlBL5XqgtdhM+6G&#10;biZrEt313zeC4G0e73MWq9424ko+GMcK3kcZCOLSacOVguLw/TYDESKyxsYxKbhRgNVy8LLAXLuO&#10;f+m6j5VIIRxyVFDH2OZShrImi2HkWuLEnZy3GBP0ldQeuxRuGznOsqm0aDg11NjSuqbyb3+xCvzP&#10;WXfHwnyNs8muoMthGs32rNTwtf+cg4jUx6f44d7oNP9jNoH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9awgAAAN0AAAAPAAAAAAAAAAAAAAAAAJgCAABkcnMvZG93&#10;bnJldi54bWxQSwUGAAAAAAQABAD1AAAAhwMAAAAA&#10;" filled="f" strokecolor="#58585a" strokeweight="39e-5mm">
                <v:stroke endcap="round"/>
              </v:rect>
            </v:group>
            <v:rect id="Rectangle 290" o:spid="_x0000_s1360" style="position:absolute;left:15157;top:368;width:686;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0/cAA&#10;AADdAAAADwAAAGRycy9kb3ducmV2LnhtbERP22oCMRB9F/oPYQq+abYi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x0/cAAAADdAAAADwAAAAAAAAAAAAAAAACYAgAAZHJzL2Rvd25y&#10;ZXYueG1sUEsFBgAAAAAEAAQA9QAAAIUDAAAAAA==&#10;" filled="f" stroked="f">
              <v:textbox style="mso-next-textbox:#Rectangle 290;mso-fit-shape-to-text:t" inset="0,0,0,0">
                <w:txbxContent>
                  <w:p w:rsidR="00D73324" w:rsidRPr="00420B76" w:rsidRDefault="00D73324" w:rsidP="005832CF">
                    <w:pPr>
                      <w:rPr>
                        <w:lang w:val="fr-FR"/>
                      </w:rPr>
                    </w:pPr>
                  </w:p>
                </w:txbxContent>
              </v:textbox>
            </v:rect>
            <v:rect id="Rectangle 291" o:spid="_x0000_s1361" style="position:absolute;left:9690;top:368;width:685;height:146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DRZsAA&#10;AADdAAAADwAAAGRycy9kb3ducmV2LnhtbERP22oCMRB9F/oPYQq+abaCuqxGKYJgiy+ufsCwmb1g&#10;MlmS6G7/vikUfJvDuc52P1ojnuRD51jBxzwDQVw53XGj4HY9znIQISJrNI5JwQ8F2O/eJlsstBv4&#10;Qs8yNiKFcChQQRtjX0gZqpYshrnriRNXO28xJugbqT0OKdwauciylbTYcWposadDS9W9fFgF8loe&#10;h7w0PnPfi/psvk6XmpxS0/fxcwMi0hhf4n/3Saf563w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8DRZsAAAADdAAAADwAAAAAAAAAAAAAAAACYAgAAZHJzL2Rvd25y&#10;ZXYueG1sUEsFBgAAAAAEAAQA9QAAAIUDAAAAAA==&#10;" filled="f" stroked="f">
              <v:textbox style="mso-next-textbox:#Rectangle 291;mso-fit-shape-to-text:t" inset="0,0,0,0">
                <w:txbxContent>
                  <w:p w:rsidR="00D73324" w:rsidRPr="00420B76" w:rsidRDefault="00D73324" w:rsidP="005832CF">
                    <w:pPr>
                      <w:rPr>
                        <w:lang w:val="fr-FR"/>
                      </w:rPr>
                    </w:pPr>
                  </w:p>
                </w:txbxContent>
              </v:textbox>
            </v:rect>
            <v:shape id="Freeform 292" o:spid="_x0000_s1362" style="position:absolute;left:7867;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cMA&#10;AADdAAAADwAAAGRycy9kb3ducmV2LnhtbERP22oCMRB9L/gPYYS+1WwFL6xGKYJQsIVqC+LbsBk3&#10;q5vJkqRu+vdNoeDbHM51lutkW3EjHxrHCp5HBQjiyumGawVfn9unOYgQkTW2jknBDwVYrwYPSyy1&#10;63lPt0OsRQ7hUKICE2NXShkqQxbDyHXEmTs7bzFm6GupPfY53LZyXBRTabHh3GCwo42h6nr4tgr0&#10;ZDahdBp/9O/7y3GnfXrzO6PU4zC9LEBESvEu/ne/6jx/Np/C3zf5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b+cMAAADdAAAADwAAAAAAAAAAAAAAAACYAgAAZHJzL2Rv&#10;d25yZXYueG1sUEsFBgAAAAAEAAQA9QAAAIg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293" o:spid="_x0000_s1363" style="position:absolute;left:9385;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U92cEA&#10;AADdAAAADwAAAGRycy9kb3ducmV2LnhtbERPy6rCMBDdC/5DGMGdplq4SjWKKMLFzfWF4G5sxrbY&#10;TEqTq/XvjSC4m8N5znTemFLcqXaFZQWDfgSCOLW64EzB8bDujUE4j6yxtEwKnuRgPmu3ppho++Ad&#10;3fc+EyGEXYIKcu+rREqX5mTQ9W1FHLirrQ36AOtM6hofIdyUchhFP9JgwaEhx4qWOaW3/b9RcN5U&#10;zcbz+rQzx9UfXraxi5exUt1Os5iA8NT4r/jj/tVh/mg8gvc34QQ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VPdnBAAAA3QAAAA8AAAAAAAAAAAAAAAAAmAIAAGRycy9kb3du&#10;cmV2LnhtbFBLBQYAAAAABAAEAPUAAACGAw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294" o:spid="_x0000_s1364" style="position:absolute;left:15862;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pq8YA&#10;AADdAAAADwAAAGRycy9kb3ducmV2LnhtbESPQWvCQBCF70L/wzKF3nTTBlRSN0EsQvHSmkqhtzE7&#10;JsHsbMhuNf33zqHgbYb35r1vVsXoOnWhIbSeDTzPElDElbct1wYOX9vpElSIyBY7z2TgjwIU+cNk&#10;hZn1V97TpYy1khAOGRpoYuwzrUPVkMMw8z2xaCc/OIyyDrW2A14l3HX6JUnm2mHL0tBgT5uGqnP5&#10;6wz87PpxF3n7vXeHtw88fqYh3aTGPD2O61dQkcZ4N/9fv1vBXywFV76REX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qpq8YAAADdAAAADwAAAAAAAAAAAAAAAACYAgAAZHJz&#10;L2Rvd25yZXYueG1sUEsFBgAAAAAEAAQA9QAAAIsDAAAAAA==&#10;" path="m35,406l35,69r14,l49,406r-14,xm,82l42,,83,82,,82xe" fillcolor="#58585a" strokecolor="#58585a" strokeweight="6e-5mm">
              <v:stroke joinstyle="bevel"/>
              <v:path arrowok="t" o:connecttype="custom" o:connectlocs="14111536,163711255;14111536,27822849;19756151,27822849;19756151,163711255;14111536,163711255;0,33064835;16933843,0;33464500,33064835;0,33064835" o:connectangles="0,0,0,0,0,0,0,0,0"/>
              <o:lock v:ext="edit" verticies="t"/>
            </v:shape>
            <v:shape id="Freeform 295" o:spid="_x0000_s1365" style="position:absolute;left:11176;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MMMQA&#10;AADdAAAADwAAAGRycy9kb3ducmV2LnhtbERPTWvCQBC9C/0PyxS8mU0bsDZ1lWIRJBerDYK3aXZM&#10;gtnZkF1N+u+7guBtHu9z5svBNOJKnastK3iJYhDEhdU1lwryn/VkBsJ5ZI2NZVLwRw6Wi6fRHFNt&#10;e97Rde9LEULYpaig8r5NpXRFRQZdZFviwJ1sZ9AH2JVSd9iHcNPI1zieSoM1h4YKW1pVVJz3F6Pg&#10;mLVD5nl92Jn8a4u/34lLVolS4+fh8wOEp8E/xHf3Rof5b7N3uH0TTp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GDDDEAAAA3QAAAA8AAAAAAAAAAAAAAAAAmAIAAGRycy9k&#10;b3ducmV2LnhtbFBLBQYAAAAABAAEAPUAAACJAw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296" o:spid="_x0000_s1366" style="position:absolute;left:12623;top:3016;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4wy8YA&#10;AADdAAAADwAAAGRycy9kb3ducmV2LnhtbESPQUsDMRCF74L/IUzBm822UKtr0yKCINSCrYJ4Gzbj&#10;ZnUzWZLYjf++cxB6m+G9ee+b1ab4Xh0ppi6wgdm0AkXcBNtxa+D97en6FlTKyBb7wGTgjxJs1pcX&#10;K6xtGHlPx0NulYRwqtGAy3motU6NI49pGgZi0b5C9Jhlja22EUcJ972eV9WN9tixNDgc6NFR83P4&#10;9QbsYrmg8jl/HXf774+tjeUlbp0xV5PycA8qU8ln8//1sxX85Z3wyzcygl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4wy8YAAADdAAAADwAAAAAAAAAAAAAAAACYAgAAZHJz&#10;L2Rvd25yZXYueG1sUEsFBgAAAAAEAAQA9QAAAIsDA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297" o:spid="_x0000_s1367" style="position:absolute;left:14243;top:301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W68IA&#10;AADdAAAADwAAAGRycy9kb3ducmV2LnhtbERPS4vCMBC+C/sfwix409QtrFqNsiiCePGJ4G1sxrbY&#10;TEoTtfvvjSB4m4/vOeNpY0pxp9oVlhX0uhEI4tTqgjMFh/2iMwDhPLLG0jIp+CcH08lXa4yJtg/e&#10;0n3nMxFC2CWoIPe+SqR0aU4GXddWxIG72NqgD7DOpK7xEcJNKX+i6FcaLDg05FjRLKf0ursZBadV&#10;1aw8L45bc5iv8byJXTyLlWp/N38jEJ4a/xG/3Usd5veHPXh9E06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6ZbrwgAAAN0AAAAPAAAAAAAAAAAAAAAAAJgCAABkcnMvZG93&#10;bnJldi54bWxQSwUGAAAAAAQABAD1AAAAhwMAAAAA&#10;" path="m34,406l34,69r14,l48,406r-14,xm,82l41,,83,82,,82xe" fillcolor="#58585a" strokecolor="#58585a" strokeweight="6e-5mm">
              <v:stroke joinstyle="bevel"/>
              <v:path arrowok="t" o:connecttype="custom" o:connectlocs="13708349,163711255;13708349,27822849;19352964,27822849;19352964,163711255;13708349,163711255;0,33064835;16530657,0;33464500,33064835;0,33064835" o:connectangles="0,0,0,0,0,0,0,0,0"/>
              <o:lock v:ext="edit" verticies="t"/>
            </v:shape>
            <v:shape id="Freeform 298" o:spid="_x0000_s1368" style="position:absolute;left:19132;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RSab8A&#10;AADdAAAADwAAAGRycy9kb3ducmV2LnhtbERPy6rCMBDdX/AfwgjurqmCr2oUUQRXglXodmjGttpM&#10;ShO1/r0RBHdzOM9ZrFpTiQc1rrSsYNCPQBBnVpecKzifdv9TEM4ja6wsk4IXOVgtO38LjLV98pEe&#10;ic9FCGEXo4LC+zqW0mUFGXR9WxMH7mIbgz7AJpe6wWcIN5UcRtFYGiw5NBRY06ag7JbcjYJ0lJqJ&#10;SW9tcj1cRrv9DCO7HSvV67brOQhPrf+Jv+69DvMnsyF8vgkn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FJpvwAAAN0AAAAPAAAAAAAAAAAAAAAAAJgCAABkcnMvZG93bnJl&#10;di54bWxQSwUGAAAAAAQABAD1AAAAhAMAAAAA&#10;" path="m34,337l34,68r14,l48,337r-14,xm82,323l41,405,,323r82,xm,81l41,,82,81,,81xe" fillcolor="#58585a" strokecolor="#58585a" strokeweight="6e-5mm">
              <v:stroke joinstyle="bevel"/>
              <v:path arrowok="t" o:connecttype="custom" o:connectlocs="13717549,135906904;13717549,27423351;19365951,27423351;19365951,135906904;13717549,135906904;33083500,130260919;16541750,163330255;0,130260919;33083500,130260919;0,32666051;16541750,0;33083500,32666051;0,32666051" o:connectangles="0,0,0,0,0,0,0,0,0,0,0,0,0"/>
              <o:lock v:ext="edit" verticies="t"/>
            </v:shape>
            <v:shape id="Freeform 299" o:spid="_x0000_s1369" style="position:absolute;left:17335;top:3200;width:521;height:2578;visibility:visible;mso-wrap-style:square;v-text-anchor:top" coordsize="8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yuvMQA&#10;AADdAAAADwAAAGRycy9kb3ducmV2LnhtbERPTWsCMRC9F/wPYQq91WwVq26NUgpCwRbUCtLbsBk3&#10;q5vJkqRu+u+bQqG3ebzPWaySbcWVfGgcK3gYFiCIK6cbrhUcPtb3MxAhImtsHZOCbwqwWg5uFlhq&#10;1/OOrvtYixzCoUQFJsaulDJUhiyGoeuIM3dy3mLM0NdSe+xzuG3lqCgepcWGc4PBjl4MVZf9l1Wg&#10;J9MJpc/Rtn/fnY8b7dOb3xil7m7T8xOISCn+i//crzrPn87H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srrzEAAAA3QAAAA8AAAAAAAAAAAAAAAAAmAIAAGRycy9k&#10;b3ducmV2LnhtbFBLBQYAAAAABAAEAPUAAACJAwAAAAA=&#10;" path="m34,406l34,69r14,l48,406r-14,xm,82l41,,82,82,,82xe" fillcolor="#58585a" strokecolor="#58585a" strokeweight="6e-5mm">
              <v:stroke joinstyle="bevel"/>
              <v:path arrowok="t" o:connecttype="custom" o:connectlocs="13717549,163711255;13717549,27822849;19365951,27822849;19365951,163711255;13717549,163711255;0,33064835;16541750,0;33083500,33064835;0,33064835" o:connectangles="0,0,0,0,0,0,0,0,0"/>
              <o:lock v:ext="edit" verticies="t"/>
            </v:shape>
            <v:shape id="Freeform 300" o:spid="_x0000_s1370" style="position:absolute;left:22021;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Zy8IA&#10;AADdAAAADwAAAGRycy9kb3ducmV2LnhtbERPS2sCMRC+F/ofwgheSs1aRO3WKMUi9uoLr9PNuFnc&#10;TJbNqOu/bwoFb/PxPWe26HytrtTGKrCB4SADRVwEW3FpYL9bvU5BRUG2WAcmA3eKsJg/P80wt+HG&#10;G7pupVQphGOOBpxIk2sdC0ce4yA0xIk7hdajJNiW2rZ4S+G+1m9ZNtYeK04NDhtaOirO24s38ONI&#10;opbR5etUVofpanK8vxzXxvR73ecHKKFOHuJ/97dN8yfvI/j7Jp2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7xnLwgAAAN0AAAAPAAAAAAAAAAAAAAAAAJgCAABkcnMvZG93&#10;bnJldi54bWxQSwUGAAAAAAQABAD1AAAAhwMAAAAA&#10;" path="m35,337l35,68r13,l48,337r-13,xm83,323l42,405,,323r83,xm,81l42,,83,81,,81xe" fillcolor="#58585a" strokecolor="#58585a" strokeweight="6e-5mm">
              <v:stroke joinstyle="bevel"/>
              <v:path arrowok="t" o:connecttype="custom" o:connectlocs="14111536,135906904;14111536,27423351;19352964,27423351;19352964,135906904;14111536,135906904;33464500,130260919;16933843,163330255;0,130260919;33464500,130260919;0,32666051;16933843,0;33464500,32666051;0,32666051" o:connectangles="0,0,0,0,0,0,0,0,0,0,0,0,0"/>
              <o:lock v:ext="edit" verticies="t"/>
            </v:shape>
            <v:shape id="Freeform 301" o:spid="_x0000_s1371" style="position:absolute;left:39096;top:3022;width:528;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O8UMIA&#10;AADdAAAADwAAAGRycy9kb3ducmV2LnhtbERPTWsCMRC9F/wPYYReimYtterWKNIieq2teB0342bp&#10;ZrJsRl3/fSMUepvH+5z5svO1ulAbq8AGRsMMFHERbMWlge+v9WAKKgqyxTowGbhRhOWi9zDH3IYr&#10;f9JlJ6VKIRxzNOBEmlzrWDjyGIehIU7cKbQeJcG21LbFawr3tX7OslftseLU4LChd0fFz+7sDRwd&#10;SdTycv44ldV+up4cbk+HjTGP/W71Bkqok3/xn3tr0/zJbAz3b9IJe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7xQwgAAAN0AAAAPAAAAAAAAAAAAAAAAAJgCAABkcnMvZG93&#10;bnJldi54bWxQSwUGAAAAAAQABAD1AAAAhwMAAAAA&#10;" path="m34,337l34,,48,r,337l34,337xm83,323l41,405,,323r83,xe" fillcolor="#58585a" strokecolor="#58585a" strokeweight="6e-5mm">
              <v:stroke joinstyle="bevel"/>
              <v:path arrowok="t" o:connecttype="custom" o:connectlocs="13734361,135906904;13734361,0;19389687,0;19389687,135906904;13734361,135906904;33528000,130260919;16562024,163330255;0,130260919;33528000,130260919" o:connectangles="0,0,0,0,0,0,0,0,0"/>
              <o:lock v:ext="edit" verticies="t"/>
            </v:shape>
            <v:shape id="Freeform 302" o:spid="_x0000_s1372" style="position:absolute;left:3177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iJ8IA&#10;AADdAAAADwAAAGRycy9kb3ducmV2LnhtbERPS2sCMRC+F/ofwgheSs22iNqtUUqL6LU+8DrdjJvF&#10;zWTZjLr+eyMUvM3H95zpvPO1OlMbq8AG3gYZKOIi2IpLA9vN4nUCKgqyxTowGbhShPns+WmKuQ0X&#10;/qXzWkqVQjjmaMCJNLnWsXDkMQ5CQ5y4Q2g9SoJtqW2LlxTua/2eZSPtseLU4LChb0fFcX3yBv4c&#10;SdQyPP0cymo3WYz315f90ph+r/v6BCXUyUP8717ZNH/8MYL7N+kEP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cSIn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group id="Group 323" o:spid="_x0000_s1373" style="position:absolute;left:40544;top:2368;width:9398;height:3893" coordorigin="6385,373" coordsize="148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NOp9cQAAADdAAAADwAAAGRycy9kb3ducmV2LnhtbERPS2vCQBC+F/oflil4&#10;000qNZq6ikhbPIjgA6S3ITsmwexsyG6T+O9dQehtPr7nzJe9qURLjSstK4hHEQjizOqScwWn4/dw&#10;CsJ5ZI2VZVJwIwfLxevLHFNtO95Te/C5CCHsUlRQeF+nUrqsIINuZGviwF1sY9AH2ORSN9iFcFPJ&#10;9yiaSIMlh4YCa1oXlF0Pf0bBT4fdahx/tdvrZX37PX7sztuYlBq89atPEJ56/y9+ujc6zE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NOp9cQAAADdAAAA&#10;DwAAAAAAAAAAAAAAAACqAgAAZHJzL2Rvd25yZXYueG1sUEsFBgAAAAAEAAQA+gAAAJsDAAAAAA==&#10;">
              <v:group id="Group 312" o:spid="_x0000_s1374" style="position:absolute;left:6385;top:373;width:740;height:61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group id="Group 305" o:spid="_x0000_s1375"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gCYHMQAAADdAAAADwAAAGRycy9kb3ducmV2LnhtbERPTWvCQBC9F/oflil4&#10;000qtTW6ikhbPIhgFMTbkB2TYHY2ZLdJ/PeuIPQ2j/c582VvKtFS40rLCuJRBII4s7rkXMHx8DP8&#10;AuE8ssbKMim4kYPl4vVljom2He+pTX0uQgi7BBUU3teJlC4ryKAb2Zo4cBfbGPQBNrnUDXYh3FTy&#10;PYom0mDJoaHAmtYFZdf0zyj47bBbjePvdnu9rG/nw8futI1JqcFbv5qB8NT7f/HTvdFh/ud0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gCYHMQAAADdAAAA&#10;DwAAAAAAAAAAAAAAAACqAgAAZHJzL2Rvd25yZXYueG1sUEsFBgAAAAAEAAQA+gAAAJsDAAAAAA==&#10;">
                  <v:rect id="Rectangle 303" o:spid="_x0000_s1376"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UjMYA&#10;AADdAAAADwAAAGRycy9kb3ducmV2LnhtbESPQW/CMAyF75P4D5EncRvJmIRQR0CogsFhl5VpZ6sx&#10;TUfjdE0G3b+fD5N2s/We3/u82oyhU1caUhvZwuPMgCKuo2u5sfB+2j8sQaWM7LCLTBZ+KMFmPblb&#10;YeHijd/oWuVGSQinAi34nPtC61R7CphmsScW7RyHgFnWodFuwJuEh07PjVnogC1Lg8eeSk/1pfoO&#10;Fs5fqZ/v9tXiw8fXz9PL4WDK8sna6f24fQaVacz/5r/roxP8pRF++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jUjMYAAADdAAAADwAAAAAAAAAAAAAAAACYAgAAZHJz&#10;L2Rvd25yZXYueG1sUEsFBgAAAAAEAAQA9QAAAIsDAAAAAA==&#10;" fillcolor="#58585a" stroked="f"/>
                  <v:rect id="Rectangle 304" o:spid="_x0000_s1377"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DusIA&#10;AADdAAAADwAAAGRycy9kb3ducmV2LnhtbERPTWsCMRC9C/6HMEJvmmhBZGsUkRbaS0t1oddhM+4G&#10;N5M1ie723zeC0Ns83uest4NrxY1CtJ41zGcKBHHljeVaQ3l8m65AxIRssPVMGn4pwnYzHq2xML7n&#10;b7odUi1yCMcCNTQpdYWUsWrIYZz5jjhzJx8cpgxDLU3APoe7Vi6UWkqHlnNDgx3tG6rOh6vTED4v&#10;pv8p7etCPX+VdD0uk/24aP00GXYvIBIN6V/8cL+bPH+l5nD/Jp8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bkO6wgAAAN0AAAAPAAAAAAAAAAAAAAAAAJgCAABkcnMvZG93&#10;bnJldi54bWxQSwUGAAAAAAQABAD1AAAAhwMAAAAA&#10;" filled="f" strokecolor="#58585a" strokeweight="39e-5mm">
                    <v:stroke endcap="round"/>
                  </v:rect>
                </v:group>
                <v:group id="Group 308" o:spid="_x0000_s1378"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rect id="Rectangle 306" o:spid="_x0000_s1379"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K+8IA&#10;AADdAAAADwAAAGRycy9kb3ducmV2LnhtbERPTWsCMRC9F/ofwgi91UQFkdUostTaQy+u4nnYjJvV&#10;zWS7SXX77xtB8DaP9zmLVe8acaUu1J41jIYKBHHpTc2VhsN+8z4DESKywcYzafijAKvl68sCM+Nv&#10;vKNrESuRQjhkqMHG2GZShtKSwzD0LXHiTr5zGBPsKmk6vKVw18ixUlPpsObUYLGl3FJ5KX6dhtNP&#10;aMcfm2J6tP77vP/cblWeT7R+G/TrOYhIfXyKH+4vk+bP1ATu36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kr7wgAAAN0AAAAPAAAAAAAAAAAAAAAAAJgCAABkcnMvZG93&#10;bnJldi54bWxQSwUGAAAAAAQABAD1AAAAhwMAAAAA&#10;" fillcolor="#58585a" stroked="f"/>
                  <v:rect id="Rectangle 307" o:spid="_x0000_s1380"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ngIsIA&#10;AADdAAAADwAAAGRycy9kb3ducmV2LnhtbERPTWsCMRC9F/ofwhR6q0ltEdkapZQKerGoC70Om3E3&#10;uJmsSXTXf28KBW/zeJ8zWwyuFRcK0XrW8DpSIIgrbyzXGsr98mUKIiZkg61n0nClCIv548MMC+N7&#10;3tJll2qRQzgWqKFJqSukjFVDDuPId8SZO/jgMGUYamkC9jnctXKs1EQ6tJwbGuzoq6HquDs7DWFz&#10;Mv1vab/H6u2npPN+kuz6pPXz0/D5ASLRkO7if/fK5PlT9Q5/3+QT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eAiwgAAAN0AAAAPAAAAAAAAAAAAAAAAAJgCAABkcnMvZG93&#10;bnJldi54bWxQSwUGAAAAAAQABAD1AAAAhwMAAAAA&#10;" filled="f" strokecolor="#58585a" strokeweight="39e-5mm">
                    <v:stroke endcap="round"/>
                  </v:rect>
                </v:group>
                <v:group id="Group 311" o:spid="_x0000_s1381"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OTyMQAAADdAAAADwAAAGRycy9kb3ducmV2LnhtbERPS2vCQBC+F/oflil4&#10;q5tULCF1FZFWegiFGkG8DdkxCWZnQ3bN4993C4K3+fies9qMphE9da62rCCeRyCIC6trLhUc86/X&#10;BITzyBoby6RgIgeb9fPTClNtB/6l/uBLEULYpaig8r5NpXRFRQbd3LbEgbvYzqAPsCul7nAI4aaR&#10;b1H0Lg3WHBoqbGlXUXE93IyC/YDDdhF/9tn1spvO+fLnlMWk1Oxl3H6A8DT6h/ju/tZhfhIt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fOTyMQAAADdAAAA&#10;DwAAAAAAAAAAAAAAAACqAgAAZHJzL2Rvd25yZXYueG1sUEsFBgAAAAAEAAQA+gAAAJsDAAAAAA==&#10;">
                  <v:rect id="Rectangle 309" o:spid="_x0000_s1382"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3pY8MA&#10;AADdAAAADwAAAGRycy9kb3ducmV2LnhtbERPTWsCMRC9F/ofwhR6q4kWFlmNIkvVHnpxFc/DZtys&#10;bibbTdTtv2+EQm/zeJ8zXw6uFTfqQ+NZw3ikQBBX3jRcazjs129TECEiG2w9k4YfCrBcPD/NMTf+&#10;zju6lbEWKYRDjhpsjF0uZagsOQwj3xEn7uR7hzHBvpamx3sKd62cKJVJhw2nBosdFZaqS3l1Gk7f&#10;oZt8rMvsaP3Xeb/ZblVRvGv9+jKsZiAiDfFf/Of+NGn+VGXw+Cad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3pY8MAAADdAAAADwAAAAAAAAAAAAAAAACYAgAAZHJzL2Rv&#10;d25yZXYueG1sUEsFBgAAAAAEAAQA9QAAAIgDAAAAAA==&#10;" fillcolor="#58585a" stroked="f"/>
                  <v:rect id="Rectangle 310" o:spid="_x0000_s1383"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VcIA&#10;AADdAAAADwAAAGRycy9kb3ducmV2LnhtbERPTWsCMRC9C/0PYQq9aVILKlujlFJBLy3qQq/DZtwN&#10;biZrEt313zeFQm/zeJ+zXA+uFTcK0XrW8DxRIIgrbyzXGsrjZrwAEROywdYzabhThPXqYbTEwvie&#10;93Q7pFrkEI4FamhS6gopY9WQwzjxHXHmTj44TBmGWpqAfQ53rZwqNZMOLeeGBjt6b6g6H65OQ/i8&#10;mP67tB9T9fJV0vU4S3Z30frpcXh7BZFoSP/iP/fW5PkLNYf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y35VwgAAAN0AAAAPAAAAAAAAAAAAAAAAAJgCAABkcnMvZG93&#10;bnJldi54bWxQSwUGAAAAAAQABAD1AAAAhwMAAAAA&#10;" filled="f" strokecolor="#58585a" strokeweight="39e-5mm">
                    <v:stroke endcap="round"/>
                  </v:rect>
                </v:group>
              </v:group>
              <v:group id="Group 322" o:spid="_x0000_s1384" style="position:absolute;left:7125;top:373;width:740;height:61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group id="Group 315" o:spid="_x0000_s1385"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rect id="Rectangle 313" o:spid="_x0000_s1386"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FCUcUA&#10;AADdAAAADwAAAGRycy9kb3ducmV2LnhtbESPQW/CMAyF70j7D5En7QYpTEKoENBUjbEDlxXE2WpM&#10;U2icrsmg+/fzAWk3W+/5vc+rzeBbdaM+NoENTCcZKOIq2IZrA8fDdrwAFROyxTYwGfilCJv102iF&#10;uQ13/qJbmWolIRxzNOBS6nKtY+XIY5yEjli0c+g9Jln7Wtse7xLuWz3Lsrn22LA0OOyocFRdyx9v&#10;4Pwdu9n7tpyfXNhfDh+7XVYUr8a8PA9vS1CJhvRvflx/WsFfTIVfvpER9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UJRxQAAAN0AAAAPAAAAAAAAAAAAAAAAAJgCAABkcnMv&#10;ZG93bnJldi54bWxQSwUGAAAAAAQABAD1AAAAigMAAAAA&#10;" fillcolor="#58585a" stroked="f"/>
                  <v:rect id="Rectangle 314" o:spid="_x0000_s1387"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VZ8MA&#10;AADdAAAADwAAAGRycy9kb3ducmV2LnhtbERP32vCMBB+H/g/hBP2NtM6EKnGMsYG24syLfh6NLc2&#10;rLm0SbT1vzeDwd7u4/t523KynbiSD8axgnyRgSCunTbcKKhO709rECEia+wck4IbBSh3s4ctFtqN&#10;/EXXY2xECuFQoII2xr6QMtQtWQwL1xMn7tt5izFB30jtcUzhtpPLLFtJi4ZTQ4s9vbZU/xwvVoHf&#10;D3o8V+ZtmT0fKrqcVtF8Dko9zqeXDYhIU/wX/7k/dJq/znP4/Sad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fVZ8MAAADdAAAADwAAAAAAAAAAAAAAAACYAgAAZHJzL2Rv&#10;d25yZXYueG1sUEsFBgAAAAAEAAQA9QAAAIgDAAAAAA==&#10;" filled="f" strokecolor="#58585a" strokeweight="39e-5mm">
                    <v:stroke endcap="round"/>
                  </v:rect>
                </v:group>
                <v:group id="Group 318" o:spid="_x0000_s1388"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rect id="Rectangle 316" o:spid="_x0000_s1389"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cJsIA&#10;AADdAAAADwAAAGRycy9kb3ducmV2LnhtbERPTYvCMBC9C/sfwgjeNFVBpGsUKavuwctW2fPQjE21&#10;mdQmavffmwXB2zze5yxWna3FnVpfOVYwHiUgiAunKy4VHA+b4RyED8gaa8ek4I88rJYfvQWm2j34&#10;h+55KEUMYZ+iAhNCk0rpC0MW/cg1xJE7udZiiLAtpW7xEcNtLSdJMpMWK44NBhvKDBWX/GYVnK6+&#10;mXxt8tmvcfvzYbvbJVk2VWrQ79afIAJ14S1+ub91nD8fT+H/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9wmwgAAAN0AAAAPAAAAAAAAAAAAAAAAAJgCAABkcnMvZG93&#10;bnJldi54bWxQSwUGAAAAAAQABAD1AAAAhwMAAAAA&#10;" fillcolor="#58585a" stroked="f"/>
                  <v:rect id="Rectangle 317" o:spid="_x0000_s1390"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2/8IA&#10;AADdAAAADwAAAGRycy9kb3ducmV2LnhtbERPTWsCMRC9C/6HMEJvmtUWkdUoIhbaS6W64HXYjLvB&#10;zWRNorv9901B6G0e73NWm9424kE+GMcKppMMBHHptOFKQXF6Hy9AhIissXFMCn4owGY9HKww167j&#10;b3ocYyVSCIccFdQxtrmUoazJYpi4ljhxF+ctxgR9JbXHLoXbRs6ybC4tGk4NNba0q6m8Hu9Wgf+6&#10;6e5cmP0sez0UdD/No/m8KfUy6rdLEJH6+C9+uj90mr+YvsHfN+k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Hb/wgAAAN0AAAAPAAAAAAAAAAAAAAAAAJgCAABkcnMvZG93&#10;bnJldi54bWxQSwUGAAAAAAQABAD1AAAAhwMAAAAA&#10;" filled="f" strokecolor="#58585a" strokeweight="39e-5mm">
                    <v:stroke endcap="round"/>
                  </v:rect>
                </v:group>
                <v:group id="Group 321" o:spid="_x0000_s1391"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oFFcQAAADdAAAADwAAAGRycy9kb3ducmV2LnhtbERPS2vCQBC+F/oflil4&#10;q5tULCF1FZFWegiFGkG8DdkxCWZnQ3bN4993C4K3+fies9qMphE9da62rCCeRyCIC6trLhUc86/X&#10;BITzyBoby6RgIgeb9fPTClNtB/6l/uBLEULYpaig8r5NpXRFRQbd3LbEgbvYzqAPsCul7nAI4aaR&#10;b1H0Lg3WHBoqbGlXUXE93IyC/YDDdhF/9tn1spvO+fLnlMWk1Oxl3H6A8DT6h/ju/tZhfhIv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CoFFcQAAADdAAAA&#10;DwAAAAAAAAAAAAAAAACqAgAAZHJzL2Rvd25yZXYueG1sUEsFBgAAAAAEAAQA+gAAAJsDAAAAAA==&#10;">
                  <v:rect id="Rectangle 319" o:spid="_x0000_s1392"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vsIA&#10;AADdAAAADwAAAGRycy9kb3ducmV2LnhtbERPTYvCMBC9L/gfwgje1lSFItUoUnTdw16sy56HZmyq&#10;zaQ2We3++40geJvH+5zlureNuFHna8cKJuMEBHHpdM2Vgu/j7n0OwgdkjY1jUvBHHtarwdsSM+3u&#10;fKBbESoRQ9hnqMCE0GZS+tKQRT92LXHkTq6zGCLsKqk7vMdw28hpkqTSYs2xwWBLuaHyUvxaBaer&#10;b6fbXZH+GPd1Pn7s90mez5QaDfvNAkSgPrzET/enjvPnkxQe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H++wgAAAN0AAAAPAAAAAAAAAAAAAAAAAJgCAABkcnMvZG93&#10;bnJldi54bWxQSwUGAAAAAAQABAD1AAAAhwMAAAAA&#10;" fillcolor="#58585a" stroked="f"/>
                  <v:rect id="Rectangle 320" o:spid="_x0000_s1393"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oiMMA&#10;AADdAAAADwAAAGRycy9kb3ducmV2LnhtbERP32vCMBB+F/Y/hBvsTdM6UKnGMsTB9rKhFnw9mrMN&#10;ay41ibb775fBYG/38f28TTnaTtzJB+NYQT7LQBDXThtuFFSn1+kKRIjIGjvHpOCbApTbh8kGC+0G&#10;PtD9GBuRQjgUqKCNsS+kDHVLFsPM9cSJuzhvMSboG6k9DincdnKeZQtp0XBqaLGnXUv11/FmFfiP&#10;qx7OldnPs+fPim6nRTTvV6WeHseXNYhIY/wX/7nfdJq/yp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oiMMAAADdAAAADwAAAAAAAAAAAAAAAACYAgAAZHJzL2Rv&#10;d25yZXYueG1sUEsFBgAAAAAEAAQA9QAAAIgDAAAAAA==&#10;" filled="f" strokecolor="#58585a" strokeweight="39e-5mm">
                    <v:stroke endcap="round"/>
                  </v:rect>
                </v:group>
              </v:group>
            </v:group>
            <v:shape id="Freeform 324" o:spid="_x0000_s1394" style="position:absolute;left:40849;top:287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oesYA&#10;AADdAAAADwAAAGRycy9kb3ducmV2LnhtbESPT2vDMAzF74V9B6PBbq3TBUbJ6pbRUSi5bP1DYTct&#10;1pKwWA62m6bfvjoMdpN4T+/9tFyPrlMDhdh6NjCfZaCIK29brg2cjtvpAlRMyBY7z2TgRhHWq4fJ&#10;Egvrr7yn4ZBqJSEcCzTQpNQXWseqIYdx5nti0X58cJhkDbW2Aa8S7jr9nGUv2mHL0tBgT5uGqt/D&#10;xRn4KvuxTLw9793p/QO/P/OYb3Jjnh7Ht1dQicb0b/673lnBX8wFV76RE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oesYAAADdAAAADwAAAAAAAAAAAAAAAACYAgAAZHJz&#10;L2Rvd25yZXYueG1sUEsFBgAAAAAEAAQA9QAAAIsDAAAAAA==&#10;" path="m34,338l34,,48,r,338l34,338xm83,324l42,406,,324r83,xe" fillcolor="#58585a" strokecolor="#58585a" strokeweight="6e-5mm">
              <v:stroke joinstyle="bevel"/>
              <v:path arrowok="t" o:connecttype="custom" o:connectlocs="13708349,136291636;13708349,0;19352964,0;19352964,136291636;13708349,136291636;33464500,130646420;16933843,163711255;0,130646420;33464500,130646420" o:connectangles="0,0,0,0,0,0,0,0,0"/>
              <o:lock v:ext="edit" verticies="t"/>
            </v:shape>
            <v:shape id="Freeform 325" o:spid="_x0000_s1395" style="position:absolute;left:42341;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dXFMEA&#10;AADdAAAADwAAAGRycy9kb3ducmV2LnhtbERPS4vCMBC+C/sfwix401TBV9dURBE8CXYXeh2ase22&#10;mZQmav33RhC8zcf3nPWmN424Uecqywom4wgEcW51xYWCv9/DaAnCeWSNjWVS8CAHm+RrsMZY2zuf&#10;6Zb6QoQQdjEqKL1vYyldXpJBN7YtceAutjPoA+wKqTu8h3DTyGkUzaXBikNDiS3tSsrr9GoUZLPM&#10;LExW9+n/6TI7HFcY2f1cqeF3v/0B4an3H/HbfdRh/nKygtc34QS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3VxTBAAAA3QAAAA8AAAAAAAAAAAAAAAAAmAIAAGRycy9kb3du&#10;cmV2LnhtbFBLBQYAAAAABAAEAPUAAACGAwAAAAA=&#10;" path="m34,337l34,,48,r,337l34,337xm82,323l41,405,,323r82,xe" fillcolor="#58585a" strokecolor="#58585a" strokeweight="6e-5mm">
              <v:stroke joinstyle="bevel"/>
              <v:path arrowok="t" o:connecttype="custom" o:connectlocs="13717549,135906904;13717549,0;19365951,0;19365951,135906904;13717549,135906904;33083500,130260919;16541750,163330255;0,130260919;33083500,130260919" o:connectangles="0,0,0,0,0,0,0,0,0"/>
              <o:lock v:ext="edit" verticies="t"/>
            </v:shape>
            <v:shape id="Freeform 326" o:spid="_x0000_s1396" style="position:absolute;left:4560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9CecUA&#10;AADdAAAADwAAAGRycy9kb3ducmV2LnhtbESPQUsDQQyF70L/wxDBi9hZi9hl7bQUpejVttJr3El3&#10;Fncyy07abv+9OQjeEt7Le18WqzF25kxDbhM7eJwWYIjr5FtuHOx3m4cSTBZkj11icnClDKvl5GaB&#10;lU8X/qTzVhqjIZwrdBBE+sraXAeKmKepJ1btmIaIouvQWD/gRcNjZ2dF8WwjtqwNAXt6DVT/bE/R&#10;wXcgyVaeTm/Hpv0qN/PD9f7w7tzd7bh+ASM0yr/57/rDK345U379Rk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0J5xQAAAN0AAAAPAAAAAAAAAAAAAAAAAJgCAABkcnMv&#10;ZG93bnJldi54bWxQSwUGAAAAAAQABAD1AAAAig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shape id="Freeform 327" o:spid="_x0000_s1397" style="position:absolute;left:47053;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n4sIA&#10;AADdAAAADwAAAGRycy9kb3ducmV2LnhtbERPTWvCQBC9C/0Pywi9iG4UaUN0ldIi7bVa8Tpmx2ww&#10;Oxuyo8Z/3xUKvc3jfc5y3ftGXamLdWAD00kGirgMtubKwM9uM85BRUG22AQmA3eKsF49DZZY2HDj&#10;b7pupVIphGOBBpxIW2gdS0ce4yS0xIk7hc6jJNhV2nZ4S+G+0bMse9Eea04NDlt6d1Setxdv4OhI&#10;opb55eNU1ft883q4jw6fxjwP+7cFKKFe/sV/7i+b5uezKTy+SS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k+fiwgAAAN0AAAAPAAAAAAAAAAAAAAAAAJgCAABkcnMvZG93&#10;bnJldi54bWxQSwUGAAAAAAQABAD1AAAAhwMAAAAA&#10;" path="m34,337l34,,48,r,337l34,337xm83,324l41,405,,324r83,xe" fillcolor="#58585a" strokecolor="#58585a" strokeweight="6e-5mm">
              <v:stroke joinstyle="bevel"/>
              <v:path arrowok="t" o:connecttype="custom" o:connectlocs="13708349,135906904;13708349,0;19352964,0;19352964,135906904;13708349,135906904;33464500,130664204;16530657,163330255;0,130664204;33464500,130664204" o:connectangles="0,0,0,0,0,0,0,0,0"/>
              <o:lock v:ext="edit" verticies="t"/>
            </v:shape>
            <v:shape id="Freeform 328" o:spid="_x0000_s1398" style="position:absolute;left:48672;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5lcIA&#10;AADdAAAADwAAAGRycy9kb3ducmV2LnhtbERPTWvCQBC9F/wPywi9lLppKDVEVxGL1Gttxes0O2aD&#10;2dmQHTX+e7dQ6G0e73Pmy8G36kJ9bAIbeJlkoIirYBuuDXx/bZ4LUFGQLbaBycCNIiwXo4c5ljZc&#10;+ZMuO6lVCuFYogEn0pVax8qRxzgJHXHijqH3KAn2tbY9XlO4b3WeZW/aY8OpwWFHa0fVaXf2Bn4c&#10;SdTyen4/1s2+2EwPt6fDhzGP42E1AyU0yL/4z721aX6R5/D7TTp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XmVwgAAAN0AAAAPAAAAAAAAAAAAAAAAAJgCAABkcnMvZG93&#10;bnJldi54bWxQSwUGAAAAAAQABAD1AAAAhwMAAAAA&#10;" path="m35,337l35,,48,r,337l35,337xm83,324l42,405,,324r83,xe" fillcolor="#58585a" strokecolor="#58585a" strokeweight="6e-5mm">
              <v:stroke joinstyle="bevel"/>
              <v:path arrowok="t" o:connecttype="custom" o:connectlocs="14111536,135906904;14111536,0;19352964,0;19352964,135906904;14111536,135906904;33464500,130664204;16933843,163330255;0,130664204;33464500,130664204" o:connectangles="0,0,0,0,0,0,0,0,0"/>
              <o:lock v:ext="edit" verticies="t"/>
            </v:shape>
            <v:shape id="Freeform 329" o:spid="_x0000_s1399" style="position:absolute;left:43973;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3cDsIA&#10;AADdAAAADwAAAGRycy9kb3ducmV2LnhtbERPTWvCQBC9F/oflhF6KbqplRqiq5QWaa/aFq9jdswG&#10;s7MhO2r8911B8DaP9znzZe8bdaIu1oENvIwyUMRlsDVXBn5/VsMcVBRki01gMnChCMvF48McCxvO&#10;vKbTRiqVQjgWaMCJtIXWsXTkMY5CS5y4feg8SoJdpW2H5xTuGz3OsjftsebU4LClD0flYXP0BnaO&#10;JGqZHD/3Vf2Xr6bby/P2y5inQf8+AyXUy118c3/bND8fv8L1m3SC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dwO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group id="Group 339" o:spid="_x0000_s1400" style="position:absolute;left:40544;top:2368;width:4699;height:3893" coordorigin="638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group id="Group 332" o:spid="_x0000_s1401" style="position:absolute;left:6878;top:373;width:247;height:61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bPqMQAAADdAAAADwAAAGRycy9kb3ducmV2LnhtbERPTWvCQBC9F/wPywi9&#10;1U0skRBdRaQtPYSCRhBvQ3ZMgtnZkN0m8d93C4Xe5vE+Z7ObTCsG6l1jWUG8iEAQl1Y3XCk4F+8v&#10;KQjnkTW2lknBgxzstrOnDWbajnyk4eQrEULYZaig9r7LpHRlTQbdwnbEgbvZ3qAPsK+k7nEM4aaV&#10;yyhaSYMNh4YaOzrUVN5P30bBx4jj/jV+G/L77fC4FsnXJY9Jqef5tF+D8DT5f/Gf+1OH+ekygd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kbPqMQAAADdAAAA&#10;DwAAAAAAAAAAAAAAAACqAgAAZHJzL2Rvd25yZXYueG1sUEsFBgAAAAAEAAQA+gAAAJsDAAAAAA==&#10;">
                <v:rect id="Rectangle 330" o:spid="_x0000_s1402"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1A8MA&#10;AADdAAAADwAAAGRycy9kb3ducmV2LnhtbERPS2vCQBC+F/wPywje6qYRgkRXKcHXoZdG8Txkx2za&#10;7GzMrhr/fbdQ6G0+vucs14NtxZ163zhW8DZNQBBXTjdcKzgdt69zED4ga2wdk4IneVivRi9LzLV7&#10;8Cfdy1CLGMI+RwUmhC6X0leGLPqp64gjd3G9xRBhX0vd4yOG21amSZJJiw3HBoMdFYaq7/JmFVyu&#10;vks32zI7G/fxddzt90lRzJSajIf3BYhAQ/gX/7kPOs6fpxn8fh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i1A8MAAADdAAAADwAAAAAAAAAAAAAAAACYAgAAZHJzL2Rv&#10;d25yZXYueG1sUEsFBgAAAAAEAAQA9QAAAIgDAAAAAA==&#10;" fillcolor="#58585a" stroked="f"/>
                <v:rect id="Rectangle 331" o:spid="_x0000_s1403"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4iNcIA&#10;AADdAAAADwAAAGRycy9kb3ducmV2LnhtbERP32vCMBB+H/g/hBP2NlM7UOmMIuJge3Gohb0ezdkG&#10;m0tNou3+ezMY7O0+vp+3XA+2FXfywThWMJ1kIIgrpw3XCsrT+8sCRIjIGlvHpOCHAqxXo6clFtr1&#10;fKD7MdYihXAoUEETY1dIGaqGLIaJ64gTd3beYkzQ11J77FO4bWWeZTNp0XBqaLCjbUPV5XizCvz+&#10;qvvv0uzy7PWrpNtpFs3nVann8bB5AxFpiP/iP/eHTvMX+Rx+v0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fiI1wgAAAN0AAAAPAAAAAAAAAAAAAAAAAJgCAABkcnMvZG93&#10;bnJldi54bWxQSwUGAAAAAAQABAD1AAAAhwMAAAAA&#10;" filled="f" strokecolor="#58585a" strokeweight="39e-5mm">
                  <v:stroke endcap="round"/>
                </v:rect>
              </v:group>
              <v:group id="Group 335" o:spid="_x0000_s1404" style="position:absolute;left:6632;top:373;width:246;height:61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rect id="Rectangle 333" o:spid="_x0000_s1405"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hccMA&#10;AADdAAAADwAAAGRycy9kb3ducmV2LnhtbERPS2vCQBC+F/wPywi91Y0RxEZXkeCjh14axfOQHbPR&#10;7GzMrpr++26h0Nt8fM9ZrHrbiAd1vnasYDxKQBCXTtdcKTgetm8zED4ga2wck4Jv8rBaDl4WmGn3&#10;5C96FKESMYR9hgpMCG0mpS8NWfQj1xJH7uw6iyHCrpK6w2cMt41Mk2QqLdYcGwy2lBsqr8XdKjjf&#10;fJtutsX0ZNzn5bDb75M8nyj1OuzXcxCB+vAv/nN/6Dh/lr7D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chccMAAADdAAAADwAAAAAAAAAAAAAAAACYAgAAZHJzL2Rv&#10;d25yZXYueG1sUEsFBgAAAAAEAAQA9QAAAIgDAAAAAA==&#10;" fillcolor="#58585a" stroked="f"/>
                <v:rect id="Rectangle 334" o:spid="_x0000_s1406"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4snMUA&#10;AADdAAAADwAAAGRycy9kb3ducmV2LnhtbESPQWsCMRCF7wX/QxjBW81WQWRrFCkttJeW6oLXYTPd&#10;DW4maxLd9d93DoXeZnhv3vtmsxt9p24Ukwts4GlegCKug3XcGKiOb49rUCkjW+wCk4E7JdhtJw8b&#10;LG0Y+Jtuh9woCeFUooE2577UOtUteUzz0BOL9hOixyxrbLSNOEi47/SiKFbao2NpaLGnl5bq8+Hq&#10;DcTPix1OlXtdFMuviq7HVXYfF2Nm03H/DCrTmP/Nf9fvVvDXS+GX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iycxQAAAN0AAAAPAAAAAAAAAAAAAAAAAJgCAABkcnMv&#10;ZG93bnJldi54bWxQSwUGAAAAAAQABAD1AAAAigMAAAAA&#10;" filled="f" strokecolor="#58585a" strokeweight="39e-5mm">
                  <v:stroke endcap="round"/>
                </v:rect>
              </v:group>
              <v:group id="Group 338" o:spid="_x0000_s1407" style="position:absolute;left:6385;top:373;width:247;height:61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v:rect id="Rectangle 336" o:spid="_x0000_s1408"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l3cIA&#10;AADdAAAADwAAAGRycy9kb3ducmV2LnhtbERPTYvCMBC9L/gfwgje1tQKItUoUnT1sBfrsuehGZtq&#10;M+k2Ueu/3wgLe5vH+5zlureNuFPna8cKJuMEBHHpdM2Vgq/T7n0OwgdkjY1jUvAkD+vV4G2JmXYP&#10;PtK9CJWIIewzVGBCaDMpfWnIoh+7ljhyZ9dZDBF2ldQdPmK4bWSaJDNpsebYYLCl3FB5LW5WwfnH&#10;t+l2V8y+jfu8nD72+yTPp0qNhv1mASJQH/7Ff+6DjvPn0xRe38QT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CiXdwgAAAN0AAAAPAAAAAAAAAAAAAAAAAJgCAABkcnMvZG93&#10;bnJldi54bWxQSwUGAAAAAAQABAD1AAAAhwMAAAAA&#10;" fillcolor="#58585a" stroked="f"/>
                <v:rect id="Rectangle 337" o:spid="_x0000_s1409"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y68IA&#10;AADdAAAADwAAAGRycy9kb3ducmV2LnhtbERP32vCMBB+F/wfwgm+aaoFkWqUMRzMlw214OvR3Nqw&#10;5lKTaLv/fhkMfLuP7+dt94NtxYN8MI4VLOYZCOLKacO1gvLyNluDCBFZY+uYFPxQgP1uPNpioV3P&#10;J3qcYy1SCIcCFTQxdoWUoWrIYpi7jjhxX85bjAn6WmqPfQq3rVxm2UpaNJwaGuzotaHq+3y3CvzH&#10;TffX0hyWWf5Z0v2yiuZ4U2o6GV42ICIN8Sn+d7/rNH+d5/D3TTp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LLrwgAAAN0AAAAPAAAAAAAAAAAAAAAAAJgCAABkcnMvZG93&#10;bnJldi54bWxQSwUGAAAAAAQABAD1AAAAhwMAAAAA&#10;" filled="f" strokecolor="#58585a" strokeweight="39e-5mm">
                  <v:stroke endcap="round"/>
                </v:rect>
              </v:group>
            </v:group>
            <v:group id="Group 349" o:spid="_x0000_s1410" style="position:absolute;left:45243;top:2368;width:4699;height:3893" coordorigin="7125,373" coordsize="740,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group id="Group 342" o:spid="_x0000_s1411" style="position:absolute;left:7618;top:373;width:247;height:61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9ZdcMAAADdAAAADwAAAGRycy9kb3ducmV2LnhtbERPTYvCMBC9C/6HMII3&#10;Tau4SDWKiMoeZGHrwuJtaMa22ExKE9v67zcLgrd5vM9Zb3tTiZYaV1pWEE8jEMSZ1SXnCn4ux8kS&#10;hPPIGivLpOBJDrab4WCNibYdf1Ob+lyEEHYJKii8rxMpXVaQQTe1NXHgbrYx6ANscqkb7EK4qeQs&#10;ij6kwZJDQ4E17QvK7unDKDh12O3m8aE932/75/Wy+Po9x6TUeNTvViA89f4tfrk/dZi/nC/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n1l1wwAAAN0AAAAP&#10;AAAAAAAAAAAAAAAAAKoCAABkcnMvZG93bnJldi54bWxQSwUGAAAAAAQABAD6AAAAmgMAAAAA&#10;">
                <v:rect id="Rectangle 340" o:spid="_x0000_s1412"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j3sMA&#10;AADdAAAADwAAAGRycy9kb3ducmV2LnhtbERPTWvCQBC9C/6HZQq96aYKQVI3IkGrBy+NpechO8mm&#10;ZmfT7Fbjv3cLhd7m8T5nvRltJ640+Naxgpd5AoK4crrlRsHHeT9bgfABWWPnmBTcycMmn07WmGl3&#10;43e6lqERMYR9hgpMCH0mpa8MWfRz1xNHrnaDxRDh0Eg94C2G204ukiSVFluODQZ7KgxVl/LHKqi/&#10;fb/Y7cv007jT1/ntcEiKYqnU89O4fQURaAz/4j/3Ucf5q2UKv9/EE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j3sMAAADdAAAADwAAAAAAAAAAAAAAAACYAgAAZHJzL2Rv&#10;d25yZXYueG1sUEsFBgAAAAAEAAQA9QAAAIgDAAAAAA==&#10;" fillcolor="#58585a" stroked="f"/>
                <v:rect id="Rectangle 341" o:spid="_x0000_s1413"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06MIA&#10;AADdAAAADwAAAGRycy9kb3ducmV2LnhtbERPTWsCMRC9F/wPYQrearYKVlajFGlBL5XqgtdhM+6G&#10;biZrEt313zeC4G0e73MWq9424ko+GMcK3kcZCOLSacOVguLw/TYDESKyxsYxKbhRgNVy8LLAXLuO&#10;f+m6j5VIIRxyVFDH2OZShrImi2HkWuLEnZy3GBP0ldQeuxRuGznOsqm0aDg11NjSuqbyb3+xCvzP&#10;WXfHwnyNs8muoMthGs32rNTwtf+cg4jUx6f44d7oNH82+YD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7TowgAAAN0AAAAPAAAAAAAAAAAAAAAAAJgCAABkcnMvZG93&#10;bnJldi54bWxQSwUGAAAAAAQABAD1AAAAhwMAAAAA&#10;" filled="f" strokecolor="#58585a" strokeweight="39e-5mm">
                  <v:stroke endcap="round"/>
                </v:rect>
              </v:group>
              <v:group id="Group 345" o:spid="_x0000_s1414" style="position:absolute;left:7372;top:373;width:246;height:61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rect id="Rectangle 343" o:spid="_x0000_s1415"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3rMQA&#10;AADdAAAADwAAAGRycy9kb3ducmV2LnhtbERPTWvCQBC9F/oflin0VjcqiE1dgwStPfRiUnoesmM2&#10;mp2N2W1M/323IHibx/ucVTbaVgzU+8axgukkAUFcOd1wreCr3L0sQfiArLF1TAp+yUO2fnxYYard&#10;lQ80FKEWMYR9igpMCF0qpa8MWfQT1xFH7uh6iyHCvpa6x2sMt62cJclCWmw4NhjsKDdUnYsfq+B4&#10;8d1suysW38Z9nsr3/T7J87lSz0/j5g1EoDHcxTf3h47zl/NX+P8mn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ut6zEAAAA3QAAAA8AAAAAAAAAAAAAAAAAmAIAAGRycy9k&#10;b3ducmV2LnhtbFBLBQYAAAAABAAEAPUAAACJAwAAAAA=&#10;" fillcolor="#58585a" stroked="f"/>
                <v:rect id="Rectangle 344" o:spid="_x0000_s1416"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f4cYA&#10;AADdAAAADwAAAGRycy9kb3ducmV2LnhtbESPQWvDMAyF74P9B6PBbquzdpSS1S1lbNBdNtYGehWx&#10;lpjGcmq7Tfrvq8NgN4n39N6n5Xr0nbpQTC6wgedJAYq4DtZxY6DafzwtQKWMbLELTAaulGC9ur9b&#10;YmnDwD902eVGSQinEg20Ofel1qluyWOahJ5YtN8QPWZZY6NtxEHCfaenRTHXHh1LQ4s9vbVUH3dn&#10;byB+nexwqNz7tJh9V3Tez7P7PBnz+DBuXkFlGvO/+e96awV/8SL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hf4cYAAADdAAAADwAAAAAAAAAAAAAAAACYAgAAZHJz&#10;L2Rvd25yZXYueG1sUEsFBgAAAAAEAAQA9QAAAIsDAAAAAA==&#10;" filled="f" strokecolor="#58585a" strokeweight="39e-5mm">
                  <v:stroke endcap="round"/>
                </v:rect>
              </v:group>
              <v:group id="Group 348" o:spid="_x0000_s1417" style="position:absolute;left:7125;top:373;width:247;height:61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IsC8MAAADdAAAADwAAAGRycy9kb3ducmV2LnhtbERPTYvCMBC9C/sfwgh7&#10;07S7ukg1ioi7eBBBXRBvQzO2xWZSmtjWf28Ewds83ufMFp0pRUO1KywriIcRCOLU6oIzBf/H38EE&#10;hPPIGkvLpOBODhbzj94ME21b3lNz8JkIIewSVJB7XyVSujQng25oK+LAXWxt0AdYZ1LX2IZwU8qv&#10;KPqRBgsODTlWtMopvR5uRsFfi+3yO1432+tldT8fx7vTNialPvvdcgrCU+ff4pd7o8P8ySi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oiwLwwAAAN0AAAAP&#10;AAAAAAAAAAAAAAAAAKoCAABkcnMvZG93bnJldi54bWxQSwUGAAAAAAQABAD6AAAAmgMAAAAA&#10;">
                <v:rect id="Rectangle 346" o:spid="_x0000_s1418"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xWoMMA&#10;AADdAAAADwAAAGRycy9kb3ducmV2LnhtbERPS2vCQBC+C/0PyxR6041pEUldRYKPHrw0Ss9DdsxG&#10;s7Mxu2r677tCwdt8fM+ZLXrbiBt1vnasYDxKQBCXTtdcKTjs18MpCB+QNTaOScEveVjMXwYzzLS7&#10;8zfdilCJGMI+QwUmhDaT0peGLPqRa4kjd3SdxRBhV0nd4T2G20amSTKRFmuODQZbyg2V5+JqFRwv&#10;vk1X62LyY9zutN9st0mevyv19tovP0EE6sNT/O/+0nH+9COFx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xWoMMAAADdAAAADwAAAAAAAAAAAAAAAACYAgAAZHJzL2Rv&#10;d25yZXYueG1sUEsFBgAAAAAEAAQA9QAAAIgDAAAAAA==&#10;" fillcolor="#58585a" stroked="f"/>
                <v:rect id="Rectangle 347" o:spid="_x0000_s1419"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BlsIA&#10;AADdAAAADwAAAGRycy9kb3ducmV2LnhtbERPTWsCMRC9F/wPYQrearYqIqtRirSgl0p1weuwGXdD&#10;N5M1ie767xtB6G0e73OW69424kY+GMcK3kcZCOLSacOVguL49TYHESKyxsYxKbhTgPVq8LLEXLuO&#10;f+h2iJVIIRxyVFDH2OZShrImi2HkWuLEnZ23GBP0ldQeuxRuGznOspm0aDg11NjSpqby93C1Cvz3&#10;RXenwnyOs8m+oOtxFs3uotTwtf9YgIjUx3/x073Vaf58OoHHN+kE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msGWwgAAAN0AAAAPAAAAAAAAAAAAAAAAAJgCAABkcnMvZG93&#10;bnJldi54bWxQSwUGAAAAAAQABAD1AAAAhwMAAAAA&#10;" filled="f" strokecolor="#58585a" strokeweight="39e-5mm">
                  <v:stroke endcap="round"/>
                </v:rect>
              </v:group>
            </v:group>
            <v:group id="Group 352" o:spid="_x0000_s1420" style="position:absolute;left:43675;top:2368;width:1568;height:389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rect id="Rectangle 350" o:spid="_x0000_s1421"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O1MQA&#10;AADdAAAADwAAAGRycy9kb3ducmV2LnhtbERPTWvCQBC9F/oflhF6azZaK5K6Sgm1evDSWHoespNs&#10;NDubZrca/70rFLzN433OYjXYVpyo941jBeMkBUFcOt1wreB7v36eg/ABWWPrmBRcyMNq+fiwwEy7&#10;M3/RqQi1iCHsM1RgQugyKX1pyKJPXEccucr1FkOEfS11j+cYbls5SdOZtNhwbDDYUW6oPBZ/VkH1&#10;67vJx7qY/Ri3O+w/N5s0z1+UehoN728gAg3hLv53b3WcP5++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lztTEAAAA3QAAAA8AAAAAAAAAAAAAAAAAmAIAAGRycy9k&#10;b3ducmV2LnhtbFBLBQYAAAAABAAEAPUAAACJAwAAAAA=&#10;" fillcolor="#58585a" stroked="f"/>
              <v:rect id="Rectangle 351" o:spid="_x0000_s1422"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iDsIA&#10;AADdAAAADwAAAGRycy9kb3ducmV2LnhtbERP32vCMBB+F/wfwgl701Q3inRGEXGwvWyohb0ezdkG&#10;m0tNou3++2Uw8O0+vp+32gy2FXfywThWMJ9lIIgrpw3XCsrT23QJIkRkja1jUvBDATbr8WiFhXY9&#10;H+h+jLVIIRwKVNDE2BVShqohi2HmOuLEnZ23GBP0tdQe+xRuW7nIslxaNJwaGuxo11B1Od6sAv95&#10;1f13afaL7PmrpNspj+bjqtTTZNi+gog0xIf43/2u0/zlSw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7WIOwgAAAN0AAAAPAAAAAAAAAAAAAAAAAJgCAABkcnMvZG93&#10;bnJldi54bWxQSwUGAAAAAAQABAD1AAAAhwMAAAAA&#10;" filled="f" strokecolor="#58585a" strokeweight="39e-5mm">
                <v:stroke endcap="round"/>
              </v:rect>
            </v:group>
            <v:group id="Group 355" o:spid="_x0000_s1423" style="position:absolute;left:42113;top:2368;width:1562;height:389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cR5MQAAADdAAAADwAAAGRycy9kb3ducmV2LnhtbERPTWvCQBC9F/oflil4&#10;001qbSW6ikhbPIhgFMTbkB2TYHY2ZLdJ/PeuIPQ2j/c582VvKtFS40rLCuJRBII4s7rkXMHx8DOc&#10;gnAeWWNlmRTcyMFy8foyx0TbjvfUpj4XIYRdggoK7+tESpcVZNCNbE0cuIttDPoAm1zqBrsQbir5&#10;HkWf0mDJoaHAmtYFZdf0zyj47bBbjePvdnu9rG/nw2R32sak1OCtX81AeOr9v/jp3ugwf/rxB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AcR5MQAAADdAAAA&#10;DwAAAAAAAAAAAAAAAACqAgAAZHJzL2Rvd25yZXYueG1sUEsFBgAAAAAEAAQA+gAAAJsDAAAAAA==&#10;">
              <v:rect id="Rectangle 353" o:spid="_x0000_s1424"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RhSsYA&#10;AADdAAAADwAAAGRycy9kb3ducmV2LnhtbESPT2/CMAzF70j7DpEn7Qbp2IRQR0BTNf4cuKygna3G&#10;NN0ap2sClG8/H5B2s/We3/t5sRp8qy7UxyawgedJBoq4Crbh2sDxsB7PQcWEbLENTAZuFGG1fBgt&#10;MLfhyp90KVOtJIRjjgZcSl2udawceYyT0BGLdgq9xyRrX2vb41XCfaunWTbTHhuWBocdFY6qn/Ls&#10;DZx+Yzf9WJezLxf234fNdpsVxYsxT4/D+xuoREP6N9+vd1bw56+CK9/ICHr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RhSsYAAADdAAAADwAAAAAAAAAAAAAAAACYAgAAZHJz&#10;L2Rvd25yZXYueG1sUEsFBgAAAAAEAAQA9QAAAIsDAAAAAA==&#10;" fillcolor="#58585a" stroked="f"/>
              <v:rect id="Rectangle 354" o:spid="_x0000_s1425"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2fMMA&#10;AADdAAAADwAAAGRycy9kb3ducmV2LnhtbERPTWsCMRC9F/wPYQRvNasV0a1RpLSglxZ1oddhM90N&#10;3UzWJLrrvzeFgrd5vM9ZbXrbiCv5YBwrmIwzEMSl04YrBcXp43kBIkRkjY1jUnCjAJv14GmFuXYd&#10;H+h6jJVIIRxyVFDH2OZShrImi2HsWuLE/ThvMSboK6k9dincNnKaZXNp0XBqqLGlt5rK3+PFKvCf&#10;Z919F+Z9mr18FXQ5zaPZn5UaDfvtK4hIfXyI/907neYvZkv4+yad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L2fMMAAADdAAAADwAAAAAAAAAAAAAAAACYAgAAZHJzL2Rv&#10;d25yZXYueG1sUEsFBgAAAAAEAAQA9QAAAIgDAAAAAA==&#10;" filled="f" strokecolor="#58585a" strokeweight="39e-5mm">
                <v:stroke endcap="round"/>
              </v:rect>
            </v:group>
            <v:group id="Group 358" o:spid="_x0000_s1426" style="position:absolute;left:40544;top:2368;width:1569;height:389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rect id="Rectangle 356" o:spid="_x0000_s1427"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deCsQA&#10;AADdAAAADwAAAGRycy9kb3ducmV2LnhtbERPTWvCQBC9F/wPywi91Y0WJaRugoRae+ilUTwP2TGb&#10;mp1Ns1tN/71bKHibx/ucdTHaTlxo8K1jBfNZAoK4drrlRsFhv31KQfiArLFzTAp+yUORTx7WmGl3&#10;5U+6VKERMYR9hgpMCH0mpa8NWfQz1xNH7uQGiyHCoZF6wGsMt51cJMlKWmw5NhjsqTRUn6sfq+D0&#10;7fvF67ZaHY37+Nq/7XZJWT4r9TgdNy8gAo3hLv53v+s4P13O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XgrEAAAA3QAAAA8AAAAAAAAAAAAAAAAAmAIAAGRycy9k&#10;b3ducmV2LnhtbFBLBQYAAAAABAAEAPUAAACJAwAAAAA=&#10;" fillcolor="#58585a" stroked="f"/>
              <v:rect id="Rectangle 357" o:spid="_x0000_s1428"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0MIA&#10;AADdAAAADwAAAGRycy9kb3ducmV2LnhtbERP32vCMBB+F/wfwgl709SOiXRGEXGwvWyohb0ezdkG&#10;m0tNou3++2Uw8O0+vp+32gy2FXfywThWMJ9lIIgrpw3XCsrT23QJIkRkja1jUvBDATbr8WiFhXY9&#10;H+h+jLVIIRwKVNDE2BVShqohi2HmOuLEnZ23GBP0tdQe+xRuW5ln2UJaNJwaGuxo11B1Od6sAv95&#10;1f13afZ59vxV0u20iObjqtTTZNi+gog0xIf43/2u0/zlSw5/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LQwgAAAN0AAAAPAAAAAAAAAAAAAAAAAJgCAABkcnMvZG93&#10;bnJldi54bWxQSwUGAAAAAAQABAD1AAAAhwMAAAAA&#10;" filled="f" strokecolor="#58585a" strokeweight="39e-5mm">
                <v:stroke endcap="round"/>
              </v:rect>
            </v:group>
            <v:group id="Group 361" o:spid="_x0000_s1429" style="position:absolute;left:43675;top:2368;width:1568;height:3893" coordorigin="687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BOsMAAADdAAAADwAAAGRycy9kb3ducmV2LnhtbERPTYvCMBC9C/6HMII3&#10;Tau4SDWKiMoeZGHrwuJtaMa22ExKE9v67zcLgrd5vM9Zb3tTiZYaV1pWEE8jEMSZ1SXnCn4ux8kS&#10;hPPIGivLpOBJDrab4WCNibYdf1Ob+lyEEHYJKii8rxMpXVaQQTe1NXHgbrYx6ANscqkb7EK4qeQs&#10;ij6kwZJDQ4E17QvK7unDKDh12O3m8aE932/75/Wy+Po9x6TUeNTvViA89f4tfrk/dZi/XMz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5YE6wwAAAN0AAAAP&#10;AAAAAAAAAAAAAAAAAKoCAABkcnMvZG93bnJldi54bWxQSwUGAAAAAAQABAD6AAAAmgMAAAAA&#10;">
              <v:rect id="Rectangle 359" o:spid="_x0000_s1430"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9ksQA&#10;AADdAAAADwAAAGRycy9kb3ducmV2LnhtbERPTWvCQBC9F/oflhF6azZaK5K6Sgm1evDSWHoespNs&#10;NDubZrca/70rFLzN433OYjXYVpyo941jBeMkBUFcOt1wreB7v36eg/ABWWPrmBRcyMNq+fiwwEy7&#10;M3/RqQi1iCHsM1RgQugyKX1pyKJPXEccucr1FkOEfS11j+cYbls5SdOZtNhwbDDYUW6oPBZ/VkH1&#10;67vJx7qY/Ri3O+w/N5s0z1+UehoN728gAg3hLv53b3WcP3+dwu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w/ZLEAAAA3QAAAA8AAAAAAAAAAAAAAAAAmAIAAGRycy9k&#10;b3ducmV2LnhtbFBLBQYAAAAABAAEAPUAAACJAwAAAAA=&#10;" fillcolor="#58585a" stroked="f"/>
              <v:rect id="Rectangle 360" o:spid="_x0000_s1431" style="position:absolute;left:687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qpMIA&#10;AADdAAAADwAAAGRycy9kb3ducmV2LnhtbERPTWsCMRC9C/6HMAVvmq2iyGqUIgp6aakueB02427o&#10;ZrIm0d3++6ZQ6G0e73PW29424kk+GMcKXicZCOLSacOVguJyGC9BhIissXFMCr4pwHYzHKwx167j&#10;T3qeYyVSCIccFdQxtrmUoazJYpi4ljhxN+ctxgR9JbXHLoXbRk6zbCEtGk4NNba0q6n8Oj+sAv9+&#10;1921MPtpNvso6HFZRHO6KzV66d9WICL18V/85z7qNH85n8PvN+kE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5mqkwgAAAN0AAAAPAAAAAAAAAAAAAAAAAJgCAABkcnMvZG93&#10;bnJldi54bWxQSwUGAAAAAAQABAD1AAAAhwMAAAAA&#10;" filled="f" strokecolor="#58585a" strokeweight="39e-5mm">
                <v:stroke endcap="round"/>
              </v:rect>
            </v:group>
            <v:group id="Group 364" o:spid="_x0000_s1432" style="position:absolute;left:42113;top:2368;width:1562;height:3893" coordorigin="663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rect id="Rectangle 362" o:spid="_x0000_s1433"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5cQA&#10;AADdAAAADwAAAGRycy9kb3ducmV2LnhtbERPTWvCQBC9F/oflhF6azZatJK6Sgm1evBiLD0P2Uk2&#10;mp1Ns1uN/94VCr3N433OYjXYVpyp941jBeMkBUFcOt1wreDrsH6eg/ABWWPrmBRcycNq+fiwwEy7&#10;C+/pXIRaxBD2GSowIXSZlL40ZNEnriOOXOV6iyHCvpa6x0sMt62cpOlMWmw4NhjsKDdUnopfq6D6&#10;8d3kY13Mvo3bHQ+fm02a5y9KPY2G9zcQgYbwL/5zb3WcP5++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iY+XEAAAA3QAAAA8AAAAAAAAAAAAAAAAAmAIAAGRycy9k&#10;b3ducmV2LnhtbFBLBQYAAAAABAAEAPUAAACJAwAAAAA=&#10;" fillcolor="#58585a" stroked="f"/>
              <v:rect id="Rectangle 363" o:spid="_x0000_s1434" style="position:absolute;left:663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OsYA&#10;AADdAAAADwAAAGRycy9kb3ducmV2LnhtbESPQWvDMAyF74P9B6PBbquzlpWS1S1lbNBdNtYGehWx&#10;lpjGcmq7Tfrvq8NgN4n39N6n5Xr0nbpQTC6wgedJAYq4DtZxY6DafzwtQKWMbLELTAaulGC9ur9b&#10;YmnDwD902eVGSQinEg20Ofel1qluyWOahJ5YtN8QPWZZY6NtxEHCfaenRTHXHh1LQ4s9vbVUH3dn&#10;byB+nexwqNz7tJh9V3Tez7P7PBnz+DBuXkFlGvO/+e96awV/8SK4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OsYAAADdAAAADwAAAAAAAAAAAAAAAACYAgAAZHJz&#10;L2Rvd25yZXYueG1sUEsFBgAAAAAEAAQA9QAAAIsDAAAAAA==&#10;" filled="f" strokecolor="#58585a" strokeweight="39e-5mm">
                <v:stroke endcap="round"/>
              </v:rect>
            </v:group>
            <v:group id="Group 367" o:spid="_x0000_s1435" style="position:absolute;left:40544;top:2368;width:1569;height:3893" coordorigin="638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w220MUAAADdAAAADwAAAGRycy9kb3ducmV2LnhtbERPS2vCQBC+F/wPyxS8&#10;1U2UFE1dRaRKD1JoIpTehuyYBLOzIbvN4993C4Xe5uN7znY/mkb01LnasoJ4EYEgLqyuuVRwzU9P&#10;axDOI2tsLJOCiRzsd7OHLabaDvxBfeZLEULYpaig8r5NpXRFRQbdwrbEgbvZzqAPsCul7nAI4aaR&#10;yyh6lgZrDg0VtnSsqLhn30bBecDhsIpf+8v9dpy+8uT98xKTUvPH8fACwtPo/8V/7jcd5q+TD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sNttDFAAAA3QAA&#10;AA8AAAAAAAAAAAAAAAAAqgIAAGRycy9kb3ducmV2LnhtbFBLBQYAAAAABAAEAPoAAACcAwAAAAA=&#10;">
              <v:rect id="Rectangle 365" o:spid="_x0000_s1436"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xLMYA&#10;AADdAAAADwAAAGRycy9kb3ducmV2LnhtbESPQW/CMAyF70j7D5En7QbpmFShjoCmasAOu1AQZ6sx&#10;TbfGKU0G3b+fD5O42XrP731erkffqSsNsQ1s4HmWgSKug225MXA8bKYLUDEhW+wCk4FfirBePUyW&#10;WNhw4z1dq9QoCeFYoAGXUl9oHWtHHuMs9MSincPgMck6NNoOeJNw3+l5luXaY8vS4LCn0lH9Xf14&#10;A+dL7Ofvmyo/ufD5ddjudllZvhjz9Di+vYJKNKa7+f/6wwr+Ihd++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cxLMYAAADdAAAADwAAAAAAAAAAAAAAAACYAgAAZHJz&#10;L2Rvd25yZXYueG1sUEsFBgAAAAAEAAQA9QAAAIsDAAAAAA==&#10;" fillcolor="#58585a" stroked="f"/>
              <v:rect id="Rectangle 366" o:spid="_x0000_s1437" style="position:absolute;left:638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mGsIA&#10;AADdAAAADwAAAGRycy9kb3ducmV2LnhtbERP32vCMBB+H/g/hBN8m6kKRTqjjKGwvTjUwl6P5taG&#10;NZeaRFv/+0UQfLuP7+etNoNtxZV8MI4VzKYZCOLKacO1gvK0e12CCBFZY+uYFNwowGY9ellhoV3P&#10;B7oeYy1SCIcCFTQxdoWUoWrIYpi6jjhxv85bjAn6WmqPfQq3rZxnWS4tGk4NDXb00VD1d7xYBX5/&#10;1v1PabbzbPFd0uWUR/N1VmoyHt7fQEQa4lP8cH/qNH+Zz+D+TTpB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saYawgAAAN0AAAAPAAAAAAAAAAAAAAAAAJgCAABkcnMvZG93&#10;bnJldi54bWxQSwUGAAAAAAQABAD1AAAAhwMAAAAA&#10;" filled="f" strokecolor="#58585a" strokeweight="39e-5mm">
                <v:stroke endcap="round"/>
              </v:rect>
            </v:group>
            <v:group id="Group 370" o:spid="_x0000_s1438" style="position:absolute;left:48374;top:2368;width:1568;height:389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rect id="Rectangle 368" o:spid="_x0000_s1439"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vW8MA&#10;AADdAAAADwAAAGRycy9kb3ducmV2LnhtbERPTWvCQBC9C/6HZQq96aYKQVI3IkGrBy+NpechO8mm&#10;ZmfT7Fbjv3cLhd7m8T5nvRltJ640+Naxgpd5AoK4crrlRsHHeT9bgfABWWPnmBTcycMmn07WmGl3&#10;43e6lqERMYR9hgpMCH0mpa8MWfRz1xNHrnaDxRDh0Eg94C2G204ukiSVFluODQZ7KgxVl/LHKqi/&#10;fb/Y7cv007jT1/ntcEiKYqnU89O4fQURaAz/4j/3Ucf5q3QJv9/EE2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WvW8MAAADdAAAADwAAAAAAAAAAAAAAAACYAgAAZHJzL2Rv&#10;d25yZXYueG1sUEsFBgAAAAAEAAQA9QAAAIgDAAAAAA==&#10;" fillcolor="#58585a" stroked="f"/>
              <v:rect id="Rectangle 369" o:spid="_x0000_s1440"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FgsIA&#10;AADdAAAADwAAAGRycy9kb3ducmV2LnhtbERP32vCMBB+F/wfwgl701Q3inRGEXGwvWyohb0ezdkG&#10;m0tNou3++2Uw8O0+vp+32gy2FXfywThWMJ9lIIgrpw3XCsrT23QJIkRkja1jUvBDATbr8WiFhXY9&#10;H+h+jLVIIRwKVNDE2BVShqohi2HmOuLEnZ23GBP0tdQe+xRuW7nIslxaNJwaGuxo11B1Od6sAv95&#10;1f13afaL7PmrpNspj+bjqtTTZNi+gog0xIf43/2u0/xl/gJ/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gWCwgAAAN0AAAAPAAAAAAAAAAAAAAAAAJgCAABkcnMvZG93&#10;bnJldi54bWxQSwUGAAAAAAQABAD1AAAAhwMAAAAA&#10;" filled="f" strokecolor="#58585a" strokeweight="39e-5mm">
                <v:stroke endcap="round"/>
              </v:rect>
            </v:group>
            <v:group id="Group 373" o:spid="_x0000_s1441" style="position:absolute;left:46812;top:2368;width:1562;height:389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x2aMQAAADdAAAADwAAAGRycy9kb3ducmV2LnhtbERPTWuDQBC9B/oflin0&#10;lqy2KGKzCSG0pYdQiAZCb4M7UYk7K+5Wzb/vFgq5zeN9zno7m06MNLjWsoJ4FYEgrqxuuVZwKt+X&#10;GQjnkTV2lknBjRxsNw+LNebaTnyksfC1CCHsclTQeN/nUrqqIYNuZXviwF3sYNAHONRSDziFcNPJ&#10;5yhKpcGWQ0ODPe0bqq7Fj1HwMeG0e4nfxsP1sr99l8nX+RCTUk+P8+4VhKfZ38X/7k8d5mdpA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x2aMQAAADdAAAA&#10;DwAAAAAAAAAAAAAAAACqAgAAZHJzL2Rvd25yZXYueG1sUEsFBgAAAAAEAAQA+gAAAJsDAAAAAA==&#10;">
              <v:rect id="Rectangle 371" o:spid="_x0000_s1442"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Mw8IA&#10;AADdAAAADwAAAGRycy9kb3ducmV2LnhtbERPTYvCMBC9L/gfwgje1lSFItUoUnT1sJet4nloxqba&#10;TGqT1frvNwsLe5vH+5zlureNeFDna8cKJuMEBHHpdM2VgtNx9z4H4QOyxsYxKXiRh/Vq8LbETLsn&#10;f9GjCJWIIewzVGBCaDMpfWnIoh+7ljhyF9dZDBF2ldQdPmO4beQ0SVJpsebYYLCl3FB5K76tgsvd&#10;t9PtrkjPxn1ejx/7fZLnM6VGw36zABGoD//iP/dBx/nzNIXfb+IJc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ggzDwgAAAN0AAAAPAAAAAAAAAAAAAAAAAJgCAABkcnMvZG93&#10;bnJldi54bWxQSwUGAAAAAAQABAD1AAAAhwMAAAAA&#10;" fillcolor="#58585a" stroked="f"/>
              <v:rect id="Rectangle 372" o:spid="_x0000_s1443"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b9cIA&#10;AADdAAAADwAAAGRycy9kb3ducmV2LnhtbERP32vCMBB+F/wfwgl701QHVTqjiDjYXjbUwl6P5myD&#10;zaUm0Xb//TIY7O0+vp+33g62FQ/ywThWMJ9lIIgrpw3XCsrz63QFIkRkja1jUvBNAbab8WiNhXY9&#10;H+lxirVIIRwKVNDE2BVShqohi2HmOuLEXZy3GBP0tdQe+xRuW7nIslxaNJwaGuxo31B1Pd2tAv9x&#10;0/1XaQ6L7PmzpPs5j+b9ptTTZNi9gIg0xH/xn/tNp/mrfAm/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Jv1wgAAAN0AAAAPAAAAAAAAAAAAAAAAAJgCAABkcnMvZG93&#10;bnJldi54bWxQSwUGAAAAAAQABAD1AAAAhwMAAAAA&#10;" filled="f" strokecolor="#58585a" strokeweight="39e-5mm">
                <v:stroke endcap="round"/>
              </v:rect>
            </v:group>
            <v:group id="Group 376" o:spid="_x0000_s1444" style="position:absolute;left:45243;top:2368;width:1569;height:389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rect id="Rectangle 374" o:spid="_x0000_s1445"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YscMA&#10;AADdAAAADwAAAGRycy9kb3ducmV2LnhtbERPS2vCQBC+F/wPyxS81U0Vgo2uIsFHD700iuchO2aj&#10;2dmYXTX++26h0Nt8fM+ZL3vbiDt1vnas4H2UgCAuna65UnDYb96mIHxA1tg4JgVP8rBcDF7mmGn3&#10;4G+6F6ESMYR9hgpMCG0mpS8NWfQj1xJH7uQ6iyHCrpK6w0cMt40cJ0kqLdYcGwy2lBsqL8XNKjhd&#10;fTteb4r0aNzXeb/d7ZI8nyg1fO1XMxCB+vAv/nN/6jh/mn7A7zfxBL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2YscMAAADdAAAADwAAAAAAAAAAAAAAAACYAgAAZHJzL2Rv&#10;d25yZXYueG1sUEsFBgAAAAAEAAQA9QAAAIgDAAAAAA==&#10;" fillcolor="#58585a" stroked="f"/>
              <v:rect id="Rectangle 375" o:spid="_x0000_s1446"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SVXMYA&#10;AADdAAAADwAAAGRycy9kb3ducmV2LnhtbESPQWvDMAyF74P9B6PBbquzFrqS1S1lbNBdNtYGehWx&#10;lpjGcmq7Tfrvq8NgN4n39N6n5Xr0nbpQTC6wgedJAYq4DtZxY6DafzwtQKWMbLELTAaulGC9ur9b&#10;YmnDwD902eVGSQinEg20Ofel1qluyWOahJ5YtN8QPWZZY6NtxEHCfaenRTHXHh1LQ4s9vbVUH3dn&#10;byB+nexwqNz7tJh9V3Tez7P7PBnz+DBuXkFlGvO/+e96awV/8SL88o2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SVXMYAAADdAAAADwAAAAAAAAAAAAAAAACYAgAAZHJz&#10;L2Rvd25yZXYueG1sUEsFBgAAAAAEAAQA9QAAAIsDAAAAAA==&#10;" filled="f" strokecolor="#58585a" strokeweight="39e-5mm">
                <v:stroke endcap="round"/>
              </v:rect>
            </v:group>
            <v:group id="Group 379" o:spid="_x0000_s1447" style="position:absolute;left:48374;top:2368;width:1568;height:3893" coordorigin="7618,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7mtsMAAADdAAAADwAAAGRycy9kb3ducmV2LnhtbERPTYvCMBC9C/sfwgh7&#10;07S76Eo1ioi7eBBBXRBvQzO2xWZSmtjWf28Ewds83ufMFp0pRUO1KywriIcRCOLU6oIzBf/H38EE&#10;hPPIGkvLpOBODhbzj94ME21b3lNz8JkIIewSVJB7XyVSujQng25oK+LAXWxt0AdYZ1LX2IZwU8qv&#10;KBpLgwWHhhwrWuWUXg83o+CvxXb5Ha+b7fWyup+Po91pG5NSn/1uOQXhqfNv8cu90WH+5Ce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zua2wwAAAN0AAAAP&#10;AAAAAAAAAAAAAAAAAKoCAABkcnMvZG93bnJldi54bWxQSwUGAAAAAAQABAD6AAAAmgMAAAAA&#10;">
              <v:rect id="Rectangle 377" o:spid="_x0000_s1448"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CcHcMA&#10;AADdAAAADwAAAGRycy9kb3ducmV2LnhtbERPS2vCQBC+F/wPywi91U1TsJK6Sgm+Dr00Ss9DdsxG&#10;s7Mxu2r8911B8DYf33Om89424kKdrx0reB8lIIhLp2uuFOy2y7cJCB+QNTaOScGNPMxng5cpZtpd&#10;+ZcuRahEDGGfoQITQptJ6UtDFv3ItcSR27vOYoiwq6Tu8BrDbSPTJBlLizXHBoMt5YbKY3G2CvYn&#10;36aLZTH+M+7nsF2t10mefyj1Ouy/v0AE6sNT/HBvdJw/+Uzh/k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CcHcMAAADdAAAADwAAAAAAAAAAAAAAAACYAgAAZHJzL2Rv&#10;d25yZXYueG1sUEsFBgAAAAAEAAQA9QAAAIgDAAAAAA==&#10;" fillcolor="#58585a" stroked="f"/>
              <v:rect id="Rectangle 378" o:spid="_x0000_s1449" style="position:absolute;left:7618;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LK8IA&#10;AADdAAAADwAAAGRycy9kb3ducmV2LnhtbERPTWsCMRC9F/wPYQrearYKVlajFGlBL5XqgtdhM+6G&#10;biZrEt313zeC4G0e73MWq9424ko+GMcK3kcZCOLSacOVguLw/TYDESKyxsYxKbhRgNVy8LLAXLuO&#10;f+m6j5VIIRxyVFDH2OZShrImi2HkWuLEnZy3GBP0ldQeuxRuGznOsqm0aDg11NjSuqbyb3+xCvzP&#10;WXfHwnyNs8muoMthGs32rNTwtf+cg4jUx6f44d7oNH/2MYH7N+k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9gsrwgAAAN0AAAAPAAAAAAAAAAAAAAAAAJgCAABkcnMvZG93&#10;bnJldi54bWxQSwUGAAAAAAQABAD1AAAAhwMAAAAA&#10;" filled="f" strokecolor="#58585a" strokeweight="39e-5mm">
                <v:stroke endcap="round"/>
              </v:rect>
            </v:group>
            <v:group id="Group 382" o:spid="_x0000_s1450" style="position:absolute;left:46812;top:2368;width:1562;height:3893" coordorigin="7372,373" coordsize="246,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rect id="Rectangle 380" o:spid="_x0000_s1451"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kEacQA&#10;AADdAAAADwAAAGRycy9kb3ducmV2LnhtbERPTWvCQBC9F/oflhF6azZatJK6Sgm1evBiLD0P2Uk2&#10;mp1Ns1uN/94VCr3N433OYjXYVpyp941jBeMkBUFcOt1wreDrsH6eg/ABWWPrmBRcycNq+fiwwEy7&#10;C+/pXIRaxBD2GSowIXSZlL40ZNEnriOOXOV6iyHCvpa6x0sMt62cpOlMWmw4NhjsKDdUnopfq6D6&#10;8d3kY13Mvo3bHQ+fm02a5y9KPY2G9zcQgYbwL/5zb3WcP3+d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BGnEAAAA3QAAAA8AAAAAAAAAAAAAAAAAmAIAAGRycy9k&#10;b3ducmV2LnhtbFBLBQYAAAAABAAEAPUAAACJAwAAAAA=&#10;" fillcolor="#58585a" stroked="f"/>
              <v:rect id="Rectangle 381" o:spid="_x0000_s1452" style="position:absolute;left:7372;top:373;width:246;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os8IA&#10;AADdAAAADwAAAGRycy9kb3ducmV2LnhtbERP32vCMBB+F/wfwgl701QHVTqjiDjYXjbUwl6P5myD&#10;zaUm0Xb//TIY7O0+vp+33g62FQ/ywThWMJ9lIIgrpw3XCsrz63QFIkRkja1jUvBNAbab8WiNhXY9&#10;H+lxirVIIRwKVNDE2BVShqohi2HmOuLEXZy3GBP0tdQe+xRuW7nIslxaNJwaGuxo31B1Pd2tAv9x&#10;0/1XaQ6L7PmzpPs5j+b9ptTTZNi9gIg0xH/xn/tNp/mrZQ6/36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aizwgAAAN0AAAAPAAAAAAAAAAAAAAAAAJgCAABkcnMvZG93&#10;bnJldi54bWxQSwUGAAAAAAQABAD1AAAAhwMAAAAA&#10;" filled="f" strokecolor="#58585a" strokeweight="39e-5mm">
                <v:stroke endcap="round"/>
              </v:rect>
            </v:group>
            <v:group id="Group 385" o:spid="_x0000_s1453" style="position:absolute;left:45243;top:2368;width:1569;height:3893" coordorigin="7125,373" coordsize="247,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vbWcQAAADdAAAADwAAAGRycy9kb3ducmV2LnhtbERPS4vCMBC+C/sfwix4&#10;07QrPqhGEdld9iCCDxBvQzO2xWZSmmxb/70RBG/z8T1nsepMKRqqXWFZQTyMQBCnVhecKTgdfwYz&#10;EM4jaywtk4I7OVgtP3oLTLRteU/NwWcihLBLUEHufZVI6dKcDLqhrYgDd7W1QR9gnUldYxvCTSm/&#10;omgiDRYcGnKsaJNTejv8GwW/LbbrUfzdbG/Xzf1yHO/O25iU6n926zkIT51/i1/uPx3mz6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mvbWcQAAADdAAAA&#10;DwAAAAAAAAAAAAAAAACqAgAAZHJzL2Rvd25yZXYueG1sUEsFBgAAAAAEAAQA+gAAAJsDAAAAAA==&#10;">
              <v:rect id="Rectangle 383" o:spid="_x0000_s1454"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ir98YA&#10;AADdAAAADwAAAGRycy9kb3ducmV2LnhtbESPQW/CMAyF70j7D5En7QbpmASoENBUjbHDLhTE2WpM&#10;U2icrsmg+/fzYdJutt7ze59Xm8G36kZ9bAIbeJ5koIirYBuuDRwP2/ECVEzIFtvAZOCHImzWD6MV&#10;5jbceU+3MtVKQjjmaMCl1OVax8qRxzgJHbFo59B7TLL2tbY93iXct3qaZTPtsWFpcNhR4ai6lt/e&#10;wPkrdtO3bTk7ufB5ObzvdllRvBjz9Di8LkElGtK/+e/6wwr+Yi6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4ir98YAAADdAAAADwAAAAAAAAAAAAAAAACYAgAAZHJz&#10;L2Rvd25yZXYueG1sUEsFBgAAAAAEAAQA9QAAAIsDAAAAAA==&#10;" fillcolor="#58585a" stroked="f"/>
              <v:rect id="Rectangle 384" o:spid="_x0000_s1455" style="position:absolute;left:7125;top:373;width:247;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48wcMA&#10;AADdAAAADwAAAGRycy9kb3ducmV2LnhtbERPTWsCMRC9F/wPYYTealYL1q5GEbHQXizVBa/DZtwN&#10;biZrEt3tvzeFgrd5vM9ZrHrbiBv5YBwrGI8yEMSl04YrBcXh42UGIkRkjY1jUvBLAVbLwdMCc+06&#10;/qHbPlYihXDIUUEdY5tLGcqaLIaRa4kTd3LeYkzQV1J77FK4beQky6bSouHUUGNLm5rK8/5qFfjd&#10;RXfHwmwn2et3QdfDNJqvi1LPw349BxGpjw/xv/tTp/mzt3f4+ya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48wcMAAADdAAAADwAAAAAAAAAAAAAAAACYAgAAZHJzL2Rv&#10;d25yZXYueG1sUEsFBgAAAAAEAAQA9QAAAIgDAAAAAA==&#10;" filled="f" strokecolor="#58585a" strokeweight="39e-5mm">
                <v:stroke endcap="round"/>
              </v:rect>
            </v:group>
            <v:shape id="Freeform 386" o:spid="_x0000_s1456" style="position:absolute;left:40849;top:2876;width:527;height:2578;visibility:visible;mso-wrap-style:square;v-text-anchor:top" coordsize="8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x+8YA&#10;AADdAAAADwAAAGRycy9kb3ducmV2LnhtbESPT2vCQBDF7wW/wzJCb3VTAyWkrlIiAfHS+odCb9Ps&#10;mASzsyG7avz2zqHQ2wzvzXu/WaxG16krDaH1bOB1loAirrxtuTZwPJQvGagQkS12nsnAnQKslpOn&#10;BebW33hH132slYRwyNFAE2Ofax2qhhyGme+JRTv5wWGUdai1HfAm4a7T8yR50w5bloYGeyoaqs77&#10;izPws+3HbeTye+eO60/8/UpDWqTGPE/Hj3dQkcb4b/673ljBzzLhl29kBL1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gx+8YAAADdAAAADwAAAAAAAAAAAAAAAACYAgAAZHJz&#10;L2Rvd25yZXYueG1sUEsFBgAAAAAEAAQA9QAAAIsDAAAAAA==&#10;" path="m34,338l34,,48,r,338l34,338xm83,324l42,406,,324r83,xe" fillcolor="#58585a" strokecolor="#58585a" strokeweight="6e-5mm">
              <v:stroke joinstyle="bevel"/>
              <v:path arrowok="t" o:connecttype="custom" o:connectlocs="13708349,136291636;13708349,0;19352964,0;19352964,136291636;13708349,136291636;33464500,130646420;16933843,163711255;0,130646420;33464500,130646420" o:connectangles="0,0,0,0,0,0,0,0,0"/>
              <o:lock v:ext="edit" verticies="t"/>
            </v:shape>
            <v:shape id="Freeform 387" o:spid="_x0000_s1457" style="position:absolute;left:42341;top:3022;width:521;height:2572;visibility:visible;mso-wrap-style:square;v-text-anchor:top" coordsize="8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vOlcEA&#10;AADdAAAADwAAAGRycy9kb3ducmV2LnhtbERPTYvCMBC9C/6HMII3TV1Qu91GWVYET4J1odehGdtu&#10;m0lpslr/vREEb/N4n5NuB9OKK/WutqxgMY9AEBdW11wq+D3vZzEI55E1tpZJwZ0cbDfjUYqJtjc+&#10;0TXzpQgh7BJUUHnfJVK6oiKDbm474sBdbG/QB9iXUvd4C+GmlR9RtJIGaw4NFXb0U1HRZP9GQb7M&#10;zdrkzZD9HS/L/eETI7tbKTWdDN9fIDwN/i1+uQ86zI/jBTy/CS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LzpXBAAAA3QAAAA8AAAAAAAAAAAAAAAAAmAIAAGRycy9kb3du&#10;cmV2LnhtbFBLBQYAAAAABAAEAPUAAACGAwAAAAA=&#10;" path="m34,337l34,,48,r,337l34,337xm82,323l41,405,,323r82,xe" fillcolor="#58585a" strokecolor="#58585a" strokeweight="6e-5mm">
              <v:stroke joinstyle="bevel"/>
              <v:path arrowok="t" o:connecttype="custom" o:connectlocs="13717549,135906904;13717549,0;19365951,0;19365951,135906904;13717549,135906904;33083500,130260919;16541750,163330255;0,130260919;33083500,130260919" o:connectangles="0,0,0,0,0,0,0,0,0"/>
              <o:lock v:ext="edit" verticies="t"/>
            </v:shape>
            <v:shape id="Freeform 388" o:spid="_x0000_s1458" style="position:absolute;left:45605;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r8IA&#10;AADdAAAADwAAAGRycy9kb3ducmV2LnhtbERPTWvCQBC9F/oflin0UuqmIhpSVyktUq/aSq7T7JgN&#10;zc6G7Kjx37uC4G0e73Pmy8G36kh9bAIbeBtloIirYBuuDfz+rF5zUFGQLbaBycCZIiwXjw9zLGw4&#10;8YaOW6lVCuFYoAEn0hVax8qRxzgKHXHi9qH3KAn2tbY9nlK4b/U4y6baY8OpwWFHn46q/+3BG/hz&#10;JFHL5PC1r5tdvpqV55fy25jnp+HjHZTQIHfxzb22aX6ej+H6TTpBLy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yav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shape id="Freeform 389" o:spid="_x0000_s1459" style="position:absolute;left:47053;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NMIA&#10;AADdAAAADwAAAGRycy9kb3ducmV2LnhtbERPTWvCQBC9C/6HZYReRDe2pYbUVaRF6rW24nXMjtnQ&#10;7GzIjhr/vVso9DaP9zmLVe8bdaEu1oENzKYZKOIy2JorA99fm0kOKgqyxSYwGbhRhNVyOFhgYcOV&#10;P+myk0qlEI4FGnAibaF1LB15jNPQEifuFDqPkmBXadvhNYX7Rj9m2Yv2WHNqcNjSm6PyZ3f2Bo6O&#10;JGp5Pr+fqnqfb+aH2/jwYczDqF+/ghLq5V/8597aND/Pn+D3m3SC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4M0wgAAAN0AAAAPAAAAAAAAAAAAAAAAAJgCAABkcnMvZG93&#10;bnJldi54bWxQSwUGAAAAAAQABAD1AAAAhwMAAAAA&#10;" path="m34,337l34,,48,r,337l34,337xm83,324l41,405,,324r83,xe" fillcolor="#58585a" strokecolor="#58585a" strokeweight="6e-5mm">
              <v:stroke joinstyle="bevel"/>
              <v:path arrowok="t" o:connecttype="custom" o:connectlocs="13708349,135906904;13708349,0;19352964,0;19352964,135906904;13708349,135906904;33464500,130664204;16530657,163330255;0,130664204;33464500,130664204" o:connectangles="0,0,0,0,0,0,0,0,0"/>
              <o:lock v:ext="edit" verticies="t"/>
            </v:shape>
            <v:shape id="Freeform 390" o:spid="_x0000_s1460" style="position:absolute;left:48672;top:2889;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IbQMIA&#10;AADdAAAADwAAAGRycy9kb3ducmV2LnhtbERPTWvCQBC9C/0PyxR6kbppEQ2pq5QW0WttJddpdsyG&#10;ZmdDdtT4712h4G0e73MWq8G36kR9bAIbeJlkoIirYBuuDfx8r59zUFGQLbaBycCFIqyWD6MFFjac&#10;+YtOO6lVCuFYoAEn0hVax8qRxzgJHXHiDqH3KAn2tbY9nlO4b/Vrls20x4ZTg8OOPhxVf7ujN/Dr&#10;SKKW6fHzUDf7fD0vL+NyY8zT4/D+BkpokLv43721aX6eT+H2TTpBL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ghtAwgAAAN0AAAAPAAAAAAAAAAAAAAAAAJgCAABkcnMvZG93&#10;bnJldi54bWxQSwUGAAAAAAQABAD1AAAAhwMAAAAA&#10;" path="m35,337l35,,48,r,337l35,337xm83,324l42,405,,324r83,xe" fillcolor="#58585a" strokecolor="#58585a" strokeweight="6e-5mm">
              <v:stroke joinstyle="bevel"/>
              <v:path arrowok="t" o:connecttype="custom" o:connectlocs="14111536,135906904;14111536,0;19352964,0;19352964,135906904;14111536,135906904;33464500,130664204;16933843,163330255;0,130664204;33464500,130664204" o:connectangles="0,0,0,0,0,0,0,0,0"/>
              <o:lock v:ext="edit" verticies="t"/>
            </v:shape>
            <v:shape id="Freeform 391" o:spid="_x0000_s1461" style="position:absolute;left:43973;top:3022;width:527;height:2572;visibility:visible;mso-wrap-style:square;v-text-anchor:top" coordsize="83,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28IA&#10;AADdAAAADwAAAGRycy9kb3ducmV2LnhtbERPTWvCQBC9C/6HZYReRDeWtobUVaRF6rW24nXMjtnQ&#10;7GzIjhr/vVso9DaP9zmLVe8bdaEu1oENzKYZKOIy2JorA99fm0kOKgqyxSYwGbhRhNVyOFhgYcOV&#10;P+myk0qlEI4FGnAibaF1LB15jNPQEifuFDqPkmBXadvhNYX7Rj9m2Yv2WHNqcNjSm6PyZ3f2Bo6O&#10;JGp5Or+fqnqfb+aH2/jwYczDqF+/ghLq5V/8597aND/Pn+H3m3SCX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zr7bwgAAAN0AAAAPAAAAAAAAAAAAAAAAAJgCAABkcnMvZG93&#10;bnJldi54bWxQSwUGAAAAAAQABAD1AAAAhwMAAAAA&#10;" path="m34,337l34,,48,r,337l34,337xm83,323l41,405,,323r83,xe" fillcolor="#58585a" strokecolor="#58585a" strokeweight="6e-5mm">
              <v:stroke joinstyle="bevel"/>
              <v:path arrowok="t" o:connecttype="custom" o:connectlocs="13708349,135906904;13708349,0;19352964,0;19352964,135906904;13708349,135906904;33464500,130260919;16530657,163330255;0,130260919;33464500,130260919" o:connectangles="0,0,0,0,0,0,0,0,0"/>
              <o:lock v:ext="edit" verticies="t"/>
            </v:shape>
            <v:rect id="Rectangle 392" o:spid="_x0000_s1462" style="position:absolute;left:8972;top:8318;width:9811;height:2921;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bR78A&#10;AADdAAAADwAAAGRycy9kb3ducmV2LnhtbERPzYrCMBC+L/gOYYS9rakepHSNIoKgsherDzA00x82&#10;mZQk2vr2RhC8zcf3O6vNaI24kw+dYwXzWQaCuHK640bB9bL/yUGEiKzROCYFDwqwWU++VlhoN/CZ&#10;7mVsRArhUKCCNsa+kDJULVkMM9cTJ6523mJM0DdSexxSuDVykWVLabHj1NBiT7uWqv/yZhXIS7kf&#10;8tL4zJ0W9Z85Hs41OaW+p+P2F0SkMX7Eb/dBp/l5voTXN+kE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pttHvwAAAN0AAAAPAAAAAAAAAAAAAAAAAJgCAABkcnMvZG93bnJl&#10;di54bWxQSwUGAAAAAAQABAD1AAAAhAMAAAAA&#10;" filled="f" stroked="f">
              <v:textbox style="mso-next-textbox:#Rectangle 392;mso-fit-shape-to-text:t" inset="0,0,0,0">
                <w:txbxContent>
                  <w:p w:rsidR="00D73324" w:rsidRDefault="00D73324" w:rsidP="005832CF">
                    <w:r>
                      <w:rPr>
                        <w:rFonts w:cs="Arial"/>
                        <w:b/>
                        <w:bCs/>
                        <w:color w:val="00285E"/>
                      </w:rPr>
                      <w:t>CGC/MSS Uplink</w:t>
                    </w:r>
                  </w:p>
                </w:txbxContent>
              </v:textbox>
            </v:rect>
            <v:rect id="Rectangle 393" o:spid="_x0000_s1463" style="position:absolute;left:8185;top:1219;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p+3MAA&#10;AADdAAAADwAAAGRycy9kb3ducmV2LnhtbERPzYrCMBC+L/gOYQRva6qH3dI1igiCLl6s+wBDM/3B&#10;ZFKSaOvbG0HY23x8v7PajNaIO/nQOVawmGcgiCunO24U/F32nzmIEJE1Gsek4EEBNuvJxwoL7QY+&#10;072MjUghHApU0MbYF1KGqiWLYe564sTVzluMCfpGao9DCrdGLrPsS1rsODW02NOupepa3qwCeSn3&#10;Q14an7nfZX0yx8O5JqfUbDpuf0BEGuO/+O0+6DQ/z7/h9U06Qa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p+3MAAAADdAAAADwAAAAAAAAAAAAAAAACYAgAAZHJzL2Rvd25y&#10;ZXYueG1sUEsFBgAAAAAEAAQA9QAAAIUDAAAAAA==&#10;" filled="f" stroked="f">
              <v:textbox style="mso-next-textbox:#Rectangle 393;mso-fit-shape-to-text:t" inset="0,0,0,0">
                <w:txbxContent>
                  <w:p w:rsidR="00D73324" w:rsidRDefault="00D73324" w:rsidP="005832CF">
                    <w:r>
                      <w:rPr>
                        <w:rFonts w:cs="Arial"/>
                        <w:b/>
                        <w:bCs/>
                        <w:color w:val="58585A"/>
                        <w:sz w:val="14"/>
                        <w:szCs w:val="14"/>
                      </w:rPr>
                      <w:t>1980</w:t>
                    </w:r>
                  </w:p>
                </w:txbxContent>
              </v:textbox>
            </v:rect>
            <v:group id="Group 396" o:spid="_x0000_s1464" style="position:absolute;left:8839;top:2286;width:152;height:3892" coordorigin="1392,360" coordsize="24,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rect id="Rectangle 394" o:spid="_x0000_s1465" style="position:absolute;left:1392;top:360;width:24;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xL8QA&#10;AADdAAAADwAAAGRycy9kb3ducmV2LnhtbERPTWvCQBC9C/0PyxS86aYBJU1dpZRUFIVS24PHITtN&#10;QrOzS3ZN4r93CwVv83ifs9qMphU9db6xrOBpnoAgLq1uuFLw/fU+y0D4gKyxtUwKruRhs36YrDDX&#10;duBP6k+hEjGEfY4K6hBcLqUvazLo59YRR+7HdgZDhF0ldYdDDDetTJNkKQ02HBtqdPRWU/l7uhgF&#10;Ph3Pxcfxet6yK9yux/0hSxdKTR/H1xcQgcZwF/+7dzrOz7Jn+Ps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cS/EAAAA3QAAAA8AAAAAAAAAAAAAAAAAmAIAAGRycy9k&#10;b3ducmV2LnhtbFBLBQYAAAAABAAEAPUAAACJAwAAAAA=&#10;" fillcolor="#f08a00" stroked="f"/>
              <v:rect id="Rectangle 395" o:spid="_x0000_s1466" style="position:absolute;left:1392;top:360;width:24;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mQccA&#10;AADdAAAADwAAAGRycy9kb3ducmV2LnhtbESPQUsDMRCF74L/IYzgRdpsVaTdNi0iCqUHxVroddhM&#10;N4vJZNnE3e2/dw6F3mZ4b977ZrUZg1c9damJbGA2LUARV9E2XBs4/HxM5qBSRrboI5OBMyXYrG9v&#10;VljaOPA39ftcKwnhVKIBl3Nbap0qRwHTNLbEop1iFzDL2tXadjhIePD6sShedMCGpcFhS2+Oqt/9&#10;XzAwuGP9/pTS8+5r5vvcHD53C/9gzP3d+LoElWnMV/PlemsFf74Qfv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7JkHHAAAA3QAAAA8AAAAAAAAAAAAAAAAAmAIAAGRy&#10;cy9kb3ducmV2LnhtbFBLBQYAAAAABAAEAPUAAACMAwAAAAA=&#10;" filled="f" strokecolor="#f08a00" strokeweight="39e-5mm">
                <v:stroke endcap="round"/>
              </v:rect>
            </v:group>
            <v:rect id="Rectangle 397" o:spid="_x0000_s1467" style="position:absolute;left:17672;top:1181;width:1981;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V7sAA&#10;AADdAAAADwAAAGRycy9kb3ducmV2LnhtbERPzYrCMBC+L/gOYQRva6oH6VajiCC4sherDzA00x9M&#10;JiXJ2vr2RljY23x8v7PZjdaIB/nQOVawmGcgiCunO24U3K7HzxxEiMgajWNS8KQAu+3kY4OFdgNf&#10;6FHGRqQQDgUqaGPsCylD1ZLFMHc9ceJq5y3GBH0jtcchhVsjl1m2khY7Tg0t9nRoqbqXv1aBvJbH&#10;IS+Nz9x5Wf+Y79OlJqfUbDru1yAijfFf/Oc+6TQ//1rA+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bV7sAAAADdAAAADwAAAAAAAAAAAAAAAACYAgAAZHJzL2Rvd25y&#10;ZXYueG1sUEsFBgAAAAAEAAQA9QAAAIUDAAAAAA==&#10;" filled="f" stroked="f">
              <v:textbox style="mso-next-textbox:#Rectangle 397;mso-fit-shape-to-text:t" inset="0,0,0,0">
                <w:txbxContent>
                  <w:p w:rsidR="00D73324" w:rsidRDefault="00D73324" w:rsidP="005832CF">
                    <w:r>
                      <w:rPr>
                        <w:rFonts w:cs="Arial"/>
                        <w:b/>
                        <w:bCs/>
                        <w:color w:val="58585A"/>
                        <w:sz w:val="14"/>
                        <w:szCs w:val="14"/>
                      </w:rPr>
                      <w:t>2010</w:t>
                    </w:r>
                  </w:p>
                </w:txbxContent>
              </v:textbox>
            </v:rect>
            <v:group id="Group 400" o:spid="_x0000_s1468" style="position:absolute;left:18459;top:2286;width:311;height:3892" coordorigin="2907,360" coordsize="49,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rect id="Rectangle 398" o:spid="_x0000_s1469" style="position:absolute;left:2907;top:360;width:49;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QGMQA&#10;AADdAAAADwAAAGRycy9kb3ducmV2LnhtbERPS2vCQBC+F/wPywje6sZIS4yuIsUWSwXxcfA4ZMck&#10;mJ1dstsY/323UOhtPr7nLFa9aURHra8tK5iMExDEhdU1lwrOp/fnDIQPyBoby6TgQR5Wy8HTAnNt&#10;73yg7hhKEUPY56igCsHlUvqiIoN+bB1x5K62NRgibEupW7zHcNPINElepcGaY0OFjt4qKm7Hb6PA&#10;p/1ls989Lh/sNm7b4edXlr4oNRr26zmIQH34F/+5tzrOz2ZT+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0BjEAAAA3QAAAA8AAAAAAAAAAAAAAAAAmAIAAGRycy9k&#10;b3ducmV2LnhtbFBLBQYAAAAABAAEAPUAAACJAwAAAAA=&#10;" fillcolor="#f08a00" stroked="f"/>
              <v:rect id="Rectangle 399" o:spid="_x0000_s1470" style="position:absolute;left:2907;top:360;width:49;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AgQsMA&#10;AADdAAAADwAAAGRycy9kb3ducmV2LnhtbERPTWsCMRC9C/6HMEIvpWatUnQ1ipQWxENLrdDrsBk3&#10;i8lk2aS76783guBtHu9zVpveWdFSEyrPCibjDARx4XXFpYLj7+fLHESIyBqtZ1JwoQCb9XCwwlz7&#10;jn+oPcRSpBAOOSowMda5lKEw5DCMfU2cuJNvHMYEm1LqBrsU7qx8zbI36bDi1GCwpndDxfnw7xR0&#10;5q/8mIYw239PbBur49d+YZ+Vehr12yWISH18iO/unU7z54sZ3L5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AgQsMAAADdAAAADwAAAAAAAAAAAAAAAACYAgAAZHJzL2Rv&#10;d25yZXYueG1sUEsFBgAAAAAEAAQA9QAAAIgDAAAAAA==&#10;" filled="f" strokecolor="#f08a00" strokeweight="39e-5mm">
                <v:stroke endcap="round"/>
              </v:rect>
            </v:group>
            <v:rect id="Rectangle 401" o:spid="_x0000_s1471" style="position:absolute;left:39008;top:6699;width:2724;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3T7cAA&#10;AADdAAAADwAAAGRycy9kb3ducmV2LnhtbERP22oCMRB9F/yHMIJvmlVoWVejFEGwxRdXP2DYzF5o&#10;MlmS1N3+vSkIfZvDuc7uMFojHuRD51jBapmBIK6c7rhRcL+dFjmIEJE1Gsek4JcCHPbTyQ4L7Qa+&#10;0qOMjUghHApU0MbYF1KGqiWLYel64sTVzluMCfpGao9DCrdGrrPsXVrsODW02NOxpeq7/LEK5K08&#10;DXlpfOa+1vXFfJ6vNTml5rPxYwsi0hj/xS/3Waf5+eYN/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3T7cAAAADdAAAADwAAAAAAAAAAAAAAAACYAgAAZHJzL2Rvd25y&#10;ZXYueG1sUEsFBgAAAAAEAAQA9QAAAIUDAAAAAA==&#10;" filled="f" stroked="f">
              <v:textbox style="mso-next-textbox:#Rectangle 401;mso-fit-shape-to-text:t" inset="0,0,0,0">
                <w:txbxContent>
                  <w:p w:rsidR="00D73324" w:rsidRDefault="00D73324" w:rsidP="005832CF">
                    <w:r>
                      <w:rPr>
                        <w:rFonts w:cs="Arial"/>
                        <w:b/>
                        <w:bCs/>
                        <w:color w:val="58585A"/>
                        <w:sz w:val="14"/>
                        <w:szCs w:val="14"/>
                      </w:rPr>
                      <w:t>2169.7</w:t>
                    </w:r>
                  </w:p>
                </w:txbxContent>
              </v:textbox>
            </v:rect>
            <v:group id="Group 404" o:spid="_x0000_s1472" style="position:absolute;left:40151;top:2368;width:304;height:3893" coordorigin="6323,373" coordsize="48,6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rect id="Rectangle 402" o:spid="_x0000_s1473" style="position:absolute;left:6323;top:373;width:4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zWG8QA&#10;AADdAAAADwAAAGRycy9kb3ducmV2LnhtbERPS2vCQBC+F/wPywje6saAbYyuIsUWSwXxcfA4ZMck&#10;mJ1dstsY/323UOhtPr7nLFa9aURHra8tK5iMExDEhdU1lwrOp/fnDIQPyBoby6TgQR5Wy8HTAnNt&#10;73yg7hhKEUPY56igCsHlUvqiIoN+bB1x5K62NRgibEupW7zHcNPINElepMGaY0OFjt4qKm7Hb6PA&#10;p/1ls989Lh/sNm7b4edXlk6VGg379RxEoD78i//cWx3nZ7NX+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s1hvEAAAA3QAAAA8AAAAAAAAAAAAAAAAAmAIAAGRycy9k&#10;b3ducmV2LnhtbFBLBQYAAAAABAAEAPUAAACJAwAAAAA=&#10;" fillcolor="#f08a00" stroked="f"/>
              <v:rect id="Rectangle 403" o:spid="_x0000_s1474" style="position:absolute;left:6323;top:373;width:48;height:6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0qR8cA&#10;AADdAAAADwAAAGRycy9kb3ducmV2LnhtbESPQUsDMRCF74L/IYzgRdpsVaTdNi0iCqUHxVroddhM&#10;N4vJZNnE3e2/dw6F3mZ4b977ZrUZg1c9damJbGA2LUARV9E2XBs4/HxM5qBSRrboI5OBMyXYrG9v&#10;VljaOPA39ftcKwnhVKIBl3Nbap0qRwHTNLbEop1iFzDL2tXadjhIePD6sShedMCGpcFhS2+Oqt/9&#10;XzAwuGP9/pTS8+5r5vvcHD53C/9gzP3d+LoElWnMV/PlemsFf74QXPlGRt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KkfHAAAA3QAAAA8AAAAAAAAAAAAAAAAAmAIAAGRy&#10;cy9kb3ducmV2LnhtbFBLBQYAAAAABAAEAPUAAACMAwAAAAA=&#10;" filled="f" strokecolor="#f08a00" strokeweight="39e-5mm">
                <v:stroke endcap="round"/>
              </v:rect>
            </v:group>
            <v:rect id="Rectangle 405" o:spid="_x0000_s1475" style="position:absolute;left:52019;top:6534;width:6375;height:204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DZ6MAA&#10;AADdAAAADwAAAGRycy9kb3ducmV2LnhtbERPzYrCMBC+L/gOYQRva6oHqdUoy4Kgy16sPsDQTH8w&#10;mZQk2vr2mwXB23x8v7Pdj9aIB/nQOVawmGcgiCunO24UXC+HzxxEiMgajWNS8KQA+93kY4uFdgOf&#10;6VHGRqQQDgUqaGPsCylD1ZLFMHc9ceJq5y3GBH0jtcchhVsjl1m2khY7Tg0t9vTdUnUr71aBvJSH&#10;IS+Nz9zPsv41p+O5JqfUbDp+bUBEGuNb/HIfdZqfr9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DZ6MAAAADdAAAADwAAAAAAAAAAAAAAAACYAgAAZHJzL2Rvd25y&#10;ZXYueG1sUEsFBgAAAAAEAAQA9QAAAIUDAAAAAA==&#10;" filled="f" stroked="f">
              <v:textbox style="mso-next-textbox:#Rectangle 405;mso-fit-shape-to-text:t" inset="0,0,0,0">
                <w:txbxContent>
                  <w:p w:rsidR="00D73324" w:rsidRDefault="00D73324" w:rsidP="005832CF">
                    <w:r>
                      <w:rPr>
                        <w:rFonts w:cs="Arial"/>
                        <w:b/>
                        <w:bCs/>
                        <w:color w:val="58585A"/>
                        <w:sz w:val="14"/>
                        <w:szCs w:val="14"/>
                      </w:rPr>
                      <w:t>MHz Band edge</w:t>
                    </w:r>
                  </w:p>
                </w:txbxContent>
              </v:textbox>
            </v:rect>
            <v:rect id="Rectangle 406" o:spid="_x0000_s1476" style="position:absolute;left:45485;top:8705;width:14033;height:2045;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Hqb8MA&#10;AADdAAAADwAAAGRycy9kb3ducmV2LnhtbESPzWoDMQyE74W8g1Ght8ZuDiXdxAmlEEhLL9nkAcRa&#10;+0NsebGd7Pbtq0OhN4kZzXza7ufg1Z1SHiJbeFkaUMRNdAN3Fi7nw/MaVC7IDn1ksvBDGfa7xcMW&#10;KxcnPtG9Lp2SEM4VWuhLGSutc9NTwLyMI7FobUwBi6yp0y7hJOHB65UxrzrgwNLQ40gfPTXX+hYs&#10;6HN9mNa1TyZ+rdpv/3k8tRStfXqc3zegCs3l3/x3fXSC/2aEX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Hqb8MAAADdAAAADwAAAAAAAAAAAAAAAACYAgAAZHJzL2Rv&#10;d25yZXYueG1sUEsFBgAAAAAEAAQA9QAAAIgDAAAAAA==&#10;" filled="f" stroked="f">
              <v:textbox style="mso-next-textbox:#Rectangle 406;mso-fit-shape-to-text:t" inset="0,0,0,0">
                <w:txbxContent>
                  <w:p w:rsidR="00D73324" w:rsidRDefault="00D73324" w:rsidP="005832CF">
                    <w:r>
                      <w:rPr>
                        <w:rFonts w:cs="Arial"/>
                        <w:b/>
                        <w:bCs/>
                        <w:color w:val="58585A"/>
                        <w:sz w:val="14"/>
                        <w:szCs w:val="14"/>
                      </w:rPr>
                      <w:t>Guard band relates to UMTS ONLY</w:t>
                    </w:r>
                  </w:p>
                </w:txbxContent>
              </v:textbox>
            </v:rect>
            <w10:anchorlock/>
          </v:group>
        </w:pict>
      </w:r>
    </w:p>
    <w:p w:rsidR="00D73324" w:rsidRDefault="00D73324" w:rsidP="004B6C66">
      <w:pPr>
        <w:pStyle w:val="Caption"/>
      </w:pPr>
      <w:r>
        <w:t xml:space="preserve">Figure </w:t>
      </w:r>
      <w:fldSimple w:instr=" SEQ Figure \* ARABIC ">
        <w:r>
          <w:rPr>
            <w:noProof/>
          </w:rPr>
          <w:t>2</w:t>
        </w:r>
      </w:fldSimple>
      <w:r>
        <w:t xml:space="preserve">: </w:t>
      </w:r>
      <w:r w:rsidRPr="00696504">
        <w:t>Information about the systems relevant for the studies in this Report</w:t>
      </w:r>
      <w:bookmarkEnd w:id="5"/>
    </w:p>
    <w:p w:rsidR="00D73324" w:rsidRDefault="00D73324" w:rsidP="006F1462">
      <w:pPr>
        <w:pStyle w:val="Heading1"/>
      </w:pPr>
      <w:bookmarkStart w:id="6" w:name="_Toc347413035"/>
      <w:r>
        <w:t>SHARING SCENARIOS</w:t>
      </w:r>
      <w:bookmarkEnd w:id="6"/>
    </w:p>
    <w:p w:rsidR="00D73324" w:rsidRDefault="00D73324" w:rsidP="00524CAC">
      <w:pPr>
        <w:pStyle w:val="ECCParagraph"/>
      </w:pPr>
      <w:r w:rsidRPr="00E477DC">
        <w:t>The purpose of this Report is to analyse the</w:t>
      </w:r>
      <w:r>
        <w:t xml:space="preserve"> compatibility between ECN and MSS UTs compliant with the ETSI standards</w:t>
      </w:r>
      <w:r w:rsidRPr="00E477DC">
        <w:t xml:space="preserve"> 302 574-2</w:t>
      </w:r>
      <w:r>
        <w:t xml:space="preserve"> </w:t>
      </w:r>
      <w:r>
        <w:fldChar w:fldCharType="begin"/>
      </w:r>
      <w:r>
        <w:instrText xml:space="preserve"> REF _Ref341968507 \n \h </w:instrText>
      </w:r>
      <w:r>
        <w:fldChar w:fldCharType="separate"/>
      </w:r>
      <w:r>
        <w:t>[5]</w:t>
      </w:r>
      <w:r>
        <w:fldChar w:fldCharType="end"/>
      </w:r>
      <w:r w:rsidRPr="00E477DC">
        <w:t xml:space="preserve"> (Wide band</w:t>
      </w:r>
      <w:r>
        <w:t xml:space="preserve"> terminals</w:t>
      </w:r>
      <w:r w:rsidRPr="00E477DC">
        <w:t xml:space="preserve">) and 302 574-3 </w:t>
      </w:r>
      <w:r>
        <w:fldChar w:fldCharType="begin"/>
      </w:r>
      <w:r>
        <w:instrText xml:space="preserve"> REF _Ref341968507 \n \h </w:instrText>
      </w:r>
      <w:r>
        <w:fldChar w:fldCharType="separate"/>
      </w:r>
      <w:r>
        <w:t>[5]</w:t>
      </w:r>
      <w:r>
        <w:fldChar w:fldCharType="end"/>
      </w:r>
      <w:r>
        <w:t xml:space="preserve"> </w:t>
      </w:r>
      <w:r w:rsidRPr="00E477DC">
        <w:t>(Narrow band</w:t>
      </w:r>
      <w:r>
        <w:t xml:space="preserve"> terminals</w:t>
      </w:r>
      <w:r w:rsidRPr="00E477DC">
        <w:t>)</w:t>
      </w:r>
      <w:r>
        <w:t xml:space="preserve"> in the 1980-2010 MHz band and ECN operating in 1900-1980 MHz, and 2010-2025 MHz, frequency bands</w:t>
      </w:r>
      <w:r w:rsidRPr="00E477DC">
        <w:t>. Both these standards specify new conditions for the MSS UT</w:t>
      </w:r>
      <w:r>
        <w:t>s</w:t>
      </w:r>
      <w:r w:rsidRPr="00E477DC">
        <w:t xml:space="preserve"> such as output power, ACLR</w:t>
      </w:r>
      <w:r w:rsidRPr="00993E47">
        <w:t xml:space="preserve"> </w:t>
      </w:r>
      <w:r>
        <w:t xml:space="preserve">and others; in general, these technical characteristics are different from those considered in ERC Report 65 </w:t>
      </w:r>
      <w:r>
        <w:fldChar w:fldCharType="begin"/>
      </w:r>
      <w:r>
        <w:instrText xml:space="preserve"> REF _Ref341968489 \n \h </w:instrText>
      </w:r>
      <w:r>
        <w:fldChar w:fldCharType="separate"/>
      </w:r>
      <w:r>
        <w:t>[3]</w:t>
      </w:r>
      <w:r>
        <w:fldChar w:fldCharType="end"/>
      </w:r>
      <w:r w:rsidRPr="00E477DC">
        <w:t xml:space="preserve">. This report contains technical studies </w:t>
      </w:r>
      <w:r>
        <w:t>limited to the case of</w:t>
      </w:r>
      <w:r w:rsidRPr="00E477DC">
        <w:t xml:space="preserve"> MSS </w:t>
      </w:r>
      <w:r>
        <w:t xml:space="preserve">UTs </w:t>
      </w:r>
      <w:r w:rsidRPr="00E477DC">
        <w:t xml:space="preserve">transmitting </w:t>
      </w:r>
      <w:r>
        <w:t>to a satellite in the band specified above</w:t>
      </w:r>
      <w:r w:rsidRPr="00E477DC">
        <w:t>. The studies involve MSS terminals</w:t>
      </w:r>
      <w:r>
        <w:t xml:space="preserve"> with Tx power higher </w:t>
      </w:r>
      <w:r w:rsidRPr="00E477DC">
        <w:t>than those considered in ERC Report 65</w:t>
      </w:r>
      <w:r>
        <w:t xml:space="preserve"> </w:t>
      </w:r>
      <w:r>
        <w:fldChar w:fldCharType="begin"/>
      </w:r>
      <w:r>
        <w:instrText xml:space="preserve"> REF _Ref341968489 \n \h </w:instrText>
      </w:r>
      <w:r>
        <w:fldChar w:fldCharType="separate"/>
      </w:r>
      <w:r>
        <w:t>[3]</w:t>
      </w:r>
      <w:r>
        <w:fldChar w:fldCharType="end"/>
      </w:r>
      <w:r w:rsidRPr="00E477DC">
        <w:t xml:space="preserve">. </w:t>
      </w:r>
    </w:p>
    <w:p w:rsidR="00D73324" w:rsidRPr="008E5727" w:rsidRDefault="00D73324" w:rsidP="00524CAC">
      <w:pPr>
        <w:pStyle w:val="ECCParagraph"/>
      </w:pPr>
      <w:r w:rsidRPr="008E5727">
        <w:t xml:space="preserve">There are two different frequency borders that are studied, </w:t>
      </w:r>
      <w:r>
        <w:t xml:space="preserve">at </w:t>
      </w:r>
      <w:r w:rsidRPr="008E5727">
        <w:t>1980 MHz and a</w:t>
      </w:r>
      <w:r>
        <w:t>t</w:t>
      </w:r>
      <w:r w:rsidRPr="008E5727">
        <w:t xml:space="preserve"> 2010</w:t>
      </w:r>
      <w:r>
        <w:t xml:space="preserve"> MHz</w:t>
      </w:r>
      <w:r w:rsidRPr="008E5727">
        <w:t>.</w:t>
      </w:r>
    </w:p>
    <w:p w:rsidR="00D73324" w:rsidRPr="008E5727" w:rsidRDefault="00D73324" w:rsidP="00524CAC">
      <w:pPr>
        <w:pStyle w:val="ECCParagraph"/>
      </w:pPr>
      <w:r w:rsidRPr="008E5727">
        <w:t>Consequently, two different scenarios are defined, each one dealing with an edge of the 1980</w:t>
      </w:r>
      <w:r>
        <w:t>-</w:t>
      </w:r>
      <w:r w:rsidRPr="008E5727">
        <w:t>2010 MHz band:</w:t>
      </w:r>
    </w:p>
    <w:p w:rsidR="00D73324" w:rsidRPr="00EB0DE1" w:rsidRDefault="00D73324" w:rsidP="009C35C5">
      <w:pPr>
        <w:rPr>
          <w:b/>
          <w:szCs w:val="20"/>
        </w:rPr>
      </w:pPr>
      <w:r w:rsidRPr="00EB0DE1">
        <w:rPr>
          <w:b/>
          <w:szCs w:val="20"/>
        </w:rPr>
        <w:t xml:space="preserve">Scenario A: MSS UT transmitting in the band 1980-2010 MHz </w:t>
      </w:r>
      <w:r w:rsidRPr="00EB0DE1">
        <w:rPr>
          <w:b/>
          <w:szCs w:val="20"/>
          <w:lang w:val="sv-SE"/>
        </w:rPr>
        <w:sym w:font="Wingdings" w:char="F0E0"/>
      </w:r>
      <w:r w:rsidRPr="00EB0DE1">
        <w:rPr>
          <w:b/>
          <w:szCs w:val="20"/>
        </w:rPr>
        <w:t xml:space="preserve"> ECN BS receiving in the band 1920-1980 MHz – FDD operation</w:t>
      </w:r>
    </w:p>
    <w:p w:rsidR="00D73324" w:rsidRPr="00850BE5" w:rsidRDefault="00D73324" w:rsidP="009C35C5"/>
    <w:p w:rsidR="00D73324" w:rsidRPr="00850BE5" w:rsidRDefault="00D73324" w:rsidP="009C35C5">
      <w:pPr>
        <w:rPr>
          <w:b/>
          <w:i/>
        </w:rPr>
      </w:pPr>
      <w:r w:rsidRPr="00850BE5">
        <w:rPr>
          <w:b/>
          <w:i/>
        </w:rPr>
        <w:t xml:space="preserve">Scenario </w:t>
      </w:r>
      <w:r>
        <w:rPr>
          <w:b/>
          <w:i/>
        </w:rPr>
        <w:t>A</w:t>
      </w:r>
      <w:r w:rsidRPr="00850BE5">
        <w:rPr>
          <w:b/>
          <w:i/>
        </w:rPr>
        <w:t>.1: Wideband MSS</w:t>
      </w:r>
    </w:p>
    <w:p w:rsidR="00D73324" w:rsidRPr="00850BE5" w:rsidRDefault="00D73324" w:rsidP="009C35C5"/>
    <w:p w:rsidR="00D73324" w:rsidRPr="00D250CF" w:rsidRDefault="00D73324" w:rsidP="009C35C5">
      <w:r w:rsidRPr="00D250CF">
        <w:rPr>
          <w:color w:val="FF0000"/>
        </w:rPr>
        <w:t>Scenario A.1.1: Wideband MSS UT -&gt; ECN BS in rural environment (Macro cell)</w:t>
      </w:r>
    </w:p>
    <w:p w:rsidR="00D73324" w:rsidRPr="00D250CF" w:rsidRDefault="00D73324" w:rsidP="00292CD6">
      <w:pPr>
        <w:numPr>
          <w:ilvl w:val="0"/>
          <w:numId w:val="15"/>
        </w:numPr>
      </w:pPr>
      <w:r w:rsidRPr="00D250CF">
        <w:t>1 High gain terminal, transmitting at full power to the satellite, deployed in an area  with radius of  16.9 km</w:t>
      </w:r>
    </w:p>
    <w:p w:rsidR="00D73324" w:rsidRDefault="00D73324" w:rsidP="00292CD6">
      <w:pPr>
        <w:numPr>
          <w:ilvl w:val="0"/>
          <w:numId w:val="15"/>
        </w:numPr>
      </w:pPr>
      <w:r w:rsidRPr="00D250CF">
        <w:t>5 High gain terminals, transmitting at full power to the satellite, deployed in an area operating co-frequency</w:t>
      </w:r>
      <w:r w:rsidRPr="004D5C44">
        <w:t xml:space="preserve"> (assuming CDMA) with </w:t>
      </w:r>
      <w:r>
        <w:t xml:space="preserve">radius of </w:t>
      </w:r>
      <w:r w:rsidRPr="004D5C44">
        <w:t>1</w:t>
      </w:r>
      <w:r>
        <w:t>6.9</w:t>
      </w:r>
      <w:r w:rsidRPr="004D5C44">
        <w:t xml:space="preserve"> km</w:t>
      </w:r>
    </w:p>
    <w:p w:rsidR="00D73324" w:rsidRPr="004D5C44" w:rsidRDefault="00D73324" w:rsidP="00292CD6">
      <w:pPr>
        <w:numPr>
          <w:ilvl w:val="0"/>
          <w:numId w:val="15"/>
        </w:numPr>
      </w:pPr>
      <w:r w:rsidRPr="004D5C44">
        <w:t>1 Low gain terminal</w:t>
      </w:r>
      <w:r>
        <w:t>,</w:t>
      </w:r>
      <w:r w:rsidRPr="004D5C44">
        <w:t xml:space="preserve"> transmitting at full power to the satellite</w:t>
      </w:r>
      <w:r>
        <w:t>,</w:t>
      </w:r>
      <w:r w:rsidRPr="004D5C44">
        <w:t xml:space="preserve"> deployed in an area with radius of  1</w:t>
      </w:r>
      <w:r>
        <w:t>6.9</w:t>
      </w:r>
      <w:r w:rsidRPr="004D5C44">
        <w:t xml:space="preserve"> km</w:t>
      </w:r>
    </w:p>
    <w:p w:rsidR="00D73324" w:rsidRPr="004D5C44" w:rsidRDefault="00D73324" w:rsidP="00292CD6">
      <w:pPr>
        <w:numPr>
          <w:ilvl w:val="0"/>
          <w:numId w:val="15"/>
        </w:numPr>
      </w:pPr>
      <w:r w:rsidRPr="004D5C44">
        <w:t>5 Low gain terminals</w:t>
      </w:r>
      <w:r w:rsidRPr="00C07463">
        <w:t>,</w:t>
      </w:r>
      <w:r w:rsidRPr="004D5C44">
        <w:t xml:space="preserve"> transmitting at full power to the satellite, deployed in an area operating co-frequency (assuming CDMA) with radius of 1</w:t>
      </w:r>
      <w:r>
        <w:t>6.9</w:t>
      </w:r>
      <w:r w:rsidRPr="004D5C44">
        <w:t xml:space="preserve"> km </w:t>
      </w:r>
    </w:p>
    <w:p w:rsidR="00D73324" w:rsidRDefault="00D73324" w:rsidP="00084AB8">
      <w:pPr>
        <w:ind w:left="710"/>
      </w:pPr>
    </w:p>
    <w:p w:rsidR="00D73324" w:rsidRDefault="00D73324" w:rsidP="00084AB8">
      <w:pPr>
        <w:pStyle w:val="ECCParagraph"/>
      </w:pPr>
      <w:r>
        <w:t>ECN terminals per ECN cell determined by SEAMCAT for the fully loaded (6 dB noise rise corresponding 75% cell load) system</w:t>
      </w:r>
    </w:p>
    <w:p w:rsidR="00D73324" w:rsidRPr="00292CD6" w:rsidRDefault="00D73324" w:rsidP="009C35C5">
      <w:pPr>
        <w:rPr>
          <w:color w:val="FF0000"/>
        </w:rPr>
      </w:pPr>
      <w:r w:rsidRPr="00292CD6">
        <w:rPr>
          <w:color w:val="FF0000"/>
        </w:rPr>
        <w:t xml:space="preserve">Scenario A.1.2: Wideband MSS </w:t>
      </w:r>
      <w:r>
        <w:rPr>
          <w:color w:val="FF0000"/>
        </w:rPr>
        <w:t xml:space="preserve">UT </w:t>
      </w:r>
      <w:r w:rsidRPr="00292CD6">
        <w:rPr>
          <w:color w:val="FF0000"/>
        </w:rPr>
        <w:t>-&gt; ECN</w:t>
      </w:r>
      <w:r>
        <w:rPr>
          <w:color w:val="FF0000"/>
        </w:rPr>
        <w:t xml:space="preserve"> BS</w:t>
      </w:r>
      <w:r w:rsidRPr="00292CD6">
        <w:rPr>
          <w:color w:val="FF0000"/>
        </w:rPr>
        <w:t xml:space="preserve"> in urban environment (Macro cell)</w:t>
      </w:r>
    </w:p>
    <w:p w:rsidR="00D73324" w:rsidRPr="004D5C44" w:rsidRDefault="00D73324" w:rsidP="00292CD6">
      <w:pPr>
        <w:numPr>
          <w:ilvl w:val="0"/>
          <w:numId w:val="16"/>
        </w:numPr>
      </w:pPr>
      <w:r w:rsidRPr="004D5C44">
        <w:t>1 High gain terminal, transmitting at full power to the satellite, deployed in an area with radius of 1.</w:t>
      </w:r>
      <w:r>
        <w:t>69</w:t>
      </w:r>
      <w:r w:rsidRPr="004D5C44">
        <w:t xml:space="preserve"> km</w:t>
      </w:r>
    </w:p>
    <w:p w:rsidR="00D73324" w:rsidRPr="004D5C44" w:rsidRDefault="00D73324" w:rsidP="00292CD6">
      <w:pPr>
        <w:numPr>
          <w:ilvl w:val="0"/>
          <w:numId w:val="16"/>
        </w:numPr>
      </w:pPr>
      <w:r w:rsidRPr="004D5C44">
        <w:t>1 Low gain terminal, transmitting at full power to the satellite, deployed in an area with radius of 1.</w:t>
      </w:r>
      <w:r>
        <w:t>69</w:t>
      </w:r>
      <w:r w:rsidRPr="004D5C44">
        <w:t xml:space="preserve"> km</w:t>
      </w:r>
    </w:p>
    <w:p w:rsidR="00D73324" w:rsidRDefault="00D73324" w:rsidP="009C35C5"/>
    <w:p w:rsidR="00D73324" w:rsidRPr="004D5C44" w:rsidRDefault="00D73324" w:rsidP="009C35C5">
      <w:pPr>
        <w:rPr>
          <w:color w:val="FF0000"/>
        </w:rPr>
      </w:pPr>
      <w:r w:rsidRPr="004D5C44">
        <w:rPr>
          <w:color w:val="FF0000"/>
        </w:rPr>
        <w:t>Scenario A.1.3: Wideband MSS UT -&gt; ECN</w:t>
      </w:r>
      <w:r>
        <w:rPr>
          <w:color w:val="FF0000"/>
        </w:rPr>
        <w:t xml:space="preserve"> </w:t>
      </w:r>
      <w:r w:rsidRPr="004D5C44">
        <w:rPr>
          <w:color w:val="FF0000"/>
        </w:rPr>
        <w:t>BS in urban environment (Micro cell – studied with a deterministic approach only)</w:t>
      </w:r>
    </w:p>
    <w:p w:rsidR="00D73324" w:rsidRDefault="00D73324" w:rsidP="00292CD6">
      <w:pPr>
        <w:numPr>
          <w:ilvl w:val="0"/>
          <w:numId w:val="17"/>
        </w:numPr>
      </w:pPr>
      <w:r w:rsidRPr="004D5C44">
        <w:t>1 High gain terminal, transmitting at full power to the satellite, deployed in an area with radius of 1.</w:t>
      </w:r>
      <w:r>
        <w:t>69</w:t>
      </w:r>
      <w:r w:rsidRPr="004D5C44">
        <w:t xml:space="preserve"> km</w:t>
      </w:r>
      <w:r w:rsidRPr="004D5C44" w:rsidDel="007D61D7">
        <w:t xml:space="preserve"> </w:t>
      </w:r>
    </w:p>
    <w:p w:rsidR="00D73324" w:rsidRPr="004D5C44" w:rsidRDefault="00D73324" w:rsidP="00292CD6">
      <w:pPr>
        <w:numPr>
          <w:ilvl w:val="0"/>
          <w:numId w:val="17"/>
        </w:numPr>
      </w:pPr>
      <w:r w:rsidRPr="004D5C44">
        <w:t>1 Low gain terminal, transmitting at full power to the satellite, deployed in an area with radius of 1.</w:t>
      </w:r>
      <w:r>
        <w:t>69</w:t>
      </w:r>
      <w:r w:rsidRPr="004D5C44">
        <w:t xml:space="preserve"> km</w:t>
      </w:r>
    </w:p>
    <w:p w:rsidR="00D73324" w:rsidRPr="004D5C44" w:rsidRDefault="00D73324" w:rsidP="009C35C5"/>
    <w:p w:rsidR="00D73324" w:rsidRPr="004D5C44" w:rsidRDefault="00D73324" w:rsidP="009C35C5">
      <w:pPr>
        <w:rPr>
          <w:color w:val="FF0000"/>
        </w:rPr>
      </w:pPr>
      <w:r w:rsidRPr="004D5C44">
        <w:rPr>
          <w:color w:val="FF0000"/>
        </w:rPr>
        <w:t>Scenario A.1.4: Wideband MSS UT -&gt; ECN</w:t>
      </w:r>
      <w:r>
        <w:rPr>
          <w:color w:val="FF0000"/>
        </w:rPr>
        <w:t xml:space="preserve"> </w:t>
      </w:r>
      <w:r w:rsidRPr="004D5C44">
        <w:rPr>
          <w:color w:val="FF0000"/>
        </w:rPr>
        <w:t>BS in urban environment (Pico cell – studied with a deterministic approach only)</w:t>
      </w:r>
    </w:p>
    <w:p w:rsidR="00D73324" w:rsidRPr="004D5C44" w:rsidRDefault="00D73324" w:rsidP="00292CD6">
      <w:pPr>
        <w:numPr>
          <w:ilvl w:val="0"/>
          <w:numId w:val="18"/>
        </w:numPr>
      </w:pPr>
      <w:r w:rsidRPr="004D5C44">
        <w:t>1 High gain terminal, transmitting at full power to the satellite, deployed in an area with radius of 1.</w:t>
      </w:r>
      <w:r>
        <w:t>69</w:t>
      </w:r>
      <w:r w:rsidRPr="004D5C44">
        <w:t xml:space="preserve"> km</w:t>
      </w:r>
    </w:p>
    <w:p w:rsidR="00D73324" w:rsidRPr="004D5C44" w:rsidRDefault="00D73324" w:rsidP="00292CD6">
      <w:pPr>
        <w:numPr>
          <w:ilvl w:val="0"/>
          <w:numId w:val="18"/>
        </w:numPr>
      </w:pPr>
      <w:r w:rsidRPr="004D5C44">
        <w:t>1 Low gain terminal; transmitting at full power to the satellite, deployed in an area with radius of 1.</w:t>
      </w:r>
      <w:r>
        <w:t>69</w:t>
      </w:r>
      <w:r w:rsidRPr="004D5C44">
        <w:t xml:space="preserve"> km</w:t>
      </w:r>
    </w:p>
    <w:p w:rsidR="00D73324" w:rsidRDefault="00D73324" w:rsidP="009C35C5"/>
    <w:p w:rsidR="00D73324" w:rsidRDefault="00D73324" w:rsidP="009C35C5">
      <w:pPr>
        <w:rPr>
          <w:b/>
          <w:i/>
        </w:rPr>
      </w:pPr>
      <w:r>
        <w:rPr>
          <w:b/>
          <w:i/>
        </w:rPr>
        <w:t>Scenario A.2</w:t>
      </w:r>
      <w:r w:rsidRPr="00412F17">
        <w:rPr>
          <w:b/>
          <w:i/>
        </w:rPr>
        <w:t xml:space="preserve">: </w:t>
      </w:r>
      <w:r>
        <w:rPr>
          <w:b/>
          <w:i/>
        </w:rPr>
        <w:t>Narrow</w:t>
      </w:r>
      <w:r w:rsidRPr="00412F17">
        <w:rPr>
          <w:b/>
          <w:i/>
        </w:rPr>
        <w:t>band MSS</w:t>
      </w:r>
    </w:p>
    <w:p w:rsidR="00D73324" w:rsidRDefault="00D73324" w:rsidP="009C35C5">
      <w:pPr>
        <w:rPr>
          <w:b/>
          <w:i/>
        </w:rPr>
      </w:pPr>
    </w:p>
    <w:p w:rsidR="00D73324" w:rsidRPr="00292CD6" w:rsidRDefault="00D73324" w:rsidP="009C35C5">
      <w:pPr>
        <w:rPr>
          <w:color w:val="FF0000"/>
        </w:rPr>
      </w:pPr>
      <w:r w:rsidRPr="00292CD6">
        <w:rPr>
          <w:color w:val="FF0000"/>
        </w:rPr>
        <w:t>Scenario A.2.1: Narrowband MSS</w:t>
      </w:r>
      <w:r>
        <w:rPr>
          <w:color w:val="FF0000"/>
        </w:rPr>
        <w:t xml:space="preserve"> UT</w:t>
      </w:r>
      <w:r w:rsidRPr="00292CD6">
        <w:rPr>
          <w:color w:val="FF0000"/>
        </w:rPr>
        <w:t xml:space="preserve"> -&gt; ECN</w:t>
      </w:r>
      <w:r>
        <w:rPr>
          <w:color w:val="FF0000"/>
        </w:rPr>
        <w:t xml:space="preserve"> BS</w:t>
      </w:r>
      <w:r w:rsidRPr="00292CD6">
        <w:rPr>
          <w:color w:val="FF0000"/>
        </w:rPr>
        <w:t xml:space="preserve"> in rural environment (Macro cell)</w:t>
      </w:r>
    </w:p>
    <w:p w:rsidR="00D73324" w:rsidRDefault="00D73324" w:rsidP="00292CD6">
      <w:pPr>
        <w:numPr>
          <w:ilvl w:val="0"/>
          <w:numId w:val="19"/>
        </w:numPr>
      </w:pPr>
      <w:r>
        <w:t xml:space="preserve">1 High gain terminal, transmitting at full power to the satellite, </w:t>
      </w:r>
      <w:r w:rsidRPr="004D5C44">
        <w:t xml:space="preserve">deployed in an area </w:t>
      </w:r>
      <w:r>
        <w:t>operating co-frequency radius of</w:t>
      </w:r>
      <w:r w:rsidRPr="004D5C44">
        <w:t xml:space="preserve"> 1</w:t>
      </w:r>
      <w:r>
        <w:t>6.9</w:t>
      </w:r>
      <w:r w:rsidRPr="004D5C44">
        <w:t xml:space="preserve"> km</w:t>
      </w:r>
      <w:r>
        <w:t xml:space="preserve"> (no CDMA used)</w:t>
      </w:r>
    </w:p>
    <w:p w:rsidR="00D73324" w:rsidRDefault="00D73324" w:rsidP="00292CD6">
      <w:pPr>
        <w:numPr>
          <w:ilvl w:val="0"/>
          <w:numId w:val="19"/>
        </w:numPr>
      </w:pPr>
      <w:r>
        <w:t xml:space="preserve">1 Low gain terminal, transmitting at full power to the satellite, </w:t>
      </w:r>
      <w:r w:rsidRPr="004D5C44">
        <w:t xml:space="preserve">deployed in an area </w:t>
      </w:r>
      <w:r>
        <w:t xml:space="preserve">operating co-frequency with radius of </w:t>
      </w:r>
      <w:r w:rsidRPr="004D5C44">
        <w:t>1</w:t>
      </w:r>
      <w:r>
        <w:t>6.9</w:t>
      </w:r>
      <w:r w:rsidRPr="004D5C44">
        <w:t xml:space="preserve"> km</w:t>
      </w:r>
      <w:r>
        <w:t xml:space="preserve"> (no CDMA used)</w:t>
      </w:r>
    </w:p>
    <w:p w:rsidR="00D73324" w:rsidRDefault="00D73324" w:rsidP="009C35C5"/>
    <w:p w:rsidR="00D73324" w:rsidRPr="00292CD6" w:rsidRDefault="00D73324" w:rsidP="009C35C5">
      <w:pPr>
        <w:rPr>
          <w:color w:val="FF0000"/>
        </w:rPr>
      </w:pPr>
      <w:r w:rsidRPr="00292CD6">
        <w:rPr>
          <w:color w:val="FF0000"/>
        </w:rPr>
        <w:t xml:space="preserve">Scenario A.2.2: Narrowband MSS </w:t>
      </w:r>
      <w:r>
        <w:rPr>
          <w:color w:val="FF0000"/>
        </w:rPr>
        <w:t>UT</w:t>
      </w:r>
      <w:r w:rsidRPr="00292CD6">
        <w:rPr>
          <w:color w:val="FF0000"/>
        </w:rPr>
        <w:t>-&gt; ECN</w:t>
      </w:r>
      <w:r>
        <w:rPr>
          <w:color w:val="FF0000"/>
        </w:rPr>
        <w:t xml:space="preserve"> BS</w:t>
      </w:r>
      <w:r w:rsidRPr="00292CD6">
        <w:rPr>
          <w:color w:val="FF0000"/>
        </w:rPr>
        <w:t xml:space="preserve"> in urban environment (Macro cell)</w:t>
      </w:r>
    </w:p>
    <w:p w:rsidR="00D73324" w:rsidRDefault="00D73324" w:rsidP="00292CD6">
      <w:pPr>
        <w:numPr>
          <w:ilvl w:val="0"/>
          <w:numId w:val="20"/>
        </w:numPr>
      </w:pPr>
      <w:r>
        <w:t>1 High gain terminal, transmitting at full power to the satellite</w:t>
      </w:r>
      <w:r w:rsidRPr="004D5C44">
        <w:t>, deploy</w:t>
      </w:r>
      <w:r>
        <w:t>ed in an area with radius of 1.69</w:t>
      </w:r>
      <w:r w:rsidRPr="004D5C44">
        <w:t xml:space="preserve"> km</w:t>
      </w:r>
    </w:p>
    <w:p w:rsidR="00D73324" w:rsidRDefault="00D73324" w:rsidP="00292CD6">
      <w:pPr>
        <w:numPr>
          <w:ilvl w:val="0"/>
          <w:numId w:val="20"/>
        </w:numPr>
      </w:pPr>
      <w:r>
        <w:t>1 Low gain terminal, transmitting at full power to the satellite</w:t>
      </w:r>
      <w:r w:rsidRPr="004D5C44">
        <w:t>, deploy</w:t>
      </w:r>
      <w:r>
        <w:t>ed in an area with radius of 1.69</w:t>
      </w:r>
      <w:r w:rsidRPr="004D5C44">
        <w:t xml:space="preserve"> km</w:t>
      </w:r>
    </w:p>
    <w:p w:rsidR="00D73324" w:rsidRDefault="00D73324" w:rsidP="009C35C5"/>
    <w:p w:rsidR="00D73324" w:rsidRDefault="00D73324" w:rsidP="009C35C5"/>
    <w:p w:rsidR="00D73324" w:rsidRPr="00292CD6" w:rsidRDefault="00D73324" w:rsidP="009C35C5">
      <w:pPr>
        <w:rPr>
          <w:color w:val="FF0000"/>
        </w:rPr>
      </w:pPr>
      <w:r w:rsidRPr="00292CD6">
        <w:rPr>
          <w:color w:val="FF0000"/>
        </w:rPr>
        <w:t>Scenario A.2.3: Narrowband MSS</w:t>
      </w:r>
      <w:r>
        <w:rPr>
          <w:color w:val="FF0000"/>
        </w:rPr>
        <w:t xml:space="preserve"> UT </w:t>
      </w:r>
      <w:r w:rsidRPr="00292CD6">
        <w:rPr>
          <w:color w:val="FF0000"/>
        </w:rPr>
        <w:t>-&gt; ECN</w:t>
      </w:r>
      <w:r>
        <w:rPr>
          <w:color w:val="FF0000"/>
        </w:rPr>
        <w:t xml:space="preserve"> BS</w:t>
      </w:r>
      <w:r w:rsidRPr="00292CD6">
        <w:rPr>
          <w:color w:val="FF0000"/>
        </w:rPr>
        <w:t xml:space="preserve"> in urban environment (Micro cell – studied with a deterministic approach only)</w:t>
      </w:r>
    </w:p>
    <w:p w:rsidR="00D73324" w:rsidRDefault="00D73324" w:rsidP="00292CD6">
      <w:pPr>
        <w:numPr>
          <w:ilvl w:val="0"/>
          <w:numId w:val="21"/>
        </w:numPr>
      </w:pPr>
      <w:r>
        <w:t>1 High gain terminal, transmitting at full power to the satellite</w:t>
      </w:r>
      <w:r w:rsidRPr="004D5C44">
        <w:t>, deploy</w:t>
      </w:r>
      <w:r>
        <w:t>ed in an area with radius of 1.69</w:t>
      </w:r>
      <w:r w:rsidRPr="004D5C44">
        <w:t xml:space="preserve"> km</w:t>
      </w:r>
    </w:p>
    <w:p w:rsidR="00D73324" w:rsidRDefault="00D73324" w:rsidP="00292CD6">
      <w:pPr>
        <w:numPr>
          <w:ilvl w:val="0"/>
          <w:numId w:val="21"/>
        </w:numPr>
      </w:pPr>
      <w:r>
        <w:t>1 Low gain terminal, transmitting at full power to the satellite</w:t>
      </w:r>
      <w:r w:rsidRPr="004D5C44">
        <w:t>, deploy</w:t>
      </w:r>
      <w:r>
        <w:t>ed in an area with radius of 1.69</w:t>
      </w:r>
      <w:r w:rsidRPr="004D5C44">
        <w:t xml:space="preserve"> km</w:t>
      </w:r>
    </w:p>
    <w:p w:rsidR="00D73324" w:rsidRDefault="00D73324" w:rsidP="009C35C5"/>
    <w:p w:rsidR="00D73324" w:rsidRPr="00B4569F" w:rsidRDefault="00D73324" w:rsidP="009C35C5">
      <w:pPr>
        <w:rPr>
          <w:color w:val="FF0000"/>
        </w:rPr>
      </w:pPr>
      <w:r w:rsidRPr="00B4569F">
        <w:rPr>
          <w:color w:val="FF0000"/>
        </w:rPr>
        <w:t>Scenario A.2.4: Narrowband MSS</w:t>
      </w:r>
      <w:r>
        <w:rPr>
          <w:color w:val="FF0000"/>
        </w:rPr>
        <w:t xml:space="preserve"> UT </w:t>
      </w:r>
      <w:r w:rsidRPr="00B4569F">
        <w:rPr>
          <w:color w:val="FF0000"/>
        </w:rPr>
        <w:t>-&gt; ECN</w:t>
      </w:r>
      <w:r>
        <w:rPr>
          <w:color w:val="FF0000"/>
        </w:rPr>
        <w:t xml:space="preserve"> BS</w:t>
      </w:r>
      <w:r w:rsidRPr="00B4569F">
        <w:rPr>
          <w:color w:val="FF0000"/>
        </w:rPr>
        <w:t xml:space="preserve"> in urban environment (Pico cell – studied with a deterministic approach only)</w:t>
      </w:r>
    </w:p>
    <w:p w:rsidR="00D73324" w:rsidRDefault="00D73324" w:rsidP="00292CD6">
      <w:pPr>
        <w:numPr>
          <w:ilvl w:val="0"/>
          <w:numId w:val="22"/>
        </w:numPr>
      </w:pPr>
      <w:r>
        <w:t>1 High gain terminal, transmitting at full power to the satellite</w:t>
      </w:r>
      <w:r w:rsidRPr="004D5C44">
        <w:t>, deploy</w:t>
      </w:r>
      <w:r>
        <w:t>ed in an area with radius of 1.69</w:t>
      </w:r>
      <w:r w:rsidRPr="004D5C44">
        <w:t xml:space="preserve"> km</w:t>
      </w:r>
    </w:p>
    <w:p w:rsidR="00D73324" w:rsidRDefault="00D73324" w:rsidP="00292CD6">
      <w:pPr>
        <w:numPr>
          <w:ilvl w:val="0"/>
          <w:numId w:val="22"/>
        </w:numPr>
      </w:pPr>
      <w:r>
        <w:t>1 Low gain terminal, transmitting at full power to the satellite</w:t>
      </w:r>
      <w:r w:rsidRPr="004D5C44">
        <w:t>, deployed in an area with radius of 1.</w:t>
      </w:r>
      <w:r>
        <w:t>69</w:t>
      </w:r>
      <w:r w:rsidRPr="004D5C44">
        <w:t xml:space="preserve"> km</w:t>
      </w:r>
    </w:p>
    <w:p w:rsidR="00D73324" w:rsidRDefault="00D73324" w:rsidP="009C35C5"/>
    <w:p w:rsidR="00D73324" w:rsidRDefault="00D73324" w:rsidP="009C35C5"/>
    <w:p w:rsidR="00D73324" w:rsidRPr="00B4569F" w:rsidRDefault="00D73324" w:rsidP="009C35C5">
      <w:pPr>
        <w:rPr>
          <w:b/>
          <w:szCs w:val="20"/>
        </w:rPr>
      </w:pPr>
      <w:r w:rsidRPr="00B4569F">
        <w:rPr>
          <w:b/>
          <w:szCs w:val="20"/>
        </w:rPr>
        <w:t xml:space="preserve">Scenario B: MSS UT transmitting in the band 1980-2010 MHz </w:t>
      </w:r>
      <w:r w:rsidRPr="00B4569F">
        <w:rPr>
          <w:b/>
          <w:szCs w:val="20"/>
        </w:rPr>
        <w:sym w:font="Wingdings" w:char="F0E0"/>
      </w:r>
      <w:r w:rsidRPr="00B4569F">
        <w:rPr>
          <w:b/>
          <w:szCs w:val="20"/>
        </w:rPr>
        <w:t xml:space="preserve"> ECN MS receiving in the band 2010-2025 MHz – TDD operation</w:t>
      </w:r>
    </w:p>
    <w:p w:rsidR="00D73324" w:rsidRDefault="00D73324" w:rsidP="009C35C5"/>
    <w:p w:rsidR="00D73324" w:rsidRPr="00850BE5" w:rsidRDefault="00D73324" w:rsidP="009C35C5">
      <w:pPr>
        <w:rPr>
          <w:b/>
          <w:i/>
        </w:rPr>
      </w:pPr>
      <w:r w:rsidRPr="00850BE5">
        <w:rPr>
          <w:b/>
          <w:i/>
        </w:rPr>
        <w:t xml:space="preserve">Scenario </w:t>
      </w:r>
      <w:r>
        <w:rPr>
          <w:b/>
          <w:i/>
        </w:rPr>
        <w:t>B</w:t>
      </w:r>
      <w:r w:rsidRPr="00850BE5">
        <w:rPr>
          <w:b/>
          <w:i/>
        </w:rPr>
        <w:t>.1: Wideband MSS</w:t>
      </w:r>
    </w:p>
    <w:p w:rsidR="00D73324" w:rsidRPr="00850BE5" w:rsidRDefault="00D73324" w:rsidP="009C35C5"/>
    <w:p w:rsidR="00D73324" w:rsidRDefault="00D73324" w:rsidP="009C35C5">
      <w:r w:rsidRPr="00292CD6">
        <w:rPr>
          <w:color w:val="FF0000"/>
        </w:rPr>
        <w:t xml:space="preserve">Scenario B.1.1: Wideband MSS </w:t>
      </w:r>
      <w:r>
        <w:rPr>
          <w:color w:val="FF0000"/>
        </w:rPr>
        <w:t xml:space="preserve">UT </w:t>
      </w:r>
      <w:r w:rsidRPr="00292CD6">
        <w:rPr>
          <w:color w:val="FF0000"/>
        </w:rPr>
        <w:t>-&gt; ECN MS in rural environment (Macro cell)</w:t>
      </w:r>
    </w:p>
    <w:p w:rsidR="00D73324" w:rsidRDefault="00D73324" w:rsidP="00292CD6">
      <w:pPr>
        <w:numPr>
          <w:ilvl w:val="0"/>
          <w:numId w:val="23"/>
        </w:numPr>
      </w:pPr>
      <w:r>
        <w:t xml:space="preserve">1 High gain terminal, transmitting at full power to the satellite, </w:t>
      </w:r>
      <w:r w:rsidRPr="004D5C44">
        <w:t>deployed in an area with radius of  1</w:t>
      </w:r>
      <w:r>
        <w:t>6.9</w:t>
      </w:r>
      <w:r w:rsidRPr="004D5C44">
        <w:t xml:space="preserve"> km</w:t>
      </w:r>
    </w:p>
    <w:p w:rsidR="00D73324" w:rsidRDefault="00D73324" w:rsidP="00292CD6">
      <w:pPr>
        <w:numPr>
          <w:ilvl w:val="0"/>
          <w:numId w:val="23"/>
        </w:numPr>
      </w:pPr>
      <w:r>
        <w:t xml:space="preserve">5 High gain terminals, transmitting at full power to the satellite, deployed in an area operating co-frequency (assuming CDMA) with radius of </w:t>
      </w:r>
      <w:r w:rsidRPr="004D5C44">
        <w:t>1</w:t>
      </w:r>
      <w:r>
        <w:t>6.9 km</w:t>
      </w:r>
    </w:p>
    <w:p w:rsidR="00D73324" w:rsidRDefault="00D73324" w:rsidP="004C40BD">
      <w:pPr>
        <w:numPr>
          <w:ilvl w:val="0"/>
          <w:numId w:val="23"/>
        </w:numPr>
      </w:pPr>
      <w:r>
        <w:t xml:space="preserve">1 Low gain terminal, transmitting at full power to the satellite, </w:t>
      </w:r>
      <w:r w:rsidRPr="004D5C44">
        <w:t>deployed in an area with radius of  1</w:t>
      </w:r>
      <w:r>
        <w:t>6.9</w:t>
      </w:r>
      <w:r w:rsidRPr="004D5C44">
        <w:t xml:space="preserve"> km</w:t>
      </w:r>
    </w:p>
    <w:p w:rsidR="00D73324" w:rsidRDefault="00D73324" w:rsidP="009C35C5">
      <w:pPr>
        <w:numPr>
          <w:ilvl w:val="0"/>
          <w:numId w:val="23"/>
        </w:numPr>
      </w:pPr>
      <w:r>
        <w:t xml:space="preserve">5 Low gain terminals, transmitting at full power to the satellite, deployed in an area operating co-frequency (assuming CDMA) with radius of </w:t>
      </w:r>
      <w:r w:rsidRPr="004D5C44">
        <w:t>1</w:t>
      </w:r>
      <w:r>
        <w:t>6.9 km</w:t>
      </w:r>
    </w:p>
    <w:p w:rsidR="00D73324" w:rsidRDefault="00D73324" w:rsidP="004C40BD">
      <w:pPr>
        <w:ind w:left="1070"/>
      </w:pPr>
    </w:p>
    <w:p w:rsidR="00D73324" w:rsidRDefault="00D73324" w:rsidP="009C35C5">
      <w:r w:rsidRPr="00292CD6">
        <w:rPr>
          <w:color w:val="FF0000"/>
        </w:rPr>
        <w:t>Scenario B.1.2: Wideband MSS</w:t>
      </w:r>
      <w:r>
        <w:rPr>
          <w:color w:val="FF0000"/>
        </w:rPr>
        <w:t xml:space="preserve"> UT</w:t>
      </w:r>
      <w:r w:rsidRPr="00292CD6">
        <w:rPr>
          <w:color w:val="FF0000"/>
        </w:rPr>
        <w:t xml:space="preserve"> -&gt; ECN MS in urban environment (Macro cell)</w:t>
      </w:r>
    </w:p>
    <w:p w:rsidR="00D73324" w:rsidRDefault="00D73324" w:rsidP="00292CD6">
      <w:pPr>
        <w:numPr>
          <w:ilvl w:val="0"/>
          <w:numId w:val="24"/>
        </w:numPr>
      </w:pPr>
      <w:r>
        <w:t>1 High gain terminal, transmitting at full power to the satellite</w:t>
      </w:r>
      <w:r w:rsidRPr="004D5C44">
        <w:t>, deploy</w:t>
      </w:r>
      <w:r>
        <w:t>ed in an area with radius of 1.69</w:t>
      </w:r>
      <w:r w:rsidRPr="004D5C44">
        <w:t xml:space="preserve"> km</w:t>
      </w:r>
    </w:p>
    <w:p w:rsidR="00D73324" w:rsidRDefault="00D73324" w:rsidP="00292CD6">
      <w:pPr>
        <w:numPr>
          <w:ilvl w:val="0"/>
          <w:numId w:val="24"/>
        </w:numPr>
      </w:pPr>
      <w:r>
        <w:t>1 Low gain terminal, transmitting at full power to the satellite</w:t>
      </w:r>
      <w:r w:rsidRPr="004D5C44">
        <w:t>, deployed in an a</w:t>
      </w:r>
      <w:r>
        <w:t>rea with radius of 1.69</w:t>
      </w:r>
      <w:r w:rsidRPr="004D5C44">
        <w:t xml:space="preserve"> km</w:t>
      </w:r>
    </w:p>
    <w:p w:rsidR="00D73324" w:rsidRDefault="00D73324" w:rsidP="009C35C5"/>
    <w:p w:rsidR="00D73324" w:rsidRDefault="00D73324" w:rsidP="009C35C5">
      <w:pPr>
        <w:rPr>
          <w:b/>
          <w:i/>
        </w:rPr>
      </w:pPr>
      <w:r>
        <w:rPr>
          <w:b/>
          <w:i/>
        </w:rPr>
        <w:t>Scenario B.2</w:t>
      </w:r>
      <w:r w:rsidRPr="00412F17">
        <w:rPr>
          <w:b/>
          <w:i/>
        </w:rPr>
        <w:t xml:space="preserve">: </w:t>
      </w:r>
      <w:r>
        <w:rPr>
          <w:b/>
          <w:i/>
        </w:rPr>
        <w:t>Narrow</w:t>
      </w:r>
      <w:r w:rsidRPr="00412F17">
        <w:rPr>
          <w:b/>
          <w:i/>
        </w:rPr>
        <w:t>band MSS</w:t>
      </w:r>
    </w:p>
    <w:p w:rsidR="00D73324" w:rsidRDefault="00D73324" w:rsidP="009C35C5">
      <w:pPr>
        <w:rPr>
          <w:b/>
          <w:i/>
        </w:rPr>
      </w:pPr>
    </w:p>
    <w:p w:rsidR="00D73324" w:rsidRPr="00292CD6" w:rsidRDefault="00D73324" w:rsidP="009C35C5">
      <w:pPr>
        <w:rPr>
          <w:color w:val="FF0000"/>
        </w:rPr>
      </w:pPr>
      <w:r w:rsidRPr="00292CD6">
        <w:rPr>
          <w:color w:val="FF0000"/>
        </w:rPr>
        <w:t>Scenario B.2.1: Narrowband MSS -&gt; ECN MS in rural environment (Macro cell)</w:t>
      </w:r>
    </w:p>
    <w:p w:rsidR="00D73324" w:rsidRDefault="00D73324" w:rsidP="00292CD6">
      <w:pPr>
        <w:numPr>
          <w:ilvl w:val="0"/>
          <w:numId w:val="25"/>
        </w:numPr>
      </w:pPr>
      <w:r>
        <w:t xml:space="preserve">1 High gain terminal, transmitting at full power to the satellite, </w:t>
      </w:r>
      <w:r w:rsidRPr="004D5C44">
        <w:t xml:space="preserve">deployed in an area </w:t>
      </w:r>
      <w:r>
        <w:t xml:space="preserve">operating co-frequency </w:t>
      </w:r>
      <w:r w:rsidRPr="004D5C44">
        <w:t>with radius of</w:t>
      </w:r>
      <w:r>
        <w:t xml:space="preserve"> </w:t>
      </w:r>
      <w:r w:rsidRPr="004D5C44">
        <w:t>1</w:t>
      </w:r>
      <w:r>
        <w:t>6.9</w:t>
      </w:r>
      <w:r w:rsidRPr="004D5C44">
        <w:t xml:space="preserve"> km</w:t>
      </w:r>
      <w:r>
        <w:t xml:space="preserve"> (no CDMA used)</w:t>
      </w:r>
    </w:p>
    <w:p w:rsidR="00D73324" w:rsidRDefault="00D73324" w:rsidP="00292CD6">
      <w:pPr>
        <w:numPr>
          <w:ilvl w:val="0"/>
          <w:numId w:val="25"/>
        </w:numPr>
      </w:pPr>
      <w:r>
        <w:t xml:space="preserve">1 Low gain terminal, transmitting at full power to the satellite, </w:t>
      </w:r>
      <w:r w:rsidRPr="004D5C44">
        <w:t xml:space="preserve">deployed in an area </w:t>
      </w:r>
      <w:r>
        <w:t xml:space="preserve">operating co-frequency with radius of </w:t>
      </w:r>
      <w:r w:rsidRPr="004D5C44">
        <w:t>1</w:t>
      </w:r>
      <w:r>
        <w:t>6.9</w:t>
      </w:r>
      <w:r w:rsidRPr="004D5C44">
        <w:t xml:space="preserve"> km</w:t>
      </w:r>
      <w:r>
        <w:t xml:space="preserve"> (no CDMA used)</w:t>
      </w:r>
    </w:p>
    <w:p w:rsidR="00D73324" w:rsidRDefault="00D73324" w:rsidP="009C35C5"/>
    <w:p w:rsidR="00D73324" w:rsidRPr="00292CD6" w:rsidRDefault="00D73324" w:rsidP="009C35C5">
      <w:pPr>
        <w:rPr>
          <w:color w:val="FF0000"/>
        </w:rPr>
      </w:pPr>
      <w:r w:rsidRPr="00292CD6">
        <w:rPr>
          <w:color w:val="FF0000"/>
        </w:rPr>
        <w:t>Scenario B.2.2: Narrowband MSS -&gt; ECN MS in urban environment (Macro cell)</w:t>
      </w:r>
    </w:p>
    <w:p w:rsidR="00D73324" w:rsidRDefault="00D73324" w:rsidP="00292CD6">
      <w:pPr>
        <w:numPr>
          <w:ilvl w:val="0"/>
          <w:numId w:val="26"/>
        </w:numPr>
      </w:pPr>
      <w:r>
        <w:t>1 High gain terminal, transmitting at full power to the satellite</w:t>
      </w:r>
      <w:r w:rsidRPr="004D5C44">
        <w:t>, deployed in an area with radius of 1.</w:t>
      </w:r>
      <w:r>
        <w:t>69</w:t>
      </w:r>
      <w:r w:rsidRPr="004D5C44">
        <w:t xml:space="preserve"> km</w:t>
      </w:r>
    </w:p>
    <w:p w:rsidR="00D73324" w:rsidRDefault="00D73324" w:rsidP="00292CD6">
      <w:pPr>
        <w:numPr>
          <w:ilvl w:val="0"/>
          <w:numId w:val="26"/>
        </w:numPr>
      </w:pPr>
      <w:r>
        <w:t>1 Low gain terminal, transmitting at full power to the satellite</w:t>
      </w:r>
      <w:r w:rsidRPr="004D5C44">
        <w:t>, deploy</w:t>
      </w:r>
      <w:r>
        <w:t>ed in an area with radius of 1.69</w:t>
      </w:r>
      <w:r w:rsidRPr="004D5C44">
        <w:t xml:space="preserve"> km</w:t>
      </w:r>
    </w:p>
    <w:p w:rsidR="00D73324" w:rsidRDefault="00D73324" w:rsidP="00B4569F"/>
    <w:p w:rsidR="00D73324" w:rsidRDefault="00D73324" w:rsidP="00524CAC">
      <w:pPr>
        <w:pStyle w:val="ECCParagraph"/>
      </w:pPr>
      <w:r>
        <w:t>It should be noticed that the assessment of the interference of MSS UT transmitting in the band 1980-2010 MHz into ECN BS receiving in the band 2010-2025 MHz and operating in TDD mode is the same as that studied in Scenario 1, since the assumptions to be made are very similar.</w:t>
      </w:r>
    </w:p>
    <w:p w:rsidR="00D73324" w:rsidRPr="00E477DC" w:rsidRDefault="00D73324" w:rsidP="00524CAC">
      <w:pPr>
        <w:pStyle w:val="ECCParagraph"/>
      </w:pPr>
      <w:r w:rsidRPr="00E477DC">
        <w:t xml:space="preserve">For the two scenarios </w:t>
      </w:r>
      <w:r>
        <w:t xml:space="preserve">listed above, </w:t>
      </w:r>
      <w:r w:rsidRPr="00E477DC">
        <w:t xml:space="preserve">the wide and narrow band MSS UTs are studied both with deterministic </w:t>
      </w:r>
      <w:r>
        <w:t>analysis</w:t>
      </w:r>
      <w:r w:rsidRPr="00E477DC">
        <w:t xml:space="preserve">, and Monte Carlo </w:t>
      </w:r>
      <w:r>
        <w:t>simulations; the latter approach is performed by using the SEAMCAT simulation software.</w:t>
      </w:r>
    </w:p>
    <w:p w:rsidR="00D73324" w:rsidRPr="00E477DC" w:rsidRDefault="00D73324" w:rsidP="00524CAC">
      <w:pPr>
        <w:pStyle w:val="ECCParagraph"/>
        <w:rPr>
          <w:rFonts w:eastAsia="SimSun"/>
          <w:lang w:eastAsia="zh-CN"/>
        </w:rPr>
      </w:pPr>
      <w:r>
        <w:t>Moreover, a</w:t>
      </w:r>
      <w:r w:rsidRPr="00E477DC">
        <w:t xml:space="preserve"> Minimum Coupling Loss </w:t>
      </w:r>
      <w:r>
        <w:t xml:space="preserve">(MCL) </w:t>
      </w:r>
      <w:r w:rsidRPr="00E477DC">
        <w:t xml:space="preserve">method is used to analyse the interference between stations without taking </w:t>
      </w:r>
      <w:r>
        <w:t xml:space="preserve">statistical </w:t>
      </w:r>
      <w:r w:rsidRPr="00E477DC">
        <w:t>aspects into account, provid</w:t>
      </w:r>
      <w:r>
        <w:t>ing</w:t>
      </w:r>
      <w:r w:rsidRPr="00E477DC">
        <w:t xml:space="preserve"> the necessary attenuation required between </w:t>
      </w:r>
      <w:r>
        <w:t>MSS and ECN</w:t>
      </w:r>
      <w:r w:rsidRPr="00E477DC">
        <w:t xml:space="preserve"> to enable interference-free operation under specified conditions.</w:t>
      </w:r>
    </w:p>
    <w:p w:rsidR="00D73324" w:rsidRDefault="00D73324" w:rsidP="009C35C5">
      <w:pPr>
        <w:pStyle w:val="Heading1"/>
      </w:pPr>
      <w:bookmarkStart w:id="7" w:name="_Toc347413036"/>
      <w:r>
        <w:t>ASSUMPTIONS AND METHODOLOGY</w:t>
      </w:r>
      <w:bookmarkEnd w:id="7"/>
    </w:p>
    <w:p w:rsidR="00D73324" w:rsidRDefault="00D73324" w:rsidP="00524CAC">
      <w:pPr>
        <w:pStyle w:val="ECCParagraph"/>
      </w:pPr>
      <w:r>
        <w:fldChar w:fldCharType="begin"/>
      </w:r>
      <w:r>
        <w:instrText xml:space="preserve"> REF _Ref320534760 \n \h </w:instrText>
      </w:r>
      <w:r>
        <w:fldChar w:fldCharType="separate"/>
      </w:r>
      <w:r>
        <w:t>0</w:t>
      </w:r>
      <w:r>
        <w:fldChar w:fldCharType="end"/>
      </w:r>
      <w:r>
        <w:t xml:space="preserve"> </w:t>
      </w:r>
      <w:r w:rsidRPr="00CB0FD5">
        <w:t>below illustrates the interfering paths studied in this Report. In general, an MSS UT is supposed to transmit to</w:t>
      </w:r>
      <w:r>
        <w:t xml:space="preserve"> a satellite in the 1980 – 2010 MHz band; </w:t>
      </w:r>
      <w:r w:rsidRPr="00A8214C">
        <w:t>therefore the following systems may be interfered due to unwanted emissions and the adjacent channel selectivity of the receiver:</w:t>
      </w:r>
    </w:p>
    <w:p w:rsidR="00D73324" w:rsidRDefault="00D73324" w:rsidP="00B4569F">
      <w:pPr>
        <w:pStyle w:val="ECCParBulleted"/>
        <w:numPr>
          <w:ilvl w:val="0"/>
          <w:numId w:val="28"/>
        </w:numPr>
      </w:pPr>
      <w:r>
        <w:t>ECN FDD Base Stations receiving in the 1920 – 1980 MHz band;</w:t>
      </w:r>
    </w:p>
    <w:p w:rsidR="00D73324" w:rsidRDefault="00D73324" w:rsidP="00B4569F">
      <w:pPr>
        <w:pStyle w:val="ECCParBulleted"/>
        <w:numPr>
          <w:ilvl w:val="0"/>
          <w:numId w:val="28"/>
        </w:numPr>
      </w:pPr>
      <w:r>
        <w:t>ECN TDD Base Stations receiving in the 2010 – 2025 MHz band;</w:t>
      </w:r>
    </w:p>
    <w:p w:rsidR="00D73324" w:rsidRDefault="00D73324" w:rsidP="00B4569F">
      <w:pPr>
        <w:pStyle w:val="ECCParBulleted"/>
        <w:numPr>
          <w:ilvl w:val="0"/>
          <w:numId w:val="28"/>
        </w:numPr>
      </w:pPr>
      <w:r>
        <w:t>ECN TDD User Terminals receiving in the 2010 – 2025 MHz band.</w:t>
      </w:r>
    </w:p>
    <w:p w:rsidR="00D73324" w:rsidRDefault="00D73324" w:rsidP="00524CAC">
      <w:pPr>
        <w:pStyle w:val="ECCParagraph"/>
      </w:pPr>
    </w:p>
    <w:p w:rsidR="00D73324" w:rsidRDefault="00D73324" w:rsidP="006F1462"/>
    <w:p w:rsidR="00D73324" w:rsidRDefault="00D73324" w:rsidP="004B6C66">
      <w:pPr>
        <w:pStyle w:val="Caption"/>
      </w:pPr>
      <w:bookmarkStart w:id="8" w:name="_Ref320534760"/>
      <w:r>
        <w:t xml:space="preserve">Figure </w:t>
      </w:r>
      <w:fldSimple w:instr=" SEQ Figure \* ARABIC ">
        <w:r>
          <w:rPr>
            <w:noProof/>
          </w:rPr>
          <w:t>3</w:t>
        </w:r>
      </w:fldSimple>
      <w:r>
        <w:t>: Interference scenarios</w:t>
      </w:r>
      <w:bookmarkEnd w:id="8"/>
    </w:p>
    <w:p w:rsidR="00D73324" w:rsidRDefault="00D73324" w:rsidP="00524CAC">
      <w:pPr>
        <w:pStyle w:val="ECCParagraph"/>
      </w:pPr>
      <w:r>
        <w:t>In the paragraphs below, the assumptions and the methodologies used for deriving the results in Section 5 are listed.</w:t>
      </w:r>
    </w:p>
    <w:p w:rsidR="00D73324" w:rsidRDefault="00D73324" w:rsidP="009C35C5">
      <w:pPr>
        <w:pStyle w:val="Heading2"/>
      </w:pPr>
      <w:bookmarkStart w:id="9" w:name="_Toc347413037"/>
      <w:r w:rsidRPr="001E47ED">
        <w:t xml:space="preserve">UMTS </w:t>
      </w:r>
      <w:r>
        <w:t>Base Stations</w:t>
      </w:r>
      <w:r w:rsidRPr="001E47ED">
        <w:t xml:space="preserve"> characteristics and parameters</w:t>
      </w:r>
      <w:bookmarkEnd w:id="9"/>
    </w:p>
    <w:p w:rsidR="00D73324" w:rsidRDefault="00D73324" w:rsidP="00524CAC">
      <w:pPr>
        <w:pStyle w:val="ECCParagraph"/>
      </w:pPr>
      <w:r>
        <w:t>The following parameters are applicable to the BS operating both in FDD mode (in the 1920-1980 MHz band) and in TDD mode (in the 2010-2025 MHz band).</w:t>
      </w:r>
    </w:p>
    <w:p w:rsidR="00D73324" w:rsidRPr="005C3106" w:rsidRDefault="00D73324" w:rsidP="00F537F7">
      <w:pPr>
        <w:pStyle w:val="Heading3"/>
      </w:pPr>
      <w:bookmarkStart w:id="10" w:name="_Toc347413038"/>
      <w:r>
        <w:t>Antenna gain patterns:</w:t>
      </w:r>
      <w:bookmarkEnd w:id="10"/>
    </w:p>
    <w:p w:rsidR="00D73324" w:rsidRDefault="00D73324" w:rsidP="00524CAC">
      <w:pPr>
        <w:pStyle w:val="ECCParagraph"/>
      </w:pPr>
      <w:r>
        <w:t xml:space="preserve">The gain patterns for the ECN BS used in the calculations are listed in the </w:t>
      </w:r>
      <w:r w:rsidRPr="009C35C5">
        <w:t xml:space="preserve">following </w:t>
      </w:r>
      <w:r>
        <w:fldChar w:fldCharType="begin"/>
      </w:r>
      <w:r>
        <w:instrText xml:space="preserve"> REF _Ref320534799 \n \h </w:instrText>
      </w:r>
      <w:r>
        <w:fldChar w:fldCharType="separate"/>
      </w:r>
      <w:r>
        <w:t>0</w:t>
      </w:r>
      <w:r>
        <w:fldChar w:fldCharType="end"/>
      </w:r>
    </w:p>
    <w:p w:rsidR="00D73324" w:rsidRDefault="00D73324" w:rsidP="004B6C66">
      <w:pPr>
        <w:pStyle w:val="Caption"/>
      </w:pPr>
      <w:bookmarkStart w:id="11" w:name="_Ref320534799"/>
      <w:r>
        <w:t xml:space="preserve">Table </w:t>
      </w:r>
      <w:fldSimple w:instr=" SEQ Table \* ARABIC ">
        <w:r>
          <w:rPr>
            <w:noProof/>
          </w:rPr>
          <w:t>2</w:t>
        </w:r>
      </w:fldSimple>
      <w:r>
        <w:t>: Parameters for BS antenna</w:t>
      </w:r>
      <w:bookmarkEnd w:id="11"/>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248"/>
        <w:gridCol w:w="5465"/>
      </w:tblGrid>
      <w:tr w:rsidR="00D73324" w:rsidRPr="00FE1795" w:rsidTr="00292CD6">
        <w:trPr>
          <w:tblHeader/>
        </w:trPr>
        <w:tc>
          <w:tcPr>
            <w:tcW w:w="4248" w:type="dxa"/>
            <w:tcBorders>
              <w:bottom w:val="single" w:sz="4" w:space="0" w:color="C00000"/>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Type of analysis</w:t>
            </w:r>
          </w:p>
        </w:tc>
        <w:tc>
          <w:tcPr>
            <w:tcW w:w="5465" w:type="dxa"/>
            <w:tcBorders>
              <w:left w:val="single" w:sz="8" w:space="0" w:color="FFFFFF"/>
              <w:bottom w:val="single" w:sz="4" w:space="0" w:color="C00000"/>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Antenna gain pattern</w:t>
            </w:r>
          </w:p>
        </w:tc>
      </w:tr>
      <w:tr w:rsidR="00D73324" w:rsidTr="00292CD6">
        <w:tc>
          <w:tcPr>
            <w:tcW w:w="4248" w:type="dxa"/>
            <w:tcBorders>
              <w:top w:val="single" w:sz="4" w:space="0" w:color="C00000"/>
              <w:left w:val="single" w:sz="4" w:space="0" w:color="C00000"/>
              <w:bottom w:val="single" w:sz="6" w:space="0" w:color="C00000"/>
              <w:right w:val="single" w:sz="6" w:space="0" w:color="C00000"/>
            </w:tcBorders>
            <w:vAlign w:val="center"/>
          </w:tcPr>
          <w:p w:rsidR="00D73324" w:rsidRPr="006C1215" w:rsidRDefault="00D73324" w:rsidP="00292CD6">
            <w:pPr>
              <w:spacing w:line="288" w:lineRule="auto"/>
            </w:pPr>
            <w:r w:rsidRPr="006C1215">
              <w:rPr>
                <w:rFonts w:eastAsia="MS Mincho"/>
                <w:szCs w:val="22"/>
              </w:rPr>
              <w:t>Deterministic analysis</w:t>
            </w:r>
          </w:p>
        </w:tc>
        <w:tc>
          <w:tcPr>
            <w:tcW w:w="5465" w:type="dxa"/>
            <w:tcBorders>
              <w:top w:val="single" w:sz="4" w:space="0" w:color="C00000"/>
              <w:left w:val="single" w:sz="6" w:space="0" w:color="C00000"/>
              <w:bottom w:val="single" w:sz="6" w:space="0" w:color="C00000"/>
              <w:right w:val="single" w:sz="4" w:space="0" w:color="C00000"/>
            </w:tcBorders>
            <w:vAlign w:val="center"/>
          </w:tcPr>
          <w:p w:rsidR="00D73324" w:rsidRPr="006C1215" w:rsidRDefault="00D73324" w:rsidP="00292CD6">
            <w:pPr>
              <w:rPr>
                <w:rFonts w:eastAsia="MS Mincho"/>
              </w:rPr>
            </w:pPr>
            <w:r w:rsidRPr="006C1215">
              <w:rPr>
                <w:rFonts w:eastAsia="MS Mincho"/>
                <w:szCs w:val="22"/>
              </w:rPr>
              <w:t>Macro and micro BS:</w:t>
            </w:r>
          </w:p>
          <w:p w:rsidR="00D73324" w:rsidRPr="006C1215" w:rsidRDefault="00D73324" w:rsidP="00292CD6">
            <w:pPr>
              <w:rPr>
                <w:rFonts w:eastAsia="MS Mincho"/>
              </w:rPr>
            </w:pPr>
            <w:r w:rsidRPr="006C1215">
              <w:rPr>
                <w:rFonts w:eastAsia="MS Mincho"/>
                <w:szCs w:val="22"/>
              </w:rPr>
              <w:t>Recommendation ITU-R F.1336-2, recommends 3.1</w:t>
            </w:r>
            <w:r>
              <w:rPr>
                <w:rFonts w:eastAsia="MS Mincho"/>
                <w:szCs w:val="22"/>
              </w:rPr>
              <w:t xml:space="preserve"> </w:t>
            </w:r>
            <w:r>
              <w:rPr>
                <w:rFonts w:eastAsia="MS Mincho"/>
                <w:szCs w:val="22"/>
              </w:rPr>
              <w:fldChar w:fldCharType="begin"/>
            </w:r>
            <w:r>
              <w:rPr>
                <w:rFonts w:eastAsia="MS Mincho"/>
                <w:szCs w:val="22"/>
              </w:rPr>
              <w:instrText xml:space="preserve"> REF _Ref341969050 \n \h </w:instrText>
            </w:r>
            <w:r w:rsidRPr="00FB1095">
              <w:rPr>
                <w:rFonts w:eastAsia="MS Mincho"/>
                <w:szCs w:val="22"/>
              </w:rPr>
            </w:r>
            <w:r>
              <w:rPr>
                <w:rFonts w:eastAsia="MS Mincho"/>
                <w:szCs w:val="22"/>
              </w:rPr>
              <w:fldChar w:fldCharType="separate"/>
            </w:r>
            <w:r>
              <w:rPr>
                <w:rFonts w:eastAsia="MS Mincho"/>
                <w:szCs w:val="22"/>
              </w:rPr>
              <w:t>[10]</w:t>
            </w:r>
            <w:r>
              <w:rPr>
                <w:rFonts w:eastAsia="MS Mincho"/>
                <w:szCs w:val="22"/>
              </w:rPr>
              <w:fldChar w:fldCharType="end"/>
            </w:r>
            <w:r w:rsidRPr="006C1215">
              <w:rPr>
                <w:rFonts w:eastAsia="MS Mincho"/>
                <w:szCs w:val="22"/>
              </w:rPr>
              <w:t xml:space="preserve"> (“Peak side-lobe pattern”)</w:t>
            </w:r>
          </w:p>
          <w:p w:rsidR="00D73324" w:rsidRPr="006C1215" w:rsidRDefault="00D73324" w:rsidP="00292CD6">
            <w:pPr>
              <w:rPr>
                <w:rFonts w:eastAsia="MS Mincho"/>
              </w:rPr>
            </w:pPr>
            <w:r w:rsidRPr="006C1215">
              <w:rPr>
                <w:rFonts w:eastAsia="MS Mincho"/>
                <w:szCs w:val="22"/>
              </w:rPr>
              <w:t>Pico BS:</w:t>
            </w:r>
          </w:p>
          <w:p w:rsidR="00D73324" w:rsidRPr="006C1215" w:rsidRDefault="00D73324" w:rsidP="00292CD6">
            <w:pPr>
              <w:spacing w:line="288" w:lineRule="auto"/>
            </w:pPr>
            <w:r w:rsidRPr="006C1215">
              <w:rPr>
                <w:rFonts w:eastAsia="MS Mincho"/>
                <w:szCs w:val="22"/>
              </w:rPr>
              <w:t>Omni antenna</w:t>
            </w:r>
          </w:p>
        </w:tc>
      </w:tr>
      <w:tr w:rsidR="00D73324"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tblPrEx>
        <w:tc>
          <w:tcPr>
            <w:tcW w:w="4248" w:type="dxa"/>
            <w:tcBorders>
              <w:top w:val="single" w:sz="6" w:space="0" w:color="C00000"/>
              <w:left w:val="single" w:sz="4" w:space="0" w:color="C00000"/>
              <w:bottom w:val="single" w:sz="6" w:space="0" w:color="C00000"/>
              <w:right w:val="single" w:sz="6" w:space="0" w:color="C00000"/>
            </w:tcBorders>
          </w:tcPr>
          <w:p w:rsidR="00D73324" w:rsidRPr="006C1215" w:rsidRDefault="00D73324" w:rsidP="009C35C5">
            <w:pPr>
              <w:rPr>
                <w:rFonts w:eastAsia="MS Mincho"/>
              </w:rPr>
            </w:pPr>
            <w:r w:rsidRPr="006C1215">
              <w:rPr>
                <w:rFonts w:eastAsia="MS Mincho"/>
                <w:szCs w:val="22"/>
              </w:rPr>
              <w:t>Statistical analysis with single MSS interferer</w:t>
            </w:r>
          </w:p>
        </w:tc>
        <w:tc>
          <w:tcPr>
            <w:tcW w:w="5465" w:type="dxa"/>
            <w:tcBorders>
              <w:top w:val="single" w:sz="6" w:space="0" w:color="C00000"/>
              <w:left w:val="single" w:sz="6" w:space="0" w:color="C00000"/>
              <w:bottom w:val="single" w:sz="6" w:space="0" w:color="C00000"/>
              <w:right w:val="single" w:sz="4" w:space="0" w:color="C00000"/>
            </w:tcBorders>
          </w:tcPr>
          <w:p w:rsidR="00D73324" w:rsidRPr="006C1215" w:rsidRDefault="00D73324" w:rsidP="009C35C5">
            <w:pPr>
              <w:rPr>
                <w:rFonts w:eastAsia="MS Mincho"/>
              </w:rPr>
            </w:pPr>
            <w:r w:rsidRPr="006C1215">
              <w:rPr>
                <w:rFonts w:eastAsia="MS Mincho"/>
                <w:szCs w:val="22"/>
              </w:rPr>
              <w:t>Macro BS:</w:t>
            </w:r>
          </w:p>
          <w:p w:rsidR="00D73324" w:rsidRPr="006C1215" w:rsidRDefault="00D73324" w:rsidP="00402E06">
            <w:pPr>
              <w:rPr>
                <w:rFonts w:eastAsia="MS Mincho"/>
              </w:rPr>
            </w:pPr>
            <w:r w:rsidRPr="006C1215">
              <w:rPr>
                <w:rFonts w:eastAsia="MS Mincho"/>
                <w:szCs w:val="22"/>
              </w:rPr>
              <w:t>Recommendation ITU-R F.1336-2, recommends 3.1</w:t>
            </w:r>
            <w:r>
              <w:rPr>
                <w:rFonts w:eastAsia="MS Mincho"/>
                <w:szCs w:val="22"/>
              </w:rPr>
              <w:t xml:space="preserve"> </w:t>
            </w:r>
            <w:r>
              <w:rPr>
                <w:rFonts w:eastAsia="MS Mincho"/>
                <w:szCs w:val="22"/>
              </w:rPr>
              <w:fldChar w:fldCharType="begin"/>
            </w:r>
            <w:r>
              <w:rPr>
                <w:rFonts w:eastAsia="MS Mincho"/>
                <w:szCs w:val="22"/>
              </w:rPr>
              <w:instrText xml:space="preserve"> REF _Ref341969050 \n \h </w:instrText>
            </w:r>
            <w:r w:rsidRPr="00FB1095">
              <w:rPr>
                <w:rFonts w:eastAsia="MS Mincho"/>
                <w:szCs w:val="22"/>
              </w:rPr>
            </w:r>
            <w:r>
              <w:rPr>
                <w:rFonts w:eastAsia="MS Mincho"/>
                <w:szCs w:val="22"/>
              </w:rPr>
              <w:fldChar w:fldCharType="separate"/>
            </w:r>
            <w:r>
              <w:rPr>
                <w:rFonts w:eastAsia="MS Mincho"/>
                <w:szCs w:val="22"/>
              </w:rPr>
              <w:t>[10]</w:t>
            </w:r>
            <w:r>
              <w:rPr>
                <w:rFonts w:eastAsia="MS Mincho"/>
                <w:szCs w:val="22"/>
              </w:rPr>
              <w:fldChar w:fldCharType="end"/>
            </w:r>
            <w:r>
              <w:rPr>
                <w:rFonts w:eastAsia="MS Mincho"/>
                <w:szCs w:val="22"/>
              </w:rPr>
              <w:t xml:space="preserve"> </w:t>
            </w:r>
            <w:r w:rsidRPr="006C1215">
              <w:rPr>
                <w:rFonts w:eastAsia="MS Mincho"/>
                <w:szCs w:val="22"/>
              </w:rPr>
              <w:t>(“Peak side-lobe pattern”)</w:t>
            </w:r>
          </w:p>
        </w:tc>
      </w:tr>
      <w:tr w:rsidR="00D73324" w:rsidTr="00292C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tblPrEx>
        <w:tc>
          <w:tcPr>
            <w:tcW w:w="4248" w:type="dxa"/>
            <w:tcBorders>
              <w:top w:val="single" w:sz="6" w:space="0" w:color="C00000"/>
              <w:left w:val="single" w:sz="4" w:space="0" w:color="C00000"/>
              <w:bottom w:val="single" w:sz="4" w:space="0" w:color="C00000"/>
              <w:right w:val="single" w:sz="6" w:space="0" w:color="C00000"/>
            </w:tcBorders>
          </w:tcPr>
          <w:p w:rsidR="00D73324" w:rsidRPr="006C1215" w:rsidRDefault="00D73324" w:rsidP="009C35C5">
            <w:pPr>
              <w:rPr>
                <w:rFonts w:eastAsia="MS Mincho"/>
              </w:rPr>
            </w:pPr>
            <w:r w:rsidRPr="006C1215">
              <w:rPr>
                <w:rFonts w:eastAsia="MS Mincho"/>
                <w:szCs w:val="22"/>
              </w:rPr>
              <w:t>Statistical analysis with multiple MSS interferers</w:t>
            </w:r>
          </w:p>
        </w:tc>
        <w:tc>
          <w:tcPr>
            <w:tcW w:w="5465" w:type="dxa"/>
            <w:tcBorders>
              <w:top w:val="single" w:sz="6" w:space="0" w:color="C00000"/>
              <w:left w:val="single" w:sz="6" w:space="0" w:color="C00000"/>
              <w:bottom w:val="single" w:sz="4" w:space="0" w:color="C00000"/>
              <w:right w:val="single" w:sz="4" w:space="0" w:color="C00000"/>
            </w:tcBorders>
          </w:tcPr>
          <w:p w:rsidR="00D73324" w:rsidRPr="006C1215" w:rsidRDefault="00D73324" w:rsidP="009C35C5">
            <w:pPr>
              <w:rPr>
                <w:rFonts w:eastAsia="MS Mincho"/>
              </w:rPr>
            </w:pPr>
            <w:r w:rsidRPr="006C1215">
              <w:rPr>
                <w:rFonts w:eastAsia="MS Mincho"/>
                <w:szCs w:val="22"/>
              </w:rPr>
              <w:t>Macro BS:</w:t>
            </w:r>
          </w:p>
          <w:p w:rsidR="00D73324" w:rsidRPr="006C1215" w:rsidRDefault="00D73324" w:rsidP="00402E06">
            <w:pPr>
              <w:rPr>
                <w:rFonts w:eastAsia="MS Mincho"/>
              </w:rPr>
            </w:pPr>
            <w:r w:rsidRPr="006C1215">
              <w:rPr>
                <w:rFonts w:eastAsia="MS Mincho"/>
                <w:szCs w:val="22"/>
              </w:rPr>
              <w:t>Recommendation ITU-R F.1336-2, recommends 3.2</w:t>
            </w:r>
            <w:r>
              <w:rPr>
                <w:rFonts w:eastAsia="MS Mincho"/>
                <w:szCs w:val="22"/>
              </w:rPr>
              <w:t xml:space="preserve"> </w:t>
            </w:r>
            <w:r>
              <w:rPr>
                <w:rFonts w:eastAsia="MS Mincho"/>
                <w:szCs w:val="22"/>
              </w:rPr>
              <w:fldChar w:fldCharType="begin"/>
            </w:r>
            <w:r>
              <w:rPr>
                <w:rFonts w:eastAsia="MS Mincho"/>
                <w:szCs w:val="22"/>
              </w:rPr>
              <w:instrText xml:space="preserve"> REF _Ref341969050 \n \h </w:instrText>
            </w:r>
            <w:r w:rsidRPr="00FB1095">
              <w:rPr>
                <w:rFonts w:eastAsia="MS Mincho"/>
                <w:szCs w:val="22"/>
              </w:rPr>
            </w:r>
            <w:r>
              <w:rPr>
                <w:rFonts w:eastAsia="MS Mincho"/>
                <w:szCs w:val="22"/>
              </w:rPr>
              <w:fldChar w:fldCharType="separate"/>
            </w:r>
            <w:r>
              <w:rPr>
                <w:rFonts w:eastAsia="MS Mincho"/>
                <w:szCs w:val="22"/>
              </w:rPr>
              <w:t>[10]</w:t>
            </w:r>
            <w:r>
              <w:rPr>
                <w:rFonts w:eastAsia="MS Mincho"/>
                <w:szCs w:val="22"/>
              </w:rPr>
              <w:fldChar w:fldCharType="end"/>
            </w:r>
            <w:r w:rsidRPr="006C1215">
              <w:rPr>
                <w:rFonts w:eastAsia="MS Mincho"/>
                <w:szCs w:val="22"/>
              </w:rPr>
              <w:t xml:space="preserve"> (“Average side-lobe pattern”)</w:t>
            </w:r>
          </w:p>
        </w:tc>
      </w:tr>
    </w:tbl>
    <w:p w:rsidR="00D73324" w:rsidRDefault="00D73324" w:rsidP="00524CAC">
      <w:pPr>
        <w:pStyle w:val="ECCParagraph"/>
      </w:pPr>
    </w:p>
    <w:p w:rsidR="00D73324" w:rsidRPr="005C3106" w:rsidRDefault="00D73324" w:rsidP="00F537F7">
      <w:pPr>
        <w:pStyle w:val="Heading3"/>
      </w:pPr>
      <w:bookmarkStart w:id="12" w:name="_Toc347413039"/>
      <w:r>
        <w:t>Miscellaneous:</w:t>
      </w:r>
      <w:bookmarkEnd w:id="12"/>
    </w:p>
    <w:p w:rsidR="00D73324" w:rsidRPr="006258B7" w:rsidRDefault="00D73324" w:rsidP="006258B7">
      <w:pPr>
        <w:pStyle w:val="ECCParagraph"/>
      </w:pPr>
      <w:r w:rsidRPr="006258B7">
        <w:t xml:space="preserve">The parameters listed in the following </w:t>
      </w:r>
      <w:r>
        <w:fldChar w:fldCharType="begin"/>
      </w:r>
      <w:r>
        <w:instrText xml:space="preserve"> REF _Ref320599673 \n \h </w:instrText>
      </w:r>
      <w:r>
        <w:fldChar w:fldCharType="separate"/>
      </w:r>
      <w:r>
        <w:t>0</w:t>
      </w:r>
      <w:r>
        <w:fldChar w:fldCharType="end"/>
      </w:r>
      <w:r w:rsidRPr="006258B7">
        <w:t xml:space="preserve"> are applicable to the ECN BS and have been used in the calculations:</w:t>
      </w:r>
    </w:p>
    <w:p w:rsidR="00D73324" w:rsidRDefault="00D73324" w:rsidP="004B6C66">
      <w:pPr>
        <w:pStyle w:val="Caption"/>
      </w:pPr>
      <w:bookmarkStart w:id="13" w:name="_Ref320599673"/>
      <w:r>
        <w:t xml:space="preserve">Table </w:t>
      </w:r>
      <w:fldSimple w:instr=" SEQ Table \* ARABIC ">
        <w:r>
          <w:rPr>
            <w:noProof/>
          </w:rPr>
          <w:t>3</w:t>
        </w:r>
      </w:fldSimple>
      <w:r>
        <w:t>: Parameters for ECN BS</w:t>
      </w:r>
      <w:bookmarkEnd w:id="13"/>
    </w:p>
    <w:tbl>
      <w:tblPr>
        <w:tblW w:w="7513" w:type="dxa"/>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261"/>
        <w:gridCol w:w="1559"/>
        <w:gridCol w:w="1276"/>
        <w:gridCol w:w="1417"/>
      </w:tblGrid>
      <w:tr w:rsidR="00D73324" w:rsidRPr="00FE1795" w:rsidTr="00ED72D4">
        <w:trPr>
          <w:tblHeader/>
        </w:trPr>
        <w:tc>
          <w:tcPr>
            <w:tcW w:w="3261" w:type="dxa"/>
            <w:tcBorders>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p>
        </w:tc>
        <w:tc>
          <w:tcPr>
            <w:tcW w:w="1559" w:type="dxa"/>
            <w:tcBorders>
              <w:left w:val="single" w:sz="8" w:space="0" w:color="FFFFFF"/>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Macro BS</w:t>
            </w:r>
          </w:p>
        </w:tc>
        <w:tc>
          <w:tcPr>
            <w:tcW w:w="1276" w:type="dxa"/>
            <w:tcBorders>
              <w:left w:val="single" w:sz="8" w:space="0" w:color="FFFFFF"/>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Micro BS</w:t>
            </w:r>
          </w:p>
        </w:tc>
        <w:tc>
          <w:tcPr>
            <w:tcW w:w="1417" w:type="dxa"/>
            <w:tcBorders>
              <w:lef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Pico BS</w:t>
            </w:r>
          </w:p>
        </w:tc>
      </w:tr>
      <w:tr w:rsidR="00D73324" w:rsidTr="00ED72D4">
        <w:tc>
          <w:tcPr>
            <w:tcW w:w="3261" w:type="dxa"/>
            <w:vAlign w:val="bottom"/>
          </w:tcPr>
          <w:p w:rsidR="00D73324" w:rsidRPr="006C1215" w:rsidRDefault="00D73324" w:rsidP="00292CD6">
            <w:pPr>
              <w:rPr>
                <w:lang w:eastAsia="en-GB"/>
              </w:rPr>
            </w:pPr>
            <w:r>
              <w:rPr>
                <w:szCs w:val="22"/>
                <w:lang w:eastAsia="en-GB"/>
              </w:rPr>
              <w:t>BS output power at antenna connector (dBm)</w:t>
            </w:r>
          </w:p>
        </w:tc>
        <w:tc>
          <w:tcPr>
            <w:tcW w:w="1559" w:type="dxa"/>
            <w:vAlign w:val="bottom"/>
          </w:tcPr>
          <w:p w:rsidR="00D73324" w:rsidRPr="006C1215" w:rsidRDefault="00D73324" w:rsidP="00501A52">
            <w:pPr>
              <w:rPr>
                <w:color w:val="000000"/>
                <w:lang w:eastAsia="en-GB"/>
              </w:rPr>
            </w:pPr>
            <w:r>
              <w:rPr>
                <w:color w:val="000000"/>
                <w:szCs w:val="22"/>
                <w:lang w:eastAsia="en-GB"/>
              </w:rPr>
              <w:t>43</w:t>
            </w:r>
            <w:r>
              <w:rPr>
                <w:rStyle w:val="FootnoteReference"/>
                <w:color w:val="000000"/>
                <w:szCs w:val="22"/>
                <w:lang w:eastAsia="en-GB"/>
              </w:rPr>
              <w:footnoteReference w:id="4"/>
            </w:r>
          </w:p>
        </w:tc>
        <w:tc>
          <w:tcPr>
            <w:tcW w:w="1276" w:type="dxa"/>
            <w:vAlign w:val="bottom"/>
          </w:tcPr>
          <w:p w:rsidR="00D73324" w:rsidRPr="006C1215" w:rsidRDefault="00D73324" w:rsidP="00501A52">
            <w:pPr>
              <w:rPr>
                <w:color w:val="000000"/>
                <w:lang w:eastAsia="en-GB"/>
              </w:rPr>
            </w:pPr>
          </w:p>
        </w:tc>
        <w:tc>
          <w:tcPr>
            <w:tcW w:w="1417" w:type="dxa"/>
            <w:vAlign w:val="bottom"/>
          </w:tcPr>
          <w:p w:rsidR="00D73324" w:rsidRPr="006C1215" w:rsidRDefault="00D73324" w:rsidP="00501A52">
            <w:pPr>
              <w:rPr>
                <w:color w:val="000000"/>
                <w:lang w:eastAsia="en-GB"/>
              </w:rPr>
            </w:pPr>
          </w:p>
        </w:tc>
      </w:tr>
      <w:tr w:rsidR="00D73324" w:rsidTr="00ED72D4">
        <w:tc>
          <w:tcPr>
            <w:tcW w:w="3261" w:type="dxa"/>
            <w:vAlign w:val="bottom"/>
          </w:tcPr>
          <w:p w:rsidR="00D73324" w:rsidRPr="006C1215" w:rsidRDefault="00D73324" w:rsidP="00292CD6">
            <w:pPr>
              <w:rPr>
                <w:lang w:eastAsia="en-GB"/>
              </w:rPr>
            </w:pPr>
            <w:r w:rsidRPr="006C1215">
              <w:rPr>
                <w:szCs w:val="22"/>
                <w:lang w:eastAsia="en-GB"/>
              </w:rPr>
              <w:t>BS Antenna Gain (dBi)</w:t>
            </w:r>
          </w:p>
        </w:tc>
        <w:tc>
          <w:tcPr>
            <w:tcW w:w="1559" w:type="dxa"/>
            <w:vAlign w:val="bottom"/>
          </w:tcPr>
          <w:p w:rsidR="00D73324" w:rsidRPr="006C1215" w:rsidRDefault="00D73324" w:rsidP="00501A52">
            <w:pPr>
              <w:rPr>
                <w:color w:val="000000"/>
                <w:lang w:eastAsia="en-GB"/>
              </w:rPr>
            </w:pPr>
            <w:r w:rsidRPr="006C1215">
              <w:rPr>
                <w:color w:val="000000"/>
                <w:szCs w:val="22"/>
                <w:lang w:eastAsia="en-GB"/>
              </w:rPr>
              <w:t>18</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w:t>
            </w:r>
          </w:p>
        </w:tc>
      </w:tr>
      <w:tr w:rsidR="00D73324" w:rsidTr="00ED72D4">
        <w:tc>
          <w:tcPr>
            <w:tcW w:w="3261" w:type="dxa"/>
            <w:vAlign w:val="bottom"/>
          </w:tcPr>
          <w:p w:rsidR="00D73324" w:rsidRPr="006C1215" w:rsidRDefault="00D73324" w:rsidP="00292CD6">
            <w:pPr>
              <w:rPr>
                <w:lang w:eastAsia="en-GB"/>
              </w:rPr>
            </w:pPr>
            <w:r w:rsidRPr="006C1215">
              <w:rPr>
                <w:szCs w:val="22"/>
                <w:lang w:eastAsia="en-GB"/>
              </w:rPr>
              <w:t>Feeder loss (dB)</w:t>
            </w:r>
          </w:p>
        </w:tc>
        <w:tc>
          <w:tcPr>
            <w:tcW w:w="1559" w:type="dxa"/>
            <w:vAlign w:val="bottom"/>
          </w:tcPr>
          <w:p w:rsidR="00D73324" w:rsidRPr="006C1215" w:rsidRDefault="00D73324" w:rsidP="00501A52">
            <w:pPr>
              <w:rPr>
                <w:color w:val="000000"/>
                <w:lang w:eastAsia="en-GB"/>
              </w:rPr>
            </w:pPr>
            <w:r w:rsidRPr="006C1215">
              <w:rPr>
                <w:color w:val="000000"/>
                <w:szCs w:val="22"/>
                <w:lang w:eastAsia="en-GB"/>
              </w:rPr>
              <w:t>3</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1</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w:t>
            </w:r>
          </w:p>
        </w:tc>
      </w:tr>
      <w:tr w:rsidR="00D73324" w:rsidTr="00ED72D4">
        <w:tc>
          <w:tcPr>
            <w:tcW w:w="3261" w:type="dxa"/>
          </w:tcPr>
          <w:p w:rsidR="00D73324" w:rsidRPr="006C1215" w:rsidRDefault="00D73324" w:rsidP="00292CD6">
            <w:pPr>
              <w:rPr>
                <w:lang w:eastAsia="en-GB"/>
              </w:rPr>
            </w:pPr>
            <w:r w:rsidRPr="00B95530">
              <w:t>Reference sensitivity (dBm</w:t>
            </w:r>
            <w:r>
              <w:t>/ 3.84 MHz</w:t>
            </w:r>
            <w:r w:rsidRPr="00B95530">
              <w:t xml:space="preserve">) </w:t>
            </w:r>
          </w:p>
        </w:tc>
        <w:tc>
          <w:tcPr>
            <w:tcW w:w="1559" w:type="dxa"/>
          </w:tcPr>
          <w:p w:rsidR="00D73324" w:rsidRPr="006C1215" w:rsidRDefault="00D73324" w:rsidP="00501A52">
            <w:pPr>
              <w:rPr>
                <w:color w:val="000000"/>
                <w:lang w:eastAsia="en-GB"/>
              </w:rPr>
            </w:pPr>
            <w:r w:rsidRPr="00B95530">
              <w:t>-121</w:t>
            </w:r>
          </w:p>
        </w:tc>
        <w:tc>
          <w:tcPr>
            <w:tcW w:w="1276" w:type="dxa"/>
          </w:tcPr>
          <w:p w:rsidR="00D73324" w:rsidRPr="006C1215" w:rsidRDefault="00D73324" w:rsidP="00501A52">
            <w:pPr>
              <w:rPr>
                <w:color w:val="000000"/>
                <w:lang w:eastAsia="en-GB"/>
              </w:rPr>
            </w:pPr>
            <w:r w:rsidRPr="00B95530">
              <w:t>-111</w:t>
            </w:r>
          </w:p>
        </w:tc>
        <w:tc>
          <w:tcPr>
            <w:tcW w:w="1417" w:type="dxa"/>
          </w:tcPr>
          <w:p w:rsidR="00D73324" w:rsidRPr="006C1215" w:rsidRDefault="00D73324" w:rsidP="00501A52">
            <w:pPr>
              <w:rPr>
                <w:color w:val="000000"/>
                <w:lang w:eastAsia="en-GB"/>
              </w:rPr>
            </w:pPr>
            <w:r w:rsidRPr="00B95530">
              <w:t>-107</w:t>
            </w:r>
          </w:p>
        </w:tc>
      </w:tr>
      <w:tr w:rsidR="00D73324" w:rsidTr="00ED72D4">
        <w:tc>
          <w:tcPr>
            <w:tcW w:w="3261" w:type="dxa"/>
          </w:tcPr>
          <w:p w:rsidR="00D73324" w:rsidRPr="00B95530" w:rsidRDefault="00D73324" w:rsidP="00292CD6">
            <w:r w:rsidRPr="00270809">
              <w:t>Wanted signal mean power</w:t>
            </w:r>
            <w:r>
              <w:t xml:space="preserve"> (dBm/ 3.84 MHz)</w:t>
            </w:r>
          </w:p>
        </w:tc>
        <w:tc>
          <w:tcPr>
            <w:tcW w:w="1559" w:type="dxa"/>
          </w:tcPr>
          <w:p w:rsidR="00D73324" w:rsidRPr="00B95530" w:rsidRDefault="00D73324" w:rsidP="00501A52">
            <w:r w:rsidRPr="00270809">
              <w:t>-115</w:t>
            </w:r>
          </w:p>
        </w:tc>
        <w:tc>
          <w:tcPr>
            <w:tcW w:w="1276" w:type="dxa"/>
          </w:tcPr>
          <w:p w:rsidR="00D73324" w:rsidRPr="00B95530" w:rsidRDefault="00D73324" w:rsidP="00501A52">
            <w:r w:rsidRPr="00270809">
              <w:t>-105</w:t>
            </w:r>
          </w:p>
        </w:tc>
        <w:tc>
          <w:tcPr>
            <w:tcW w:w="1417" w:type="dxa"/>
          </w:tcPr>
          <w:p w:rsidR="00D73324" w:rsidRPr="00B95530" w:rsidRDefault="00D73324" w:rsidP="00501A52">
            <w:r w:rsidRPr="00270809">
              <w:t>-101</w:t>
            </w:r>
          </w:p>
        </w:tc>
      </w:tr>
      <w:tr w:rsidR="00D73324" w:rsidTr="00ED72D4">
        <w:tc>
          <w:tcPr>
            <w:tcW w:w="3261" w:type="dxa"/>
          </w:tcPr>
          <w:p w:rsidR="00D73324" w:rsidRPr="006C1215" w:rsidRDefault="00D73324" w:rsidP="00292CD6">
            <w:pPr>
              <w:rPr>
                <w:lang w:eastAsia="en-GB"/>
              </w:rPr>
            </w:pPr>
            <w:r w:rsidRPr="00B95530">
              <w:t>Channel bandwidth (MHz)</w:t>
            </w:r>
            <w:r>
              <w:t>*</w:t>
            </w:r>
          </w:p>
        </w:tc>
        <w:tc>
          <w:tcPr>
            <w:tcW w:w="1559" w:type="dxa"/>
          </w:tcPr>
          <w:p w:rsidR="00D73324" w:rsidRPr="006C1215" w:rsidRDefault="00D73324" w:rsidP="00501A52">
            <w:pPr>
              <w:rPr>
                <w:color w:val="000000"/>
                <w:lang w:eastAsia="en-GB"/>
              </w:rPr>
            </w:pPr>
            <w:r w:rsidRPr="00B95530">
              <w:t>5</w:t>
            </w:r>
          </w:p>
        </w:tc>
        <w:tc>
          <w:tcPr>
            <w:tcW w:w="1276" w:type="dxa"/>
          </w:tcPr>
          <w:p w:rsidR="00D73324" w:rsidRPr="006C1215" w:rsidRDefault="00D73324" w:rsidP="00501A52">
            <w:pPr>
              <w:rPr>
                <w:color w:val="000000"/>
                <w:lang w:eastAsia="en-GB"/>
              </w:rPr>
            </w:pPr>
            <w:r w:rsidRPr="00B95530">
              <w:t>5</w:t>
            </w:r>
          </w:p>
        </w:tc>
        <w:tc>
          <w:tcPr>
            <w:tcW w:w="1417" w:type="dxa"/>
          </w:tcPr>
          <w:p w:rsidR="00D73324" w:rsidRPr="006C1215" w:rsidRDefault="00D73324" w:rsidP="00501A52">
            <w:pPr>
              <w:rPr>
                <w:color w:val="000000"/>
                <w:lang w:eastAsia="en-GB"/>
              </w:rPr>
            </w:pPr>
            <w:r w:rsidRPr="00B95530">
              <w:t>5</w:t>
            </w:r>
          </w:p>
        </w:tc>
      </w:tr>
      <w:tr w:rsidR="00D73324" w:rsidTr="00FA688E">
        <w:tc>
          <w:tcPr>
            <w:tcW w:w="3261" w:type="dxa"/>
            <w:vAlign w:val="bottom"/>
          </w:tcPr>
          <w:p w:rsidR="00D73324" w:rsidRPr="00B95530" w:rsidRDefault="00D73324" w:rsidP="00292CD6">
            <w:r w:rsidRPr="006C1215">
              <w:rPr>
                <w:szCs w:val="22"/>
                <w:lang w:eastAsia="en-GB"/>
              </w:rPr>
              <w:t>1st channel ACS (dB)</w:t>
            </w:r>
            <w:r w:rsidRPr="006C1215">
              <w:rPr>
                <w:szCs w:val="22"/>
              </w:rPr>
              <w:t>(± 5 MHz)</w:t>
            </w:r>
          </w:p>
        </w:tc>
        <w:tc>
          <w:tcPr>
            <w:tcW w:w="1559" w:type="dxa"/>
            <w:vAlign w:val="bottom"/>
          </w:tcPr>
          <w:p w:rsidR="00D73324" w:rsidRPr="00B95530" w:rsidRDefault="00D73324" w:rsidP="00501A52">
            <w:r w:rsidRPr="006C1215">
              <w:rPr>
                <w:color w:val="000000"/>
                <w:szCs w:val="22"/>
                <w:lang w:eastAsia="en-GB"/>
              </w:rPr>
              <w:t>46</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46</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46</w:t>
            </w:r>
          </w:p>
        </w:tc>
      </w:tr>
      <w:tr w:rsidR="00D73324" w:rsidTr="00FA688E">
        <w:tc>
          <w:tcPr>
            <w:tcW w:w="3261" w:type="dxa"/>
            <w:vAlign w:val="bottom"/>
          </w:tcPr>
          <w:p w:rsidR="00D73324" w:rsidRPr="00B95530" w:rsidRDefault="00D73324" w:rsidP="00292CD6">
            <w:r w:rsidRPr="006C1215">
              <w:rPr>
                <w:szCs w:val="22"/>
                <w:lang w:eastAsia="en-GB"/>
              </w:rPr>
              <w:t>2nd channel ACS (dB) (</w:t>
            </w:r>
            <w:r w:rsidRPr="006C1215">
              <w:rPr>
                <w:szCs w:val="22"/>
              </w:rPr>
              <w:t>± 10 MHz)</w:t>
            </w:r>
          </w:p>
        </w:tc>
        <w:tc>
          <w:tcPr>
            <w:tcW w:w="1559" w:type="dxa"/>
            <w:vAlign w:val="bottom"/>
          </w:tcPr>
          <w:p w:rsidR="00D73324" w:rsidRPr="00B95530" w:rsidRDefault="00D73324" w:rsidP="00501A52">
            <w:r w:rsidRPr="006C1215">
              <w:rPr>
                <w:color w:val="000000"/>
                <w:szCs w:val="22"/>
                <w:lang w:eastAsia="en-GB"/>
              </w:rPr>
              <w:t>58</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53</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54</w:t>
            </w:r>
          </w:p>
        </w:tc>
      </w:tr>
      <w:tr w:rsidR="00D73324" w:rsidTr="00FA688E">
        <w:tc>
          <w:tcPr>
            <w:tcW w:w="3261" w:type="dxa"/>
            <w:vAlign w:val="bottom"/>
          </w:tcPr>
          <w:p w:rsidR="00D73324" w:rsidRPr="00B95530" w:rsidRDefault="00D73324" w:rsidP="00292CD6">
            <w:r w:rsidRPr="006C1215">
              <w:rPr>
                <w:szCs w:val="22"/>
                <w:lang w:eastAsia="en-GB"/>
              </w:rPr>
              <w:t>Maximum power interfering signal 1st ch. (dBm)</w:t>
            </w:r>
            <w:r>
              <w:rPr>
                <w:szCs w:val="22"/>
                <w:lang w:eastAsia="en-GB"/>
              </w:rPr>
              <w:t xml:space="preserve"> </w:t>
            </w:r>
            <w:r>
              <w:rPr>
                <w:rStyle w:val="FootnoteReference"/>
                <w:szCs w:val="22"/>
                <w:lang w:eastAsia="en-GB"/>
              </w:rPr>
              <w:footnoteReference w:id="5"/>
            </w:r>
          </w:p>
        </w:tc>
        <w:tc>
          <w:tcPr>
            <w:tcW w:w="1559" w:type="dxa"/>
            <w:vAlign w:val="bottom"/>
          </w:tcPr>
          <w:p w:rsidR="00D73324" w:rsidRPr="00B95530" w:rsidRDefault="00D73324" w:rsidP="00501A52">
            <w:r>
              <w:rPr>
                <w:color w:val="000000"/>
                <w:szCs w:val="22"/>
                <w:lang w:eastAsia="en-GB"/>
              </w:rPr>
              <w:t>-62.7</w:t>
            </w:r>
          </w:p>
        </w:tc>
        <w:tc>
          <w:tcPr>
            <w:tcW w:w="1276" w:type="dxa"/>
            <w:vAlign w:val="bottom"/>
          </w:tcPr>
          <w:p w:rsidR="00D73324" w:rsidRPr="006C1215" w:rsidRDefault="00D73324" w:rsidP="00501A52">
            <w:pPr>
              <w:rPr>
                <w:color w:val="000000"/>
                <w:lang w:eastAsia="en-GB"/>
              </w:rPr>
            </w:pPr>
            <w:r>
              <w:rPr>
                <w:color w:val="000000"/>
                <w:szCs w:val="22"/>
                <w:lang w:eastAsia="en-GB"/>
              </w:rPr>
              <w:t>-52.7</w:t>
            </w:r>
          </w:p>
        </w:tc>
        <w:tc>
          <w:tcPr>
            <w:tcW w:w="1417" w:type="dxa"/>
            <w:vAlign w:val="bottom"/>
          </w:tcPr>
          <w:p w:rsidR="00D73324" w:rsidRPr="006C1215" w:rsidRDefault="00D73324" w:rsidP="00501A52">
            <w:pPr>
              <w:rPr>
                <w:color w:val="000000"/>
                <w:lang w:eastAsia="en-GB"/>
              </w:rPr>
            </w:pPr>
            <w:r>
              <w:rPr>
                <w:color w:val="000000"/>
                <w:szCs w:val="22"/>
                <w:lang w:eastAsia="en-GB"/>
              </w:rPr>
              <w:t>-48.7</w:t>
            </w:r>
          </w:p>
        </w:tc>
      </w:tr>
      <w:tr w:rsidR="00D73324" w:rsidTr="00FA688E">
        <w:tc>
          <w:tcPr>
            <w:tcW w:w="3261" w:type="dxa"/>
            <w:vAlign w:val="bottom"/>
          </w:tcPr>
          <w:p w:rsidR="00D73324" w:rsidRPr="00B95530" w:rsidRDefault="00D73324" w:rsidP="00292CD6">
            <w:r w:rsidRPr="006C1215">
              <w:rPr>
                <w:szCs w:val="22"/>
                <w:lang w:eastAsia="en-GB"/>
              </w:rPr>
              <w:t>Maximum power interfering signal 2nd ch. (dBm)</w:t>
            </w:r>
            <w:r>
              <w:rPr>
                <w:rStyle w:val="FootnoteReference"/>
                <w:szCs w:val="22"/>
                <w:lang w:eastAsia="en-GB"/>
              </w:rPr>
              <w:t xml:space="preserve"> 1</w:t>
            </w:r>
          </w:p>
        </w:tc>
        <w:tc>
          <w:tcPr>
            <w:tcW w:w="1559" w:type="dxa"/>
            <w:vAlign w:val="bottom"/>
          </w:tcPr>
          <w:p w:rsidR="00D73324" w:rsidRPr="00B95530" w:rsidRDefault="00D73324" w:rsidP="00501A52">
            <w:r>
              <w:rPr>
                <w:color w:val="000000"/>
                <w:szCs w:val="22"/>
                <w:lang w:eastAsia="en-GB"/>
              </w:rPr>
              <w:t>-50.7</w:t>
            </w:r>
          </w:p>
        </w:tc>
        <w:tc>
          <w:tcPr>
            <w:tcW w:w="1276" w:type="dxa"/>
            <w:vAlign w:val="bottom"/>
          </w:tcPr>
          <w:p w:rsidR="00D73324" w:rsidRPr="006C1215" w:rsidRDefault="00D73324" w:rsidP="00501A52">
            <w:pPr>
              <w:rPr>
                <w:color w:val="000000"/>
                <w:lang w:eastAsia="en-GB"/>
              </w:rPr>
            </w:pPr>
            <w:r>
              <w:rPr>
                <w:color w:val="000000"/>
                <w:szCs w:val="22"/>
                <w:lang w:eastAsia="en-GB"/>
              </w:rPr>
              <w:t>-45.7</w:t>
            </w:r>
          </w:p>
        </w:tc>
        <w:tc>
          <w:tcPr>
            <w:tcW w:w="1417" w:type="dxa"/>
            <w:vAlign w:val="bottom"/>
          </w:tcPr>
          <w:p w:rsidR="00D73324" w:rsidRPr="006C1215" w:rsidRDefault="00D73324" w:rsidP="00501A52">
            <w:pPr>
              <w:rPr>
                <w:color w:val="000000"/>
                <w:lang w:eastAsia="en-GB"/>
              </w:rPr>
            </w:pPr>
            <w:r>
              <w:rPr>
                <w:color w:val="000000"/>
                <w:szCs w:val="22"/>
                <w:lang w:eastAsia="en-GB"/>
              </w:rPr>
              <w:t>-40.7</w:t>
            </w:r>
          </w:p>
        </w:tc>
      </w:tr>
      <w:tr w:rsidR="00D73324" w:rsidTr="00E14C69">
        <w:tc>
          <w:tcPr>
            <w:tcW w:w="3261" w:type="dxa"/>
            <w:vAlign w:val="bottom"/>
          </w:tcPr>
          <w:p w:rsidR="00D73324" w:rsidRPr="00B95530" w:rsidRDefault="00D73324" w:rsidP="00292CD6">
            <w:r w:rsidRPr="006C1215">
              <w:rPr>
                <w:szCs w:val="22"/>
                <w:lang w:eastAsia="en-GB"/>
              </w:rPr>
              <w:t>Noise Figure (dB)</w:t>
            </w:r>
          </w:p>
        </w:tc>
        <w:tc>
          <w:tcPr>
            <w:tcW w:w="1559" w:type="dxa"/>
            <w:vAlign w:val="bottom"/>
          </w:tcPr>
          <w:p w:rsidR="00D73324" w:rsidRPr="00B95530" w:rsidRDefault="00D73324" w:rsidP="00501A52">
            <w:r>
              <w:rPr>
                <w:color w:val="000000"/>
                <w:szCs w:val="22"/>
                <w:lang w:eastAsia="en-GB"/>
              </w:rPr>
              <w:t>5.4</w:t>
            </w:r>
          </w:p>
        </w:tc>
        <w:tc>
          <w:tcPr>
            <w:tcW w:w="1276" w:type="dxa"/>
            <w:vAlign w:val="bottom"/>
          </w:tcPr>
          <w:p w:rsidR="00D73324" w:rsidRPr="006C1215" w:rsidRDefault="00D73324" w:rsidP="00501A52">
            <w:pPr>
              <w:rPr>
                <w:color w:val="000000"/>
                <w:lang w:eastAsia="en-GB"/>
              </w:rPr>
            </w:pPr>
            <w:r>
              <w:rPr>
                <w:color w:val="000000"/>
                <w:szCs w:val="22"/>
                <w:lang w:eastAsia="en-GB"/>
              </w:rPr>
              <w:t>15.4</w:t>
            </w:r>
          </w:p>
        </w:tc>
        <w:tc>
          <w:tcPr>
            <w:tcW w:w="1417" w:type="dxa"/>
            <w:vAlign w:val="bottom"/>
          </w:tcPr>
          <w:p w:rsidR="00D73324" w:rsidRPr="006C1215" w:rsidRDefault="00D73324" w:rsidP="00501A52">
            <w:pPr>
              <w:rPr>
                <w:color w:val="000000"/>
                <w:lang w:eastAsia="en-GB"/>
              </w:rPr>
            </w:pPr>
            <w:r>
              <w:rPr>
                <w:color w:val="000000"/>
                <w:szCs w:val="22"/>
                <w:lang w:eastAsia="en-GB"/>
              </w:rPr>
              <w:t>19.4</w:t>
            </w:r>
          </w:p>
        </w:tc>
      </w:tr>
      <w:tr w:rsidR="00D73324" w:rsidTr="00E14C69">
        <w:tc>
          <w:tcPr>
            <w:tcW w:w="3261" w:type="dxa"/>
            <w:vAlign w:val="bottom"/>
          </w:tcPr>
          <w:p w:rsidR="00D73324" w:rsidRPr="00B95530" w:rsidRDefault="00D73324" w:rsidP="00292CD6">
            <w:r w:rsidRPr="006C1215">
              <w:rPr>
                <w:szCs w:val="22"/>
                <w:lang w:eastAsia="en-GB"/>
              </w:rPr>
              <w:t>Typical cell radius (km)</w:t>
            </w:r>
          </w:p>
        </w:tc>
        <w:tc>
          <w:tcPr>
            <w:tcW w:w="1559" w:type="dxa"/>
            <w:vAlign w:val="bottom"/>
          </w:tcPr>
          <w:p w:rsidR="00D73324" w:rsidRPr="006C1215" w:rsidRDefault="00D73324" w:rsidP="00834A11">
            <w:pPr>
              <w:rPr>
                <w:color w:val="000000"/>
                <w:lang w:eastAsia="en-GB"/>
              </w:rPr>
            </w:pPr>
            <w:r w:rsidRPr="006C1215">
              <w:rPr>
                <w:color w:val="000000"/>
                <w:szCs w:val="22"/>
                <w:lang w:eastAsia="en-GB"/>
              </w:rPr>
              <w:t>6.0 (rural)</w:t>
            </w:r>
          </w:p>
          <w:p w:rsidR="00D73324" w:rsidRPr="00B95530" w:rsidRDefault="00D73324" w:rsidP="00501A52">
            <w:r w:rsidRPr="006C1215">
              <w:rPr>
                <w:color w:val="000000"/>
                <w:szCs w:val="22"/>
                <w:lang w:eastAsia="en-GB"/>
              </w:rPr>
              <w:t>1.0 (urban)</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0.315</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0.04</w:t>
            </w:r>
          </w:p>
        </w:tc>
      </w:tr>
      <w:tr w:rsidR="00D73324" w:rsidTr="00E14C69">
        <w:tc>
          <w:tcPr>
            <w:tcW w:w="3261" w:type="dxa"/>
            <w:vAlign w:val="bottom"/>
          </w:tcPr>
          <w:p w:rsidR="00D73324" w:rsidRPr="00B95530" w:rsidRDefault="00D73324" w:rsidP="00292CD6">
            <w:r w:rsidRPr="006C1215">
              <w:rPr>
                <w:szCs w:val="22"/>
                <w:lang w:eastAsia="en-GB"/>
              </w:rPr>
              <w:t>Antenna height (m)</w:t>
            </w:r>
          </w:p>
        </w:tc>
        <w:tc>
          <w:tcPr>
            <w:tcW w:w="1559" w:type="dxa"/>
            <w:vAlign w:val="bottom"/>
          </w:tcPr>
          <w:p w:rsidR="00D73324" w:rsidRPr="006C1215" w:rsidRDefault="00D73324" w:rsidP="00834A11">
            <w:pPr>
              <w:rPr>
                <w:color w:val="000000"/>
                <w:lang w:eastAsia="en-GB"/>
              </w:rPr>
            </w:pPr>
            <w:r w:rsidRPr="006C1215">
              <w:rPr>
                <w:color w:val="000000"/>
                <w:szCs w:val="22"/>
                <w:lang w:eastAsia="en-GB"/>
              </w:rPr>
              <w:t>45 (rural)</w:t>
            </w:r>
          </w:p>
          <w:p w:rsidR="00D73324" w:rsidRPr="00B95530" w:rsidRDefault="00D73324" w:rsidP="00501A52">
            <w:r w:rsidRPr="006C1215">
              <w:rPr>
                <w:color w:val="000000"/>
                <w:szCs w:val="22"/>
                <w:lang w:eastAsia="en-GB"/>
              </w:rPr>
              <w:t>30 (urban)</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2</w:t>
            </w:r>
          </w:p>
        </w:tc>
      </w:tr>
      <w:tr w:rsidR="00D73324" w:rsidTr="00E14C69">
        <w:tc>
          <w:tcPr>
            <w:tcW w:w="3261" w:type="dxa"/>
            <w:vAlign w:val="bottom"/>
          </w:tcPr>
          <w:p w:rsidR="00D73324" w:rsidRPr="00B95530" w:rsidRDefault="00D73324" w:rsidP="00292CD6">
            <w:r w:rsidRPr="006C1215">
              <w:rPr>
                <w:szCs w:val="22"/>
                <w:lang w:eastAsia="en-GB"/>
              </w:rPr>
              <w:t>Antenna down</w:t>
            </w:r>
            <w:r>
              <w:rPr>
                <w:szCs w:val="22"/>
                <w:lang w:eastAsia="en-GB"/>
              </w:rPr>
              <w:t xml:space="preserve"> </w:t>
            </w:r>
            <w:r w:rsidRPr="006C1215">
              <w:rPr>
                <w:szCs w:val="22"/>
                <w:lang w:eastAsia="en-GB"/>
              </w:rPr>
              <w:t>tilt (deg)</w:t>
            </w:r>
          </w:p>
        </w:tc>
        <w:tc>
          <w:tcPr>
            <w:tcW w:w="1559" w:type="dxa"/>
            <w:vAlign w:val="bottom"/>
          </w:tcPr>
          <w:p w:rsidR="00D73324" w:rsidRPr="00B95530" w:rsidRDefault="00D73324" w:rsidP="00501A52">
            <w:r w:rsidRPr="006C1215">
              <w:rPr>
                <w:color w:val="000000"/>
                <w:szCs w:val="22"/>
                <w:lang w:eastAsia="en-GB"/>
              </w:rPr>
              <w:t>3</w:t>
            </w:r>
          </w:p>
        </w:tc>
        <w:tc>
          <w:tcPr>
            <w:tcW w:w="1276" w:type="dxa"/>
            <w:vAlign w:val="bottom"/>
          </w:tcPr>
          <w:p w:rsidR="00D73324" w:rsidRPr="006C1215" w:rsidRDefault="00D73324" w:rsidP="00501A52">
            <w:pPr>
              <w:rPr>
                <w:color w:val="000000"/>
                <w:lang w:eastAsia="en-GB"/>
              </w:rPr>
            </w:pPr>
            <w:r w:rsidRPr="006C1215">
              <w:rPr>
                <w:color w:val="000000"/>
                <w:szCs w:val="22"/>
                <w:lang w:eastAsia="en-GB"/>
              </w:rPr>
              <w:t>0</w:t>
            </w:r>
          </w:p>
        </w:tc>
        <w:tc>
          <w:tcPr>
            <w:tcW w:w="1417" w:type="dxa"/>
            <w:vAlign w:val="bottom"/>
          </w:tcPr>
          <w:p w:rsidR="00D73324" w:rsidRPr="006C1215" w:rsidRDefault="00D73324" w:rsidP="00501A52">
            <w:pPr>
              <w:rPr>
                <w:color w:val="000000"/>
                <w:lang w:eastAsia="en-GB"/>
              </w:rPr>
            </w:pPr>
            <w:r w:rsidRPr="006C1215">
              <w:rPr>
                <w:color w:val="000000"/>
                <w:szCs w:val="22"/>
                <w:lang w:eastAsia="en-GB"/>
              </w:rPr>
              <w:t>0</w:t>
            </w:r>
          </w:p>
        </w:tc>
      </w:tr>
    </w:tbl>
    <w:p w:rsidR="00D73324" w:rsidRDefault="00D73324"/>
    <w:p w:rsidR="00D73324" w:rsidRDefault="00D73324">
      <w:pPr>
        <w:pStyle w:val="ECCTablenote"/>
      </w:pPr>
      <w:r>
        <w:t>*Note, 5 MHz is the carrier separation, the effective channel bandwidth is 3.84 MHz</w:t>
      </w:r>
    </w:p>
    <w:p w:rsidR="00D73324" w:rsidRDefault="00D73324"/>
    <w:p w:rsidR="00D73324" w:rsidRDefault="00D73324" w:rsidP="00E40694">
      <w:pPr>
        <w:pStyle w:val="ECCParBulleted"/>
      </w:pPr>
      <w:r>
        <w:t xml:space="preserve">Noise figure (dB) was derived based on a desensitization value of 6 dB (3GPP TS 25.104) using the following formula: </w:t>
      </w:r>
      <w:r w:rsidRPr="00BF6129">
        <w:t>ACS_relative = ACS_test – Noise_floor – 10 log</w:t>
      </w:r>
      <w:r w:rsidRPr="007F15C6">
        <w:rPr>
          <w:vertAlign w:val="subscript"/>
        </w:rPr>
        <w:t>10</w:t>
      </w:r>
      <w:r w:rsidRPr="00BF6129">
        <w:t xml:space="preserve"> (10</w:t>
      </w:r>
      <w:r w:rsidRPr="007F15C6">
        <w:rPr>
          <w:i/>
          <w:iCs/>
          <w:vertAlign w:val="superscript"/>
        </w:rPr>
        <w:t>M</w:t>
      </w:r>
      <w:r w:rsidRPr="0006753E">
        <w:rPr>
          <w:vertAlign w:val="superscript"/>
        </w:rPr>
        <w:t>/10</w:t>
      </w:r>
      <w:r w:rsidRPr="00BF6129">
        <w:t xml:space="preserve"> – 1)</w:t>
      </w:r>
      <w:r>
        <w:t xml:space="preserve"> (see ITU-R Report 2039 </w:t>
      </w:r>
      <w:r>
        <w:fldChar w:fldCharType="begin"/>
      </w:r>
      <w:r>
        <w:instrText xml:space="preserve"> REF _Ref341968241 \n \h </w:instrText>
      </w:r>
      <w:r>
        <w:fldChar w:fldCharType="separate"/>
      </w:r>
      <w:r>
        <w:t>[4]</w:t>
      </w:r>
      <w:r>
        <w:fldChar w:fldCharType="end"/>
      </w:r>
      <w:r>
        <w:t xml:space="preserve">); </w:t>
      </w:r>
    </w:p>
    <w:p w:rsidR="00D73324" w:rsidRDefault="00D73324">
      <w:pPr>
        <w:pStyle w:val="ECCParBulleted"/>
        <w:numPr>
          <w:ilvl w:val="0"/>
          <w:numId w:val="0"/>
        </w:numPr>
      </w:pPr>
    </w:p>
    <w:p w:rsidR="00D73324" w:rsidRDefault="00D73324">
      <w:pPr>
        <w:pStyle w:val="ECCParBulleted"/>
      </w:pPr>
      <w:r w:rsidRPr="008E00B5">
        <w:t xml:space="preserve">Maximum power interfering signal </w:t>
      </w:r>
      <w:r>
        <w:t xml:space="preserve">was calculated based on a desensitization value of 1 dB (corresponding to I/N= -6 dB) and used for the deterministic study. </w:t>
      </w:r>
    </w:p>
    <w:p w:rsidR="00D73324" w:rsidRDefault="00D73324">
      <w:r>
        <w:br w:type="page"/>
      </w:r>
    </w:p>
    <w:p w:rsidR="00D73324" w:rsidRDefault="00D73324" w:rsidP="009C35C5">
      <w:pPr>
        <w:pStyle w:val="ECCParagraph"/>
      </w:pPr>
    </w:p>
    <w:p w:rsidR="00D73324" w:rsidRDefault="00D73324" w:rsidP="00327650">
      <w:pPr>
        <w:pStyle w:val="Heading2"/>
      </w:pPr>
      <w:bookmarkStart w:id="14" w:name="_Toc347413040"/>
      <w:r w:rsidRPr="001E47ED">
        <w:t xml:space="preserve">UMTS </w:t>
      </w:r>
      <w:r>
        <w:t>User Terminals</w:t>
      </w:r>
      <w:r w:rsidRPr="001E47ED">
        <w:t xml:space="preserve"> characteristics and parameters</w:t>
      </w:r>
      <w:bookmarkEnd w:id="14"/>
    </w:p>
    <w:p w:rsidR="00D73324" w:rsidRDefault="00D73324" w:rsidP="006258B7">
      <w:pPr>
        <w:pStyle w:val="ECCParagraph"/>
      </w:pPr>
      <w:r w:rsidRPr="006258B7">
        <w:t xml:space="preserve">The parameters listed in the following </w:t>
      </w:r>
      <w:r>
        <w:fldChar w:fldCharType="begin"/>
      </w:r>
      <w:r>
        <w:instrText xml:space="preserve"> REF _Ref320540063 \n \h </w:instrText>
      </w:r>
      <w:r>
        <w:fldChar w:fldCharType="separate"/>
      </w:r>
      <w:r>
        <w:t>0</w:t>
      </w:r>
      <w:r>
        <w:fldChar w:fldCharType="end"/>
      </w:r>
      <w:r w:rsidRPr="006258B7">
        <w:t xml:space="preserve"> are applicable to the ECN User Terminals:</w:t>
      </w:r>
    </w:p>
    <w:p w:rsidR="00D73324" w:rsidRDefault="00D73324" w:rsidP="004B6C66">
      <w:pPr>
        <w:pStyle w:val="Caption"/>
      </w:pPr>
      <w:bookmarkStart w:id="15" w:name="_Ref320540063"/>
      <w:r>
        <w:t xml:space="preserve">Table </w:t>
      </w:r>
      <w:fldSimple w:instr=" SEQ Table \* ARABIC ">
        <w:r>
          <w:rPr>
            <w:noProof/>
          </w:rPr>
          <w:t>4</w:t>
        </w:r>
      </w:fldSimple>
      <w:r>
        <w:t>: Parameters for ECN UT</w:t>
      </w:r>
      <w:bookmarkEnd w:id="15"/>
    </w:p>
    <w:tbl>
      <w:tblPr>
        <w:tblW w:w="0" w:type="auto"/>
        <w:tblInd w:w="19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505"/>
        <w:gridCol w:w="1418"/>
      </w:tblGrid>
      <w:tr w:rsidR="00D73324" w:rsidRPr="00FE1795" w:rsidTr="00292CD6">
        <w:trPr>
          <w:tblHeader/>
        </w:trPr>
        <w:tc>
          <w:tcPr>
            <w:tcW w:w="4505" w:type="dxa"/>
            <w:tcBorders>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Parameter</w:t>
            </w:r>
          </w:p>
        </w:tc>
        <w:tc>
          <w:tcPr>
            <w:tcW w:w="1418" w:type="dxa"/>
            <w:tcBorders>
              <w:lef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Value</w:t>
            </w:r>
          </w:p>
        </w:tc>
      </w:tr>
      <w:tr w:rsidR="00D73324" w:rsidTr="00292CD6">
        <w:tc>
          <w:tcPr>
            <w:tcW w:w="4505" w:type="dxa"/>
            <w:vAlign w:val="bottom"/>
          </w:tcPr>
          <w:p w:rsidR="00D73324" w:rsidRPr="006C1215" w:rsidRDefault="00D73324" w:rsidP="00292CD6">
            <w:pPr>
              <w:rPr>
                <w:lang w:eastAsia="en-GB"/>
              </w:rPr>
            </w:pPr>
            <w:r w:rsidRPr="006C1215">
              <w:rPr>
                <w:szCs w:val="22"/>
                <w:lang w:eastAsia="en-GB"/>
              </w:rPr>
              <w:t>Maximum o</w:t>
            </w:r>
            <w:r>
              <w:rPr>
                <w:szCs w:val="22"/>
                <w:lang w:eastAsia="en-GB"/>
              </w:rPr>
              <w:t xml:space="preserve">utput power </w:t>
            </w:r>
            <w:r w:rsidRPr="006C1215">
              <w:rPr>
                <w:szCs w:val="22"/>
                <w:lang w:eastAsia="en-GB"/>
              </w:rPr>
              <w:t xml:space="preserve"> (dBm)</w:t>
            </w:r>
          </w:p>
        </w:tc>
        <w:tc>
          <w:tcPr>
            <w:tcW w:w="1418" w:type="dxa"/>
            <w:vAlign w:val="bottom"/>
          </w:tcPr>
          <w:p w:rsidR="00D73324" w:rsidRPr="006C1215" w:rsidRDefault="00D73324" w:rsidP="00501A52">
            <w:pPr>
              <w:rPr>
                <w:color w:val="000000"/>
                <w:lang w:eastAsia="en-GB"/>
              </w:rPr>
            </w:pPr>
            <w:r>
              <w:rPr>
                <w:color w:val="000000"/>
                <w:szCs w:val="22"/>
                <w:lang w:eastAsia="en-GB"/>
              </w:rPr>
              <w:t>24</w:t>
            </w:r>
          </w:p>
        </w:tc>
      </w:tr>
      <w:tr w:rsidR="00D73324" w:rsidTr="00292CD6">
        <w:tc>
          <w:tcPr>
            <w:tcW w:w="4505" w:type="dxa"/>
            <w:vAlign w:val="bottom"/>
          </w:tcPr>
          <w:p w:rsidR="00D73324" w:rsidRPr="006C1215" w:rsidRDefault="00D73324" w:rsidP="00292CD6">
            <w:pPr>
              <w:rPr>
                <w:lang w:eastAsia="en-GB"/>
              </w:rPr>
            </w:pPr>
            <w:r>
              <w:rPr>
                <w:szCs w:val="22"/>
                <w:lang w:eastAsia="en-GB"/>
              </w:rPr>
              <w:t xml:space="preserve">Dynamic power control range </w:t>
            </w:r>
            <w:r w:rsidRPr="006C1215">
              <w:rPr>
                <w:szCs w:val="22"/>
                <w:lang w:eastAsia="en-GB"/>
              </w:rPr>
              <w:t>(dB)</w:t>
            </w:r>
          </w:p>
        </w:tc>
        <w:tc>
          <w:tcPr>
            <w:tcW w:w="1418" w:type="dxa"/>
            <w:vAlign w:val="bottom"/>
          </w:tcPr>
          <w:p w:rsidR="00D73324" w:rsidRPr="006C1215" w:rsidRDefault="00D73324" w:rsidP="00501A52">
            <w:pPr>
              <w:rPr>
                <w:color w:val="000000"/>
                <w:lang w:eastAsia="en-GB"/>
              </w:rPr>
            </w:pPr>
            <w:r>
              <w:rPr>
                <w:color w:val="000000"/>
                <w:szCs w:val="22"/>
                <w:lang w:eastAsia="en-GB"/>
              </w:rPr>
              <w:t>74</w:t>
            </w:r>
          </w:p>
        </w:tc>
      </w:tr>
      <w:tr w:rsidR="00D73324" w:rsidTr="00292CD6">
        <w:tc>
          <w:tcPr>
            <w:tcW w:w="4505" w:type="dxa"/>
            <w:tcBorders>
              <w:bottom w:val="single" w:sz="4" w:space="0" w:color="C00000"/>
            </w:tcBorders>
            <w:vAlign w:val="bottom"/>
          </w:tcPr>
          <w:p w:rsidR="00D73324" w:rsidRPr="006C1215" w:rsidRDefault="00D73324" w:rsidP="00292CD6">
            <w:pPr>
              <w:rPr>
                <w:lang w:eastAsia="en-GB"/>
              </w:rPr>
            </w:pPr>
            <w:r w:rsidRPr="006C1215">
              <w:rPr>
                <w:szCs w:val="22"/>
                <w:lang w:eastAsia="en-GB"/>
              </w:rPr>
              <w:t>Antenna gain (dBi)</w:t>
            </w:r>
          </w:p>
        </w:tc>
        <w:tc>
          <w:tcPr>
            <w:tcW w:w="1418" w:type="dxa"/>
            <w:tcBorders>
              <w:bottom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0 (omni)</w:t>
            </w:r>
          </w:p>
        </w:tc>
      </w:tr>
      <w:tr w:rsidR="00D73324" w:rsidTr="00292CD6">
        <w:tc>
          <w:tcPr>
            <w:tcW w:w="4505" w:type="dxa"/>
            <w:tcBorders>
              <w:top w:val="single" w:sz="4"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Feeder loss (dB)</w:t>
            </w:r>
          </w:p>
        </w:tc>
        <w:tc>
          <w:tcPr>
            <w:tcW w:w="1418" w:type="dxa"/>
            <w:tcBorders>
              <w:top w:val="single" w:sz="4"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0</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Reference sensitivity (dBm)</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-117</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Channel bandwidth (MHz)</w:t>
            </w:r>
            <w:r>
              <w:rPr>
                <w:szCs w:val="22"/>
                <w:lang w:eastAsia="en-GB"/>
              </w:rPr>
              <w:t>*</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5</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1st channel ACS (dB)</w:t>
            </w:r>
            <w:r w:rsidRPr="006C1215">
              <w:rPr>
                <w:szCs w:val="22"/>
              </w:rPr>
              <w:t>(± 5 MHz)</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33</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Maximum power interfering signal 1st ch. (dBm)</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Pr>
                <w:color w:val="000000"/>
                <w:szCs w:val="22"/>
                <w:lang w:eastAsia="en-GB"/>
              </w:rPr>
              <w:t>-72.1</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Noise Figure (dB)</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9</w:t>
            </w:r>
          </w:p>
        </w:tc>
      </w:tr>
      <w:tr w:rsidR="00D73324" w:rsidTr="00292CD6">
        <w:tc>
          <w:tcPr>
            <w:tcW w:w="4505" w:type="dxa"/>
            <w:tcBorders>
              <w:top w:val="single" w:sz="6" w:space="0" w:color="C00000"/>
              <w:left w:val="single" w:sz="4" w:space="0" w:color="C00000"/>
              <w:bottom w:val="single" w:sz="6" w:space="0" w:color="C00000"/>
              <w:right w:val="single" w:sz="6" w:space="0" w:color="C00000"/>
            </w:tcBorders>
            <w:vAlign w:val="bottom"/>
          </w:tcPr>
          <w:p w:rsidR="00D73324" w:rsidRPr="006C1215" w:rsidRDefault="00D73324" w:rsidP="00292CD6">
            <w:pPr>
              <w:rPr>
                <w:lang w:eastAsia="en-GB"/>
              </w:rPr>
            </w:pPr>
            <w:r w:rsidRPr="006C1215">
              <w:rPr>
                <w:szCs w:val="22"/>
                <w:lang w:eastAsia="en-GB"/>
              </w:rPr>
              <w:t>Antenna height (m)</w:t>
            </w:r>
          </w:p>
        </w:tc>
        <w:tc>
          <w:tcPr>
            <w:tcW w:w="1418" w:type="dxa"/>
            <w:tcBorders>
              <w:top w:val="single" w:sz="6" w:space="0" w:color="C00000"/>
              <w:left w:val="single" w:sz="6" w:space="0" w:color="C00000"/>
              <w:bottom w:val="single" w:sz="6" w:space="0" w:color="C00000"/>
              <w:right w:val="single" w:sz="4" w:space="0" w:color="C00000"/>
            </w:tcBorders>
            <w:vAlign w:val="bottom"/>
          </w:tcPr>
          <w:p w:rsidR="00D73324" w:rsidRPr="006C1215" w:rsidRDefault="00D73324" w:rsidP="00501A52">
            <w:pPr>
              <w:rPr>
                <w:color w:val="000000"/>
                <w:lang w:eastAsia="en-GB"/>
              </w:rPr>
            </w:pPr>
            <w:r w:rsidRPr="006C1215">
              <w:rPr>
                <w:color w:val="000000"/>
                <w:szCs w:val="22"/>
                <w:lang w:eastAsia="en-GB"/>
              </w:rPr>
              <w:t>1.5</w:t>
            </w:r>
          </w:p>
        </w:tc>
      </w:tr>
    </w:tbl>
    <w:p w:rsidR="00D73324" w:rsidRDefault="00D73324" w:rsidP="0001149F">
      <w:pPr>
        <w:pStyle w:val="ECCTablenote"/>
      </w:pPr>
      <w:r>
        <w:t>*Note, 5 MHz is the carrier separation, the effective channel bandwidth is 3.84 MHz</w:t>
      </w:r>
    </w:p>
    <w:p w:rsidR="00D73324" w:rsidRPr="006258B7" w:rsidRDefault="00D73324" w:rsidP="00F82043">
      <w:pPr>
        <w:pStyle w:val="ECCParagraph"/>
      </w:pPr>
    </w:p>
    <w:p w:rsidR="00D73324" w:rsidRDefault="00D73324" w:rsidP="00327650">
      <w:pPr>
        <w:pStyle w:val="Heading2"/>
      </w:pPr>
      <w:bookmarkStart w:id="16" w:name="_Toc347413041"/>
      <w:r w:rsidRPr="00E477DC">
        <w:t xml:space="preserve">MSS </w:t>
      </w:r>
      <w:r>
        <w:t xml:space="preserve">User Terminals </w:t>
      </w:r>
      <w:r w:rsidRPr="00E477DC">
        <w:t>within the band 1980-2010 MH</w:t>
      </w:r>
      <w:r w:rsidRPr="00E477DC">
        <w:rPr>
          <w:caps w:val="0"/>
        </w:rPr>
        <w:t>z</w:t>
      </w:r>
      <w:r w:rsidRPr="00E477DC">
        <w:t>, characteristics</w:t>
      </w:r>
      <w:r>
        <w:t xml:space="preserve"> and</w:t>
      </w:r>
      <w:r w:rsidRPr="00E477DC">
        <w:t xml:space="preserve"> system parameters</w:t>
      </w:r>
      <w:bookmarkEnd w:id="16"/>
    </w:p>
    <w:p w:rsidR="00D73324" w:rsidRPr="006258B7" w:rsidRDefault="00D73324" w:rsidP="006258B7">
      <w:pPr>
        <w:pStyle w:val="ECCParagraph"/>
      </w:pPr>
      <w:r w:rsidRPr="006258B7">
        <w:t xml:space="preserve">This Section lists the parameters valid for MSS User Terminals. </w:t>
      </w:r>
    </w:p>
    <w:p w:rsidR="00D73324" w:rsidRPr="00FA0D6A" w:rsidRDefault="00D73324" w:rsidP="006258B7">
      <w:pPr>
        <w:pStyle w:val="ECCParagraph"/>
      </w:pPr>
      <w:r w:rsidRPr="006258B7">
        <w:t>In general, two types of UT are identified: wideband (operating with carrier bandwidths of 1 MHz or greater) and narrowband (operating with carrier bandwidths of less than 1 MHz). Each of them is referring to the ETSI standard EN 302 574-2</w:t>
      </w:r>
      <w:r>
        <w:t xml:space="preserve"> </w:t>
      </w:r>
      <w:r>
        <w:rPr>
          <w:color w:val="000000"/>
        </w:rPr>
        <w:fldChar w:fldCharType="begin"/>
      </w:r>
      <w:r>
        <w:rPr>
          <w:color w:val="000000"/>
        </w:rPr>
        <w:instrText xml:space="preserve"> REF _Ref341968507 \n \h </w:instrText>
      </w:r>
      <w:r w:rsidRPr="00FB1095">
        <w:rPr>
          <w:color w:val="000000"/>
        </w:rPr>
      </w:r>
      <w:r>
        <w:rPr>
          <w:color w:val="000000"/>
        </w:rPr>
        <w:fldChar w:fldCharType="separate"/>
      </w:r>
      <w:r>
        <w:rPr>
          <w:color w:val="000000"/>
        </w:rPr>
        <w:t>[5]</w:t>
      </w:r>
      <w:r>
        <w:rPr>
          <w:color w:val="000000"/>
        </w:rPr>
        <w:fldChar w:fldCharType="end"/>
      </w:r>
      <w:r>
        <w:t xml:space="preserve"> </w:t>
      </w:r>
      <w:r w:rsidRPr="00FA0D6A">
        <w:t xml:space="preserve">and EN 302 574-3 </w:t>
      </w:r>
      <w:r>
        <w:rPr>
          <w:color w:val="000000"/>
        </w:rPr>
        <w:fldChar w:fldCharType="begin"/>
      </w:r>
      <w:r>
        <w:rPr>
          <w:color w:val="000000"/>
        </w:rPr>
        <w:instrText xml:space="preserve"> REF _Ref341968507 \n \h </w:instrText>
      </w:r>
      <w:r w:rsidRPr="00FB1095">
        <w:rPr>
          <w:color w:val="000000"/>
        </w:rPr>
      </w:r>
      <w:r>
        <w:rPr>
          <w:color w:val="000000"/>
        </w:rPr>
        <w:fldChar w:fldCharType="separate"/>
      </w:r>
      <w:r>
        <w:rPr>
          <w:color w:val="000000"/>
        </w:rPr>
        <w:t>[5]</w:t>
      </w:r>
      <w:r>
        <w:rPr>
          <w:color w:val="000000"/>
        </w:rPr>
        <w:fldChar w:fldCharType="end"/>
      </w:r>
      <w:r w:rsidRPr="00FA0D6A">
        <w:t>, respectively.</w:t>
      </w:r>
    </w:p>
    <w:p w:rsidR="00D73324" w:rsidRPr="006258B7" w:rsidRDefault="00D73324" w:rsidP="006258B7">
      <w:pPr>
        <w:pStyle w:val="ECCParagraph"/>
      </w:pPr>
      <w:r w:rsidRPr="006258B7">
        <w:t>For each of these two types, a given MSS UT can be a “High” or “Low” gain terminal</w:t>
      </w:r>
      <w:r>
        <w:t xml:space="preserve"> the first type refers to UTs equipped with a directional antenna, while the antenna of the second type of terminals can be assumed isotropic.</w:t>
      </w:r>
      <w:r w:rsidRPr="006258B7">
        <w:t xml:space="preserve"> The following </w:t>
      </w:r>
      <w:r>
        <w:fldChar w:fldCharType="begin"/>
      </w:r>
      <w:r>
        <w:instrText xml:space="preserve"> REF _Ref320534828 \n \h </w:instrText>
      </w:r>
      <w:r>
        <w:fldChar w:fldCharType="separate"/>
      </w:r>
      <w:r>
        <w:t>0</w:t>
      </w:r>
      <w:r>
        <w:fldChar w:fldCharType="end"/>
      </w:r>
      <w:r w:rsidRPr="006258B7">
        <w:t xml:space="preserve"> and</w:t>
      </w:r>
      <w:r>
        <w:t xml:space="preserve"> </w:t>
      </w:r>
      <w:r>
        <w:fldChar w:fldCharType="begin"/>
      </w:r>
      <w:r>
        <w:instrText xml:space="preserve"> REF _Ref320534860 \n \h </w:instrText>
      </w:r>
      <w:r>
        <w:fldChar w:fldCharType="separate"/>
      </w:r>
      <w:r>
        <w:t>0</w:t>
      </w:r>
      <w:r>
        <w:fldChar w:fldCharType="end"/>
      </w:r>
      <w:r w:rsidRPr="006258B7">
        <w:t xml:space="preserve"> resumes the relevant parameters and assumptions applicable:</w:t>
      </w:r>
    </w:p>
    <w:p w:rsidR="00D73324" w:rsidRDefault="00D73324" w:rsidP="004B6C66">
      <w:pPr>
        <w:pStyle w:val="Caption"/>
      </w:pPr>
      <w:bookmarkStart w:id="17" w:name="_Ref320534828"/>
      <w:r>
        <w:t xml:space="preserve">Table </w:t>
      </w:r>
      <w:fldSimple w:instr=" SEQ Table \* ARABIC ">
        <w:r>
          <w:rPr>
            <w:noProof/>
          </w:rPr>
          <w:t>5</w:t>
        </w:r>
      </w:fldSimple>
      <w:r>
        <w:t>: Parameters for MSS UT</w:t>
      </w:r>
      <w:bookmarkEnd w:id="17"/>
    </w:p>
    <w:tbl>
      <w:tblPr>
        <w:tblW w:w="10078"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261"/>
        <w:gridCol w:w="1701"/>
        <w:gridCol w:w="1701"/>
        <w:gridCol w:w="1701"/>
        <w:gridCol w:w="1714"/>
      </w:tblGrid>
      <w:tr w:rsidR="00D73324" w:rsidRPr="00FE1795" w:rsidTr="00D53D89">
        <w:trPr>
          <w:tblHeader/>
        </w:trPr>
        <w:tc>
          <w:tcPr>
            <w:tcW w:w="3261" w:type="dxa"/>
            <w:tcBorders>
              <w:righ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Parameter</w:t>
            </w:r>
          </w:p>
        </w:tc>
        <w:tc>
          <w:tcPr>
            <w:tcW w:w="1701"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Wideband</w:t>
            </w:r>
          </w:p>
          <w:p w:rsidR="00D73324" w:rsidRPr="006C1215" w:rsidRDefault="00D73324" w:rsidP="00974921">
            <w:pPr>
              <w:spacing w:line="288" w:lineRule="auto"/>
              <w:jc w:val="center"/>
              <w:rPr>
                <w:b/>
                <w:color w:val="FFFFFF"/>
              </w:rPr>
            </w:pPr>
            <w:r w:rsidRPr="006C1215">
              <w:rPr>
                <w:b/>
                <w:color w:val="FFFFFF"/>
                <w:szCs w:val="22"/>
              </w:rPr>
              <w:t>High Gain</w:t>
            </w:r>
          </w:p>
        </w:tc>
        <w:tc>
          <w:tcPr>
            <w:tcW w:w="1701" w:type="dxa"/>
            <w:tcBorders>
              <w:left w:val="single" w:sz="8" w:space="0" w:color="FFFFFF"/>
              <w:righ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Narrowband</w:t>
            </w:r>
          </w:p>
          <w:p w:rsidR="00D73324" w:rsidRPr="006C1215" w:rsidRDefault="00D73324" w:rsidP="00E00804">
            <w:pPr>
              <w:spacing w:line="288" w:lineRule="auto"/>
              <w:jc w:val="center"/>
              <w:rPr>
                <w:b/>
                <w:color w:val="FFFFFF"/>
              </w:rPr>
            </w:pPr>
            <w:r w:rsidRPr="006C1215">
              <w:rPr>
                <w:b/>
                <w:color w:val="FFFFFF"/>
                <w:szCs w:val="22"/>
              </w:rPr>
              <w:t>High Gain</w:t>
            </w:r>
          </w:p>
        </w:tc>
        <w:tc>
          <w:tcPr>
            <w:tcW w:w="1701" w:type="dxa"/>
            <w:tcBorders>
              <w:left w:val="single" w:sz="8" w:space="0" w:color="FFFFFF"/>
              <w:righ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Wideband</w:t>
            </w:r>
          </w:p>
          <w:p w:rsidR="00D73324" w:rsidRPr="006C1215" w:rsidRDefault="00D73324" w:rsidP="00E00804">
            <w:pPr>
              <w:spacing w:line="288" w:lineRule="auto"/>
              <w:jc w:val="center"/>
              <w:rPr>
                <w:b/>
                <w:color w:val="FFFFFF"/>
              </w:rPr>
            </w:pPr>
            <w:r w:rsidRPr="006C1215">
              <w:rPr>
                <w:b/>
                <w:color w:val="FFFFFF"/>
                <w:szCs w:val="22"/>
              </w:rPr>
              <w:t>Low Gain</w:t>
            </w:r>
          </w:p>
        </w:tc>
        <w:tc>
          <w:tcPr>
            <w:tcW w:w="1714" w:type="dxa"/>
            <w:tcBorders>
              <w:left w:val="single" w:sz="8" w:space="0" w:color="FFFFFF"/>
            </w:tcBorders>
            <w:shd w:val="clear" w:color="auto" w:fill="D2232A"/>
            <w:vAlign w:val="center"/>
          </w:tcPr>
          <w:p w:rsidR="00D73324" w:rsidRPr="006C1215" w:rsidRDefault="00D73324" w:rsidP="00E00804">
            <w:pPr>
              <w:spacing w:line="288" w:lineRule="auto"/>
              <w:jc w:val="center"/>
              <w:rPr>
                <w:b/>
                <w:color w:val="FFFFFF"/>
              </w:rPr>
            </w:pPr>
            <w:r w:rsidRPr="006C1215">
              <w:rPr>
                <w:b/>
                <w:color w:val="FFFFFF"/>
                <w:szCs w:val="22"/>
              </w:rPr>
              <w:t>Narrowband</w:t>
            </w:r>
          </w:p>
          <w:p w:rsidR="00D73324" w:rsidRPr="006C1215" w:rsidRDefault="00D73324" w:rsidP="00E00804">
            <w:pPr>
              <w:spacing w:line="288" w:lineRule="auto"/>
              <w:jc w:val="center"/>
              <w:rPr>
                <w:b/>
                <w:color w:val="FFFFFF"/>
              </w:rPr>
            </w:pPr>
            <w:r w:rsidRPr="006C1215">
              <w:rPr>
                <w:b/>
                <w:color w:val="FFFFFF"/>
                <w:szCs w:val="22"/>
              </w:rPr>
              <w:t>Low Gain</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Maximum antenna gain (dBi)</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15</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15</w:t>
            </w:r>
          </w:p>
        </w:tc>
        <w:tc>
          <w:tcPr>
            <w:tcW w:w="1701" w:type="dxa"/>
            <w:vAlign w:val="bottom"/>
          </w:tcPr>
          <w:p w:rsidR="00D73324" w:rsidRPr="006C1215" w:rsidRDefault="00D73324" w:rsidP="00501A52">
            <w:pPr>
              <w:ind w:left="5" w:hanging="5"/>
              <w:rPr>
                <w:color w:val="000000"/>
                <w:lang w:eastAsia="en-GB"/>
              </w:rPr>
            </w:pPr>
            <w:r w:rsidRPr="006C1215">
              <w:rPr>
                <w:color w:val="000000"/>
                <w:szCs w:val="22"/>
                <w:lang w:eastAsia="en-GB"/>
              </w:rPr>
              <w:t>0</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0</w:t>
            </w:r>
          </w:p>
        </w:tc>
      </w:tr>
      <w:tr w:rsidR="00D73324" w:rsidTr="00D53D89">
        <w:tc>
          <w:tcPr>
            <w:tcW w:w="3261" w:type="dxa"/>
            <w:vAlign w:val="center"/>
          </w:tcPr>
          <w:p w:rsidR="00D73324" w:rsidRPr="006C1215" w:rsidRDefault="00D73324" w:rsidP="00974921">
            <w:pPr>
              <w:rPr>
                <w:lang w:eastAsia="en-GB"/>
              </w:rPr>
            </w:pPr>
            <w:r w:rsidRPr="006C1215">
              <w:rPr>
                <w:szCs w:val="22"/>
                <w:lang w:eastAsia="en-GB"/>
              </w:rPr>
              <w:t>Antenna gain pattern</w:t>
            </w:r>
          </w:p>
        </w:tc>
        <w:tc>
          <w:tcPr>
            <w:tcW w:w="1701" w:type="dxa"/>
            <w:vAlign w:val="bottom"/>
          </w:tcPr>
          <w:p w:rsidR="00D73324" w:rsidRPr="006C1215" w:rsidRDefault="00D73324" w:rsidP="0001149F">
            <w:pPr>
              <w:rPr>
                <w:color w:val="000000"/>
                <w:lang w:eastAsia="en-GB"/>
              </w:rPr>
            </w:pPr>
            <w:r w:rsidRPr="006C1215">
              <w:rPr>
                <w:color w:val="000000"/>
                <w:szCs w:val="22"/>
                <w:lang w:eastAsia="en-GB"/>
              </w:rPr>
              <w:t>As per rec. 4.1 of Rec. ITU-R F.1336-2</w:t>
            </w:r>
            <w:r>
              <w:rPr>
                <w:color w:val="000000"/>
                <w:szCs w:val="22"/>
                <w:lang w:eastAsia="en-GB"/>
              </w:rPr>
              <w:t xml:space="preserve"> </w:t>
            </w:r>
            <w:r>
              <w:rPr>
                <w:color w:val="000000"/>
                <w:szCs w:val="22"/>
                <w:lang w:eastAsia="en-GB"/>
              </w:rPr>
              <w:fldChar w:fldCharType="begin"/>
            </w:r>
            <w:r>
              <w:rPr>
                <w:color w:val="000000"/>
                <w:szCs w:val="22"/>
                <w:lang w:eastAsia="en-GB"/>
              </w:rPr>
              <w:instrText xml:space="preserve"> REF _Ref341969050 \n \h </w:instrText>
            </w:r>
            <w:r w:rsidRPr="00FB1095">
              <w:rPr>
                <w:color w:val="000000"/>
                <w:szCs w:val="22"/>
                <w:lang w:eastAsia="en-GB"/>
              </w:rPr>
            </w:r>
            <w:r>
              <w:rPr>
                <w:color w:val="000000"/>
                <w:szCs w:val="22"/>
                <w:lang w:eastAsia="en-GB"/>
              </w:rPr>
              <w:fldChar w:fldCharType="separate"/>
            </w:r>
            <w:r>
              <w:rPr>
                <w:color w:val="000000"/>
                <w:szCs w:val="22"/>
                <w:lang w:eastAsia="en-GB"/>
              </w:rPr>
              <w:t>[10]</w:t>
            </w:r>
            <w:r>
              <w:rPr>
                <w:color w:val="000000"/>
                <w:szCs w:val="22"/>
                <w:lang w:eastAsia="en-GB"/>
              </w:rPr>
              <w:fldChar w:fldCharType="end"/>
            </w:r>
          </w:p>
        </w:tc>
        <w:tc>
          <w:tcPr>
            <w:tcW w:w="1701" w:type="dxa"/>
            <w:vAlign w:val="bottom"/>
          </w:tcPr>
          <w:p w:rsidR="00D73324" w:rsidRPr="006C1215" w:rsidRDefault="00D73324" w:rsidP="0001149F">
            <w:pPr>
              <w:rPr>
                <w:color w:val="000000"/>
                <w:lang w:eastAsia="en-GB"/>
              </w:rPr>
            </w:pPr>
            <w:r w:rsidRPr="006C1215">
              <w:rPr>
                <w:color w:val="000000"/>
                <w:szCs w:val="22"/>
                <w:lang w:eastAsia="en-GB"/>
              </w:rPr>
              <w:t>As per rec. 4.1 of Rec. ITU-R F.1336-2</w:t>
            </w:r>
            <w:r>
              <w:rPr>
                <w:color w:val="000000"/>
                <w:szCs w:val="22"/>
                <w:lang w:eastAsia="en-GB"/>
              </w:rPr>
              <w:t xml:space="preserve"> </w:t>
            </w:r>
            <w:r>
              <w:rPr>
                <w:color w:val="000000"/>
                <w:szCs w:val="22"/>
                <w:lang w:eastAsia="en-GB"/>
              </w:rPr>
              <w:fldChar w:fldCharType="begin"/>
            </w:r>
            <w:r>
              <w:rPr>
                <w:color w:val="000000"/>
                <w:szCs w:val="22"/>
                <w:lang w:eastAsia="en-GB"/>
              </w:rPr>
              <w:instrText xml:space="preserve"> REF _Ref341969050 \n \h </w:instrText>
            </w:r>
            <w:r w:rsidRPr="00FB1095">
              <w:rPr>
                <w:color w:val="000000"/>
                <w:szCs w:val="22"/>
                <w:lang w:eastAsia="en-GB"/>
              </w:rPr>
            </w:r>
            <w:r>
              <w:rPr>
                <w:color w:val="000000"/>
                <w:szCs w:val="22"/>
                <w:lang w:eastAsia="en-GB"/>
              </w:rPr>
              <w:fldChar w:fldCharType="separate"/>
            </w:r>
            <w:r>
              <w:rPr>
                <w:color w:val="000000"/>
                <w:szCs w:val="22"/>
                <w:lang w:eastAsia="en-GB"/>
              </w:rPr>
              <w:t>[10]</w:t>
            </w:r>
            <w:r>
              <w:rPr>
                <w:color w:val="000000"/>
                <w:szCs w:val="22"/>
                <w:lang w:eastAsia="en-GB"/>
              </w:rPr>
              <w:fldChar w:fldCharType="end"/>
            </w:r>
          </w:p>
        </w:tc>
        <w:tc>
          <w:tcPr>
            <w:tcW w:w="1701" w:type="dxa"/>
            <w:vAlign w:val="center"/>
          </w:tcPr>
          <w:p w:rsidR="00D73324" w:rsidRPr="006C1215" w:rsidRDefault="00D73324" w:rsidP="00501A52">
            <w:pPr>
              <w:rPr>
                <w:color w:val="000000"/>
                <w:lang w:eastAsia="en-GB"/>
              </w:rPr>
            </w:pPr>
            <w:r w:rsidRPr="006C1215">
              <w:rPr>
                <w:color w:val="000000"/>
                <w:szCs w:val="22"/>
                <w:lang w:eastAsia="en-GB"/>
              </w:rPr>
              <w:t>Isotropic</w:t>
            </w:r>
          </w:p>
        </w:tc>
        <w:tc>
          <w:tcPr>
            <w:tcW w:w="1714" w:type="dxa"/>
            <w:vAlign w:val="center"/>
          </w:tcPr>
          <w:p w:rsidR="00D73324" w:rsidRPr="006C1215" w:rsidRDefault="00D73324" w:rsidP="00501A52">
            <w:pPr>
              <w:rPr>
                <w:color w:val="000000"/>
                <w:lang w:eastAsia="en-GB"/>
              </w:rPr>
            </w:pPr>
            <w:r w:rsidRPr="006C1215">
              <w:rPr>
                <w:color w:val="000000"/>
                <w:szCs w:val="22"/>
                <w:lang w:eastAsia="en-GB"/>
              </w:rPr>
              <w:t>Isotropic</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Maximum output power at antenna connector (dBm)</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33</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30</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39</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39</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Minimum antenna elevation (deg)</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Typical antenna elevation (deg)</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20</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20</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Carrier bandwidth</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 MHz</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200 kHz</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5 MHz</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200 kHz</w:t>
            </w:r>
          </w:p>
        </w:tc>
      </w:tr>
      <w:tr w:rsidR="00D73324" w:rsidTr="00D53D89">
        <w:tc>
          <w:tcPr>
            <w:tcW w:w="3261" w:type="dxa"/>
            <w:vAlign w:val="bottom"/>
          </w:tcPr>
          <w:p w:rsidR="00D73324" w:rsidRPr="006C1215" w:rsidRDefault="00D73324" w:rsidP="00974921">
            <w:pPr>
              <w:rPr>
                <w:lang w:eastAsia="en-GB"/>
              </w:rPr>
            </w:pPr>
            <w:r w:rsidRPr="006C1215">
              <w:rPr>
                <w:szCs w:val="22"/>
                <w:lang w:eastAsia="en-GB"/>
              </w:rPr>
              <w:t>Antenna height (m)</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w:t>
            </w:r>
          </w:p>
        </w:tc>
        <w:tc>
          <w:tcPr>
            <w:tcW w:w="1701" w:type="dxa"/>
            <w:vAlign w:val="bottom"/>
          </w:tcPr>
          <w:p w:rsidR="00D73324" w:rsidRPr="006C1215" w:rsidRDefault="00D73324" w:rsidP="00501A52">
            <w:pPr>
              <w:rPr>
                <w:color w:val="000000"/>
                <w:lang w:eastAsia="en-GB"/>
              </w:rPr>
            </w:pPr>
            <w:r w:rsidRPr="006C1215">
              <w:rPr>
                <w:color w:val="000000"/>
                <w:szCs w:val="22"/>
                <w:lang w:eastAsia="en-GB"/>
              </w:rPr>
              <w:t>1.5</w:t>
            </w:r>
          </w:p>
        </w:tc>
        <w:tc>
          <w:tcPr>
            <w:tcW w:w="1714" w:type="dxa"/>
            <w:vAlign w:val="bottom"/>
          </w:tcPr>
          <w:p w:rsidR="00D73324" w:rsidRPr="006C1215" w:rsidRDefault="00D73324" w:rsidP="00501A52">
            <w:pPr>
              <w:rPr>
                <w:color w:val="000000"/>
                <w:lang w:eastAsia="en-GB"/>
              </w:rPr>
            </w:pPr>
            <w:r w:rsidRPr="006C1215">
              <w:rPr>
                <w:color w:val="000000"/>
                <w:szCs w:val="22"/>
                <w:lang w:eastAsia="en-GB"/>
              </w:rPr>
              <w:t>1.5</w:t>
            </w:r>
          </w:p>
        </w:tc>
      </w:tr>
    </w:tbl>
    <w:p w:rsidR="00D73324" w:rsidRDefault="00D73324" w:rsidP="004B6C66">
      <w:pPr>
        <w:pStyle w:val="Caption"/>
      </w:pPr>
      <w:bookmarkStart w:id="18" w:name="_Ref320534860"/>
    </w:p>
    <w:p w:rsidR="00D73324" w:rsidRDefault="00D73324" w:rsidP="004B6C66">
      <w:pPr>
        <w:pStyle w:val="Caption"/>
      </w:pPr>
    </w:p>
    <w:p w:rsidR="00D73324" w:rsidRPr="00FA0D6A" w:rsidRDefault="00D73324" w:rsidP="004B6C66">
      <w:pPr>
        <w:pStyle w:val="Caption"/>
        <w:rPr>
          <w:lang w:val="en-GB"/>
        </w:rPr>
      </w:pPr>
      <w:r w:rsidRPr="00FA0D6A">
        <w:rPr>
          <w:lang w:val="en-GB"/>
        </w:rPr>
        <w:t xml:space="preserve">Table </w:t>
      </w:r>
      <w:r w:rsidRPr="00FA0D6A">
        <w:rPr>
          <w:lang w:val="en-GB"/>
        </w:rPr>
        <w:fldChar w:fldCharType="begin"/>
      </w:r>
      <w:r w:rsidRPr="00FA0D6A">
        <w:rPr>
          <w:lang w:val="en-GB"/>
        </w:rPr>
        <w:instrText xml:space="preserve"> SEQ Table \* ARABIC </w:instrText>
      </w:r>
      <w:r w:rsidRPr="00FA0D6A">
        <w:rPr>
          <w:lang w:val="en-GB"/>
        </w:rPr>
        <w:fldChar w:fldCharType="separate"/>
      </w:r>
      <w:r w:rsidRPr="00FA0D6A">
        <w:rPr>
          <w:noProof/>
          <w:lang w:val="en-GB"/>
        </w:rPr>
        <w:t>6</w:t>
      </w:r>
      <w:r w:rsidRPr="00FA0D6A">
        <w:rPr>
          <w:lang w:val="en-GB"/>
        </w:rPr>
        <w:fldChar w:fldCharType="end"/>
      </w:r>
      <w:r w:rsidRPr="00FA0D6A">
        <w:rPr>
          <w:lang w:val="en-GB"/>
        </w:rPr>
        <w:t xml:space="preserve">: Power classes for wideband terminals (from ETSI EN 302 574-2 </w:t>
      </w:r>
      <w:fldSimple w:instr=" REF _Ref341968507 \n \h  \* MERGEFORMAT ">
        <w:r w:rsidRPr="00FA0D6A">
          <w:rPr>
            <w:lang w:val="en-GB"/>
          </w:rPr>
          <w:t>[5]</w:t>
        </w:r>
      </w:fldSimple>
      <w:r w:rsidRPr="00FA0D6A">
        <w:rPr>
          <w:lang w:val="en-GB"/>
        </w:rPr>
        <w:t>)</w:t>
      </w:r>
      <w:bookmarkEnd w:id="18"/>
    </w:p>
    <w:tbl>
      <w:tblPr>
        <w:tblW w:w="9781" w:type="dxa"/>
        <w:tblInd w:w="25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276"/>
        <w:gridCol w:w="1276"/>
        <w:gridCol w:w="1134"/>
        <w:gridCol w:w="1134"/>
        <w:gridCol w:w="1134"/>
        <w:gridCol w:w="1275"/>
        <w:gridCol w:w="1276"/>
        <w:gridCol w:w="1276"/>
      </w:tblGrid>
      <w:tr w:rsidR="00D73324" w:rsidRPr="00FE1795" w:rsidTr="00D53D89">
        <w:trPr>
          <w:tblHeader/>
        </w:trPr>
        <w:tc>
          <w:tcPr>
            <w:tcW w:w="2552" w:type="dxa"/>
            <w:gridSpan w:val="2"/>
            <w:tcBorders>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Power Class 1</w:t>
            </w:r>
          </w:p>
        </w:tc>
        <w:tc>
          <w:tcPr>
            <w:tcW w:w="2268" w:type="dxa"/>
            <w:gridSpan w:val="2"/>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Power Class 1bis</w:t>
            </w:r>
          </w:p>
        </w:tc>
        <w:tc>
          <w:tcPr>
            <w:tcW w:w="2409" w:type="dxa"/>
            <w:gridSpan w:val="2"/>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Power Class 2</w:t>
            </w:r>
          </w:p>
        </w:tc>
        <w:tc>
          <w:tcPr>
            <w:tcW w:w="2552" w:type="dxa"/>
            <w:gridSpan w:val="2"/>
            <w:tcBorders>
              <w:lef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Power Class 3</w:t>
            </w:r>
          </w:p>
        </w:tc>
      </w:tr>
      <w:tr w:rsidR="00D73324" w:rsidTr="00D53D89">
        <w:tc>
          <w:tcPr>
            <w:tcW w:w="1276" w:type="dxa"/>
            <w:vAlign w:val="center"/>
          </w:tcPr>
          <w:p w:rsidR="00D73324" w:rsidRPr="006C1215" w:rsidRDefault="00D73324" w:rsidP="00974921">
            <w:pPr>
              <w:spacing w:line="288" w:lineRule="auto"/>
            </w:pPr>
            <w:r w:rsidRPr="006C1215">
              <w:rPr>
                <w:szCs w:val="22"/>
              </w:rPr>
              <w:t>Power</w:t>
            </w:r>
          </w:p>
          <w:p w:rsidR="00D73324" w:rsidRPr="006C1215" w:rsidRDefault="00D73324" w:rsidP="00974921">
            <w:pPr>
              <w:spacing w:line="288" w:lineRule="auto"/>
            </w:pPr>
            <w:r w:rsidRPr="006C1215">
              <w:rPr>
                <w:szCs w:val="22"/>
              </w:rPr>
              <w:t>(dBm)</w:t>
            </w:r>
          </w:p>
        </w:tc>
        <w:tc>
          <w:tcPr>
            <w:tcW w:w="1276" w:type="dxa"/>
            <w:vAlign w:val="center"/>
          </w:tcPr>
          <w:p w:rsidR="00D73324" w:rsidRPr="006C1215" w:rsidRDefault="00D73324" w:rsidP="00974921">
            <w:pPr>
              <w:spacing w:line="288" w:lineRule="auto"/>
            </w:pPr>
            <w:r w:rsidRPr="006C1215">
              <w:rPr>
                <w:szCs w:val="22"/>
              </w:rPr>
              <w:t>Tol</w:t>
            </w:r>
          </w:p>
          <w:p w:rsidR="00D73324" w:rsidRPr="006C1215" w:rsidRDefault="00D73324" w:rsidP="00974921">
            <w:pPr>
              <w:spacing w:line="288" w:lineRule="auto"/>
            </w:pPr>
            <w:r w:rsidRPr="006C1215">
              <w:rPr>
                <w:szCs w:val="22"/>
              </w:rPr>
              <w:t>(dB)</w:t>
            </w:r>
          </w:p>
        </w:tc>
        <w:tc>
          <w:tcPr>
            <w:tcW w:w="1134" w:type="dxa"/>
            <w:vAlign w:val="center"/>
          </w:tcPr>
          <w:p w:rsidR="00D73324" w:rsidRPr="006C1215" w:rsidRDefault="00D73324" w:rsidP="00974921">
            <w:pPr>
              <w:spacing w:line="288" w:lineRule="auto"/>
            </w:pPr>
            <w:r w:rsidRPr="006C1215">
              <w:rPr>
                <w:szCs w:val="22"/>
              </w:rPr>
              <w:t>Power</w:t>
            </w:r>
          </w:p>
          <w:p w:rsidR="00D73324" w:rsidRPr="006C1215" w:rsidRDefault="00D73324" w:rsidP="00974921">
            <w:pPr>
              <w:spacing w:line="288" w:lineRule="auto"/>
            </w:pPr>
            <w:r w:rsidRPr="006C1215">
              <w:rPr>
                <w:szCs w:val="22"/>
              </w:rPr>
              <w:t>(dBm)</w:t>
            </w:r>
          </w:p>
        </w:tc>
        <w:tc>
          <w:tcPr>
            <w:tcW w:w="1134" w:type="dxa"/>
            <w:vAlign w:val="center"/>
          </w:tcPr>
          <w:p w:rsidR="00D73324" w:rsidRPr="006C1215" w:rsidRDefault="00D73324" w:rsidP="00974921">
            <w:pPr>
              <w:spacing w:line="288" w:lineRule="auto"/>
            </w:pPr>
            <w:r w:rsidRPr="006C1215">
              <w:rPr>
                <w:szCs w:val="22"/>
              </w:rPr>
              <w:t>Tol</w:t>
            </w:r>
          </w:p>
          <w:p w:rsidR="00D73324" w:rsidRPr="006C1215" w:rsidRDefault="00D73324" w:rsidP="00974921">
            <w:pPr>
              <w:spacing w:line="288" w:lineRule="auto"/>
            </w:pPr>
            <w:r w:rsidRPr="006C1215">
              <w:rPr>
                <w:szCs w:val="22"/>
              </w:rPr>
              <w:t>(dB)</w:t>
            </w:r>
          </w:p>
        </w:tc>
        <w:tc>
          <w:tcPr>
            <w:tcW w:w="1134" w:type="dxa"/>
            <w:vAlign w:val="center"/>
          </w:tcPr>
          <w:p w:rsidR="00D73324" w:rsidRPr="006C1215" w:rsidRDefault="00D73324" w:rsidP="00974921">
            <w:pPr>
              <w:spacing w:line="288" w:lineRule="auto"/>
            </w:pPr>
            <w:r w:rsidRPr="006C1215">
              <w:rPr>
                <w:szCs w:val="22"/>
              </w:rPr>
              <w:t>Power</w:t>
            </w:r>
          </w:p>
          <w:p w:rsidR="00D73324" w:rsidRPr="006C1215" w:rsidRDefault="00D73324" w:rsidP="00974921">
            <w:pPr>
              <w:spacing w:line="288" w:lineRule="auto"/>
            </w:pPr>
            <w:r w:rsidRPr="006C1215">
              <w:rPr>
                <w:szCs w:val="22"/>
              </w:rPr>
              <w:t>(dBm)</w:t>
            </w:r>
          </w:p>
        </w:tc>
        <w:tc>
          <w:tcPr>
            <w:tcW w:w="1275" w:type="dxa"/>
            <w:vAlign w:val="center"/>
          </w:tcPr>
          <w:p w:rsidR="00D73324" w:rsidRPr="006C1215" w:rsidRDefault="00D73324" w:rsidP="00974921">
            <w:pPr>
              <w:spacing w:line="288" w:lineRule="auto"/>
            </w:pPr>
            <w:r w:rsidRPr="006C1215">
              <w:rPr>
                <w:szCs w:val="22"/>
              </w:rPr>
              <w:t>Tol</w:t>
            </w:r>
          </w:p>
          <w:p w:rsidR="00D73324" w:rsidRPr="006C1215" w:rsidRDefault="00D73324" w:rsidP="00974921">
            <w:pPr>
              <w:spacing w:line="288" w:lineRule="auto"/>
            </w:pPr>
            <w:r w:rsidRPr="006C1215">
              <w:rPr>
                <w:szCs w:val="22"/>
              </w:rPr>
              <w:t>(dB)</w:t>
            </w:r>
          </w:p>
        </w:tc>
        <w:tc>
          <w:tcPr>
            <w:tcW w:w="1276" w:type="dxa"/>
            <w:vAlign w:val="center"/>
          </w:tcPr>
          <w:p w:rsidR="00D73324" w:rsidRPr="006C1215" w:rsidRDefault="00D73324" w:rsidP="00974921">
            <w:pPr>
              <w:spacing w:line="288" w:lineRule="auto"/>
            </w:pPr>
            <w:r w:rsidRPr="006C1215">
              <w:rPr>
                <w:szCs w:val="22"/>
              </w:rPr>
              <w:t>Power</w:t>
            </w:r>
          </w:p>
          <w:p w:rsidR="00D73324" w:rsidRPr="006C1215" w:rsidRDefault="00D73324" w:rsidP="00974921">
            <w:pPr>
              <w:spacing w:line="288" w:lineRule="auto"/>
            </w:pPr>
            <w:r w:rsidRPr="006C1215">
              <w:rPr>
                <w:szCs w:val="22"/>
              </w:rPr>
              <w:t>(dBm)</w:t>
            </w:r>
          </w:p>
        </w:tc>
        <w:tc>
          <w:tcPr>
            <w:tcW w:w="1276" w:type="dxa"/>
            <w:vAlign w:val="center"/>
          </w:tcPr>
          <w:p w:rsidR="00D73324" w:rsidRPr="006C1215" w:rsidRDefault="00D73324" w:rsidP="00974921">
            <w:pPr>
              <w:spacing w:line="288" w:lineRule="auto"/>
            </w:pPr>
            <w:r w:rsidRPr="006C1215">
              <w:rPr>
                <w:szCs w:val="22"/>
              </w:rPr>
              <w:t>Tol</w:t>
            </w:r>
          </w:p>
          <w:p w:rsidR="00D73324" w:rsidRPr="006C1215" w:rsidRDefault="00D73324" w:rsidP="00974921">
            <w:pPr>
              <w:spacing w:line="288" w:lineRule="auto"/>
            </w:pPr>
            <w:r w:rsidRPr="006C1215">
              <w:rPr>
                <w:szCs w:val="22"/>
              </w:rPr>
              <w:t>(dB)</w:t>
            </w:r>
          </w:p>
        </w:tc>
      </w:tr>
      <w:tr w:rsidR="00D73324" w:rsidTr="00D53D89">
        <w:tc>
          <w:tcPr>
            <w:tcW w:w="1276" w:type="dxa"/>
            <w:vAlign w:val="center"/>
          </w:tcPr>
          <w:p w:rsidR="00D73324" w:rsidRPr="006C1215" w:rsidRDefault="00D73324" w:rsidP="00974921">
            <w:pPr>
              <w:spacing w:line="288" w:lineRule="auto"/>
            </w:pPr>
            <w:r w:rsidRPr="006C1215">
              <w:rPr>
                <w:szCs w:val="22"/>
              </w:rPr>
              <w:t>+39</w:t>
            </w:r>
          </w:p>
        </w:tc>
        <w:tc>
          <w:tcPr>
            <w:tcW w:w="1276" w:type="dxa"/>
            <w:vAlign w:val="center"/>
          </w:tcPr>
          <w:p w:rsidR="00D73324" w:rsidRPr="006C1215" w:rsidRDefault="00D73324" w:rsidP="00974921">
            <w:pPr>
              <w:spacing w:line="288" w:lineRule="auto"/>
            </w:pPr>
            <w:r w:rsidRPr="006C1215">
              <w:rPr>
                <w:szCs w:val="22"/>
              </w:rPr>
              <w:t>+2.7/-2.7</w:t>
            </w:r>
          </w:p>
        </w:tc>
        <w:tc>
          <w:tcPr>
            <w:tcW w:w="1134" w:type="dxa"/>
            <w:vAlign w:val="center"/>
          </w:tcPr>
          <w:p w:rsidR="00D73324" w:rsidRPr="006C1215" w:rsidRDefault="00D73324" w:rsidP="00974921">
            <w:pPr>
              <w:spacing w:line="288" w:lineRule="auto"/>
            </w:pPr>
            <w:r w:rsidRPr="006C1215">
              <w:rPr>
                <w:szCs w:val="22"/>
              </w:rPr>
              <w:t>+33</w:t>
            </w:r>
          </w:p>
        </w:tc>
        <w:tc>
          <w:tcPr>
            <w:tcW w:w="1134" w:type="dxa"/>
            <w:vAlign w:val="center"/>
          </w:tcPr>
          <w:p w:rsidR="00D73324" w:rsidRPr="006C1215" w:rsidRDefault="00D73324" w:rsidP="00974921">
            <w:pPr>
              <w:spacing w:line="288" w:lineRule="auto"/>
            </w:pPr>
            <w:r w:rsidRPr="006C1215">
              <w:rPr>
                <w:szCs w:val="22"/>
              </w:rPr>
              <w:t>+1/-3</w:t>
            </w:r>
          </w:p>
        </w:tc>
        <w:tc>
          <w:tcPr>
            <w:tcW w:w="1134" w:type="dxa"/>
            <w:vAlign w:val="center"/>
          </w:tcPr>
          <w:p w:rsidR="00D73324" w:rsidRPr="006C1215" w:rsidRDefault="00D73324" w:rsidP="00974921">
            <w:pPr>
              <w:spacing w:line="288" w:lineRule="auto"/>
            </w:pPr>
            <w:r w:rsidRPr="006C1215">
              <w:rPr>
                <w:szCs w:val="22"/>
              </w:rPr>
              <w:t>+27</w:t>
            </w:r>
          </w:p>
        </w:tc>
        <w:tc>
          <w:tcPr>
            <w:tcW w:w="1275" w:type="dxa"/>
            <w:vAlign w:val="center"/>
          </w:tcPr>
          <w:p w:rsidR="00D73324" w:rsidRPr="006C1215" w:rsidRDefault="00D73324" w:rsidP="00974921">
            <w:pPr>
              <w:spacing w:line="288" w:lineRule="auto"/>
            </w:pPr>
            <w:r w:rsidRPr="006C1215">
              <w:rPr>
                <w:szCs w:val="22"/>
              </w:rPr>
              <w:t>+1/-3</w:t>
            </w:r>
          </w:p>
        </w:tc>
        <w:tc>
          <w:tcPr>
            <w:tcW w:w="1276" w:type="dxa"/>
            <w:vAlign w:val="center"/>
          </w:tcPr>
          <w:p w:rsidR="00D73324" w:rsidRPr="006C1215" w:rsidRDefault="00D73324" w:rsidP="00974921">
            <w:pPr>
              <w:spacing w:line="288" w:lineRule="auto"/>
            </w:pPr>
            <w:r w:rsidRPr="006C1215">
              <w:rPr>
                <w:szCs w:val="22"/>
              </w:rPr>
              <w:t>+24</w:t>
            </w:r>
          </w:p>
        </w:tc>
        <w:tc>
          <w:tcPr>
            <w:tcW w:w="1276" w:type="dxa"/>
            <w:vAlign w:val="center"/>
          </w:tcPr>
          <w:p w:rsidR="00D73324" w:rsidRPr="006C1215" w:rsidRDefault="00D73324" w:rsidP="00974921">
            <w:pPr>
              <w:spacing w:line="288" w:lineRule="auto"/>
            </w:pPr>
            <w:r w:rsidRPr="006C1215">
              <w:rPr>
                <w:szCs w:val="22"/>
              </w:rPr>
              <w:t>+1.7/</w:t>
            </w:r>
            <w:r>
              <w:rPr>
                <w:szCs w:val="22"/>
              </w:rPr>
              <w:t>-</w:t>
            </w:r>
            <w:r w:rsidRPr="006C1215">
              <w:rPr>
                <w:szCs w:val="22"/>
              </w:rPr>
              <w:t>3.7</w:t>
            </w:r>
          </w:p>
        </w:tc>
      </w:tr>
    </w:tbl>
    <w:p w:rsidR="00D73324" w:rsidRDefault="00D73324" w:rsidP="00E00804">
      <w:pPr>
        <w:pStyle w:val="ECCParagraph"/>
        <w:rPr>
          <w:lang w:eastAsia="fr-CH"/>
        </w:rPr>
      </w:pPr>
    </w:p>
    <w:p w:rsidR="00D73324" w:rsidRDefault="00D73324" w:rsidP="00524CAC">
      <w:pPr>
        <w:pStyle w:val="ECCParagraph"/>
      </w:pPr>
      <w:r w:rsidRPr="005D2265">
        <w:t xml:space="preserve">The characteristics of the Adjacent Channel Leakage Ratio (ACLR) applicable to wideband terminals can be derived from Section 4.2.7 of the ETSI standard </w:t>
      </w:r>
      <w:r w:rsidRPr="005D2265">
        <w:rPr>
          <w:color w:val="000000"/>
        </w:rPr>
        <w:t>EN 302 574-2</w:t>
      </w:r>
      <w:r>
        <w:rPr>
          <w:color w:val="000000"/>
        </w:rPr>
        <w:t xml:space="preserve"> </w:t>
      </w:r>
      <w:r>
        <w:rPr>
          <w:color w:val="000000"/>
        </w:rPr>
        <w:fldChar w:fldCharType="begin"/>
      </w:r>
      <w:r>
        <w:rPr>
          <w:color w:val="000000"/>
        </w:rPr>
        <w:instrText xml:space="preserve"> REF _Ref341968507 \n \h </w:instrText>
      </w:r>
      <w:r w:rsidRPr="00FB1095">
        <w:rPr>
          <w:color w:val="000000"/>
        </w:rPr>
      </w:r>
      <w:r>
        <w:rPr>
          <w:color w:val="000000"/>
        </w:rPr>
        <w:fldChar w:fldCharType="separate"/>
      </w:r>
      <w:r>
        <w:rPr>
          <w:color w:val="000000"/>
        </w:rPr>
        <w:t>[5]</w:t>
      </w:r>
      <w:r>
        <w:rPr>
          <w:color w:val="000000"/>
        </w:rPr>
        <w:fldChar w:fldCharType="end"/>
      </w:r>
      <w:r w:rsidRPr="005D2265">
        <w:t xml:space="preserve"> mentioned above. The relevant parameters are resumed in the </w:t>
      </w:r>
      <w:r w:rsidRPr="00327650">
        <w:t>following</w:t>
      </w:r>
      <w:r>
        <w:t xml:space="preserve"> </w:t>
      </w:r>
      <w:r>
        <w:fldChar w:fldCharType="begin"/>
      </w:r>
      <w:r>
        <w:instrText xml:space="preserve"> REF _Ref320534890 \n \h </w:instrText>
      </w:r>
      <w:r>
        <w:fldChar w:fldCharType="separate"/>
      </w:r>
      <w:r>
        <w:t>0</w:t>
      </w:r>
      <w:r>
        <w:fldChar w:fldCharType="end"/>
      </w:r>
    </w:p>
    <w:p w:rsidR="00D73324" w:rsidRDefault="00D73324" w:rsidP="004B6C66">
      <w:pPr>
        <w:pStyle w:val="Caption"/>
      </w:pPr>
      <w:bookmarkStart w:id="19" w:name="_Ref320534890"/>
      <w:r>
        <w:t xml:space="preserve">Table </w:t>
      </w:r>
      <w:fldSimple w:instr=" SEQ Table \* ARABIC ">
        <w:r>
          <w:rPr>
            <w:noProof/>
          </w:rPr>
          <w:t>7</w:t>
        </w:r>
      </w:fldSimple>
      <w:r>
        <w:t>: Unwanted emission mask and ACLR</w:t>
      </w:r>
      <w:r>
        <w:rPr>
          <w:rStyle w:val="FootnoteReference"/>
        </w:rPr>
        <w:footnoteReference w:id="6"/>
      </w:r>
      <w:r>
        <w:t xml:space="preserve"> for wideband MSS terminals (from ETSI EN 302 574-2)</w:t>
      </w:r>
      <w:bookmarkEnd w:id="19"/>
      <w:r>
        <w:fldChar w:fldCharType="begin"/>
      </w:r>
      <w:r>
        <w:instrText xml:space="preserve"> REF _Ref341968507 \n \h </w:instrText>
      </w:r>
      <w:r>
        <w:fldChar w:fldCharType="separate"/>
      </w:r>
      <w:r>
        <w:t>[5]</w:t>
      </w:r>
      <w:r>
        <w:fldChar w:fldCharType="end"/>
      </w:r>
      <w:r>
        <w:t xml:space="preserve"> </w:t>
      </w:r>
    </w:p>
    <w:tbl>
      <w:tblPr>
        <w:tblW w:w="0" w:type="auto"/>
        <w:tblInd w:w="152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843"/>
        <w:gridCol w:w="1275"/>
        <w:gridCol w:w="1418"/>
        <w:gridCol w:w="1276"/>
        <w:gridCol w:w="1417"/>
      </w:tblGrid>
      <w:tr w:rsidR="00D73324" w:rsidRPr="00FE1795" w:rsidTr="00775EC9">
        <w:trPr>
          <w:tblHeader/>
        </w:trPr>
        <w:tc>
          <w:tcPr>
            <w:tcW w:w="1843" w:type="dxa"/>
            <w:tcBorders>
              <w:right w:val="single" w:sz="8" w:space="0" w:color="FFFFFF"/>
            </w:tcBorders>
            <w:shd w:val="clear" w:color="auto" w:fill="D2232A"/>
            <w:vAlign w:val="center"/>
          </w:tcPr>
          <w:p w:rsidR="00D73324" w:rsidRPr="006C1215" w:rsidRDefault="00D73324" w:rsidP="00D53D89">
            <w:pPr>
              <w:spacing w:line="288" w:lineRule="auto"/>
              <w:rPr>
                <w:b/>
                <w:color w:val="FFFFFF"/>
              </w:rPr>
            </w:pPr>
          </w:p>
        </w:tc>
        <w:tc>
          <w:tcPr>
            <w:tcW w:w="2693" w:type="dxa"/>
            <w:gridSpan w:val="2"/>
            <w:tcBorders>
              <w:left w:val="single" w:sz="8" w:space="0" w:color="FFFFFF"/>
              <w:right w:val="single" w:sz="8" w:space="0" w:color="FFFFFF"/>
            </w:tcBorders>
            <w:shd w:val="clear" w:color="auto" w:fill="D2232A"/>
            <w:vAlign w:val="center"/>
          </w:tcPr>
          <w:p w:rsidR="00D73324" w:rsidRPr="006C1215" w:rsidRDefault="00D73324" w:rsidP="00D53D89">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693" w:type="dxa"/>
            <w:gridSpan w:val="2"/>
            <w:tcBorders>
              <w:lef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r>
      <w:tr w:rsidR="00D73324" w:rsidTr="00775EC9">
        <w:tc>
          <w:tcPr>
            <w:tcW w:w="1843" w:type="dxa"/>
          </w:tcPr>
          <w:p w:rsidR="00D73324" w:rsidRPr="004D2A55" w:rsidRDefault="00D73324" w:rsidP="00974921">
            <w:r w:rsidRPr="006A3D61">
              <w:rPr>
                <w:szCs w:val="22"/>
              </w:rPr>
              <w:t>Type of terminal</w:t>
            </w:r>
          </w:p>
        </w:tc>
        <w:tc>
          <w:tcPr>
            <w:tcW w:w="1275" w:type="dxa"/>
          </w:tcPr>
          <w:p w:rsidR="00D73324" w:rsidRPr="006C1215" w:rsidRDefault="00D73324" w:rsidP="00974921">
            <w:r w:rsidRPr="006C1215">
              <w:rPr>
                <w:szCs w:val="22"/>
              </w:rPr>
              <w:t>ACLR (dB)</w:t>
            </w:r>
          </w:p>
        </w:tc>
        <w:tc>
          <w:tcPr>
            <w:tcW w:w="1418" w:type="dxa"/>
          </w:tcPr>
          <w:p w:rsidR="00D73324" w:rsidRPr="006C1215" w:rsidRDefault="00D73324" w:rsidP="00974921">
            <w:r w:rsidRPr="006C1215">
              <w:rPr>
                <w:szCs w:val="22"/>
              </w:rPr>
              <w:t>absolute (dBm/5 MHz)</w:t>
            </w:r>
          </w:p>
        </w:tc>
        <w:tc>
          <w:tcPr>
            <w:tcW w:w="1276" w:type="dxa"/>
          </w:tcPr>
          <w:p w:rsidR="00D73324" w:rsidRPr="006C1215" w:rsidRDefault="00D73324" w:rsidP="00974921">
            <w:r w:rsidRPr="006C1215">
              <w:rPr>
                <w:szCs w:val="22"/>
              </w:rPr>
              <w:t>ACLR (dB)</w:t>
            </w:r>
          </w:p>
        </w:tc>
        <w:tc>
          <w:tcPr>
            <w:tcW w:w="1417" w:type="dxa"/>
          </w:tcPr>
          <w:p w:rsidR="00D73324" w:rsidRPr="006C1215" w:rsidRDefault="00D73324" w:rsidP="00974921">
            <w:r w:rsidRPr="006C1215">
              <w:rPr>
                <w:szCs w:val="22"/>
              </w:rPr>
              <w:t>absolute (dBm/5 MHz)</w:t>
            </w:r>
          </w:p>
        </w:tc>
      </w:tr>
      <w:tr w:rsidR="00D73324" w:rsidTr="00775EC9">
        <w:tc>
          <w:tcPr>
            <w:tcW w:w="1843" w:type="dxa"/>
          </w:tcPr>
          <w:p w:rsidR="00D73324" w:rsidRPr="004D2A55" w:rsidRDefault="00D73324" w:rsidP="00974921">
            <w:r w:rsidRPr="006A3D61">
              <w:rPr>
                <w:szCs w:val="22"/>
              </w:rPr>
              <w:t>High Gain</w:t>
            </w:r>
          </w:p>
        </w:tc>
        <w:tc>
          <w:tcPr>
            <w:tcW w:w="1275" w:type="dxa"/>
          </w:tcPr>
          <w:p w:rsidR="00D73324" w:rsidRPr="006C1215" w:rsidRDefault="00D73324" w:rsidP="00974921">
            <w:r w:rsidRPr="006C1215">
              <w:rPr>
                <w:szCs w:val="22"/>
              </w:rPr>
              <w:t>42</w:t>
            </w:r>
          </w:p>
        </w:tc>
        <w:tc>
          <w:tcPr>
            <w:tcW w:w="1418" w:type="dxa"/>
          </w:tcPr>
          <w:p w:rsidR="00D73324" w:rsidRPr="006C1215" w:rsidRDefault="00D73324" w:rsidP="00974921">
            <w:r w:rsidRPr="006C1215">
              <w:rPr>
                <w:szCs w:val="22"/>
              </w:rPr>
              <w:t>+6</w:t>
            </w:r>
          </w:p>
        </w:tc>
        <w:tc>
          <w:tcPr>
            <w:tcW w:w="1276" w:type="dxa"/>
          </w:tcPr>
          <w:p w:rsidR="00D73324" w:rsidRPr="006C1215" w:rsidRDefault="00D73324" w:rsidP="00974921">
            <w:r w:rsidRPr="006C1215">
              <w:rPr>
                <w:szCs w:val="22"/>
              </w:rPr>
              <w:t>52</w:t>
            </w:r>
          </w:p>
        </w:tc>
        <w:tc>
          <w:tcPr>
            <w:tcW w:w="1417" w:type="dxa"/>
          </w:tcPr>
          <w:p w:rsidR="00D73324" w:rsidRPr="006C1215" w:rsidRDefault="00D73324" w:rsidP="00974921">
            <w:r w:rsidRPr="006C1215">
              <w:rPr>
                <w:szCs w:val="22"/>
              </w:rPr>
              <w:t>-4</w:t>
            </w:r>
          </w:p>
        </w:tc>
      </w:tr>
      <w:tr w:rsidR="00D73324" w:rsidTr="00775EC9">
        <w:tc>
          <w:tcPr>
            <w:tcW w:w="1843" w:type="dxa"/>
          </w:tcPr>
          <w:p w:rsidR="00D73324" w:rsidRPr="004D2A55" w:rsidRDefault="00D73324" w:rsidP="00974921">
            <w:r w:rsidRPr="006A3D61">
              <w:rPr>
                <w:szCs w:val="22"/>
              </w:rPr>
              <w:t>Low Gain</w:t>
            </w:r>
          </w:p>
        </w:tc>
        <w:tc>
          <w:tcPr>
            <w:tcW w:w="1275" w:type="dxa"/>
          </w:tcPr>
          <w:p w:rsidR="00D73324" w:rsidRPr="006C1215" w:rsidRDefault="00D73324" w:rsidP="00974921">
            <w:r w:rsidRPr="006C1215">
              <w:rPr>
                <w:szCs w:val="22"/>
              </w:rPr>
              <w:t>42</w:t>
            </w:r>
          </w:p>
        </w:tc>
        <w:tc>
          <w:tcPr>
            <w:tcW w:w="1418" w:type="dxa"/>
          </w:tcPr>
          <w:p w:rsidR="00D73324" w:rsidRPr="006C1215" w:rsidRDefault="00D73324" w:rsidP="00974921">
            <w:r w:rsidRPr="006C1215">
              <w:rPr>
                <w:szCs w:val="22"/>
              </w:rPr>
              <w:t>-3</w:t>
            </w:r>
          </w:p>
        </w:tc>
        <w:tc>
          <w:tcPr>
            <w:tcW w:w="1276" w:type="dxa"/>
          </w:tcPr>
          <w:p w:rsidR="00D73324" w:rsidRPr="006C1215" w:rsidRDefault="00D73324" w:rsidP="00974921">
            <w:r w:rsidRPr="006C1215">
              <w:rPr>
                <w:szCs w:val="22"/>
              </w:rPr>
              <w:t>52</w:t>
            </w:r>
          </w:p>
        </w:tc>
        <w:tc>
          <w:tcPr>
            <w:tcW w:w="1417" w:type="dxa"/>
          </w:tcPr>
          <w:p w:rsidR="00D73324" w:rsidRPr="006C1215" w:rsidRDefault="00D73324" w:rsidP="00974921">
            <w:r w:rsidRPr="006C1215">
              <w:rPr>
                <w:szCs w:val="22"/>
              </w:rPr>
              <w:t>-13</w:t>
            </w:r>
          </w:p>
        </w:tc>
      </w:tr>
    </w:tbl>
    <w:p w:rsidR="00D73324" w:rsidRDefault="00D73324" w:rsidP="00292CD6">
      <w:pPr>
        <w:pStyle w:val="ECCParagraph"/>
        <w:rPr>
          <w:lang w:eastAsia="fr-CH"/>
        </w:rPr>
      </w:pPr>
    </w:p>
    <w:p w:rsidR="00D73324" w:rsidRDefault="00D73324" w:rsidP="00524CAC">
      <w:pPr>
        <w:pStyle w:val="ECCParagraph"/>
      </w:pPr>
      <w:r w:rsidRPr="005D2265">
        <w:t xml:space="preserve">Nevertheless, the same information for narrowband terminals is not contained in the ETSI standard </w:t>
      </w:r>
      <w:r w:rsidRPr="005D2265">
        <w:rPr>
          <w:color w:val="000000"/>
        </w:rPr>
        <w:t>EN 302 574-3</w:t>
      </w:r>
      <w:r>
        <w:rPr>
          <w:color w:val="000000"/>
        </w:rPr>
        <w:t xml:space="preserve"> </w:t>
      </w:r>
      <w:r>
        <w:rPr>
          <w:color w:val="000000"/>
        </w:rPr>
        <w:fldChar w:fldCharType="begin"/>
      </w:r>
      <w:r>
        <w:rPr>
          <w:color w:val="000000"/>
        </w:rPr>
        <w:instrText xml:space="preserve"> REF _Ref341968507 \n \h </w:instrText>
      </w:r>
      <w:r w:rsidRPr="00FB1095">
        <w:rPr>
          <w:color w:val="000000"/>
        </w:rPr>
      </w:r>
      <w:r>
        <w:rPr>
          <w:color w:val="000000"/>
        </w:rPr>
        <w:fldChar w:fldCharType="separate"/>
      </w:r>
      <w:r>
        <w:rPr>
          <w:color w:val="000000"/>
        </w:rPr>
        <w:t>[5]</w:t>
      </w:r>
      <w:r>
        <w:rPr>
          <w:color w:val="000000"/>
        </w:rPr>
        <w:fldChar w:fldCharType="end"/>
      </w:r>
      <w:r w:rsidRPr="005D2265">
        <w:rPr>
          <w:color w:val="000000"/>
        </w:rPr>
        <w:t xml:space="preserve">. The best information that can be extrapolated from the document is contained in its Sections 4.2.2 and 4.2.3, dealing with the maximum </w:t>
      </w:r>
      <w:r>
        <w:rPr>
          <w:color w:val="000000"/>
        </w:rPr>
        <w:t>e.i.r.p.</w:t>
      </w:r>
      <w:r w:rsidRPr="005D2265">
        <w:rPr>
          <w:color w:val="000000"/>
        </w:rPr>
        <w:t xml:space="preserve"> spectral density of the unwanted emissions from the UE within and outside the 1980</w:t>
      </w:r>
      <w:r>
        <w:rPr>
          <w:color w:val="000000"/>
        </w:rPr>
        <w:t>-</w:t>
      </w:r>
      <w:r w:rsidRPr="005D2265">
        <w:rPr>
          <w:color w:val="000000"/>
        </w:rPr>
        <w:t xml:space="preserve">2010 MHz band (shown </w:t>
      </w:r>
      <w:r w:rsidRPr="00327650">
        <w:rPr>
          <w:color w:val="000000"/>
        </w:rPr>
        <w:t xml:space="preserve">in </w:t>
      </w:r>
      <w:r>
        <w:rPr>
          <w:color w:val="000000"/>
        </w:rPr>
        <w:fldChar w:fldCharType="begin"/>
      </w:r>
      <w:r>
        <w:rPr>
          <w:color w:val="000000"/>
        </w:rPr>
        <w:instrText xml:space="preserve"> REF _Ref320540075 \n \h </w:instrText>
      </w:r>
      <w:r w:rsidRPr="00FB1095">
        <w:rPr>
          <w:color w:val="000000"/>
        </w:rPr>
      </w:r>
      <w:r>
        <w:rPr>
          <w:color w:val="000000"/>
        </w:rPr>
        <w:fldChar w:fldCharType="separate"/>
      </w:r>
      <w:r>
        <w:rPr>
          <w:color w:val="000000"/>
        </w:rPr>
        <w:t>0</w:t>
      </w:r>
      <w:r>
        <w:rPr>
          <w:color w:val="000000"/>
        </w:rPr>
        <w:fldChar w:fldCharType="end"/>
      </w:r>
      <w:r w:rsidRPr="005D2265">
        <w:rPr>
          <w:color w:val="000000"/>
        </w:rPr>
        <w:t xml:space="preserve">). Taking also into account the information contained in the </w:t>
      </w:r>
      <w:r w:rsidRPr="00327650">
        <w:rPr>
          <w:color w:val="000000"/>
        </w:rPr>
        <w:t xml:space="preserve">previous </w:t>
      </w:r>
      <w:r>
        <w:rPr>
          <w:color w:val="000000"/>
        </w:rPr>
        <w:fldChar w:fldCharType="begin"/>
      </w:r>
      <w:r>
        <w:rPr>
          <w:color w:val="000000"/>
        </w:rPr>
        <w:instrText xml:space="preserve"> REF _Ref320534860 \n \h </w:instrText>
      </w:r>
      <w:r w:rsidRPr="00FB1095">
        <w:rPr>
          <w:color w:val="000000"/>
        </w:rPr>
      </w:r>
      <w:r>
        <w:rPr>
          <w:color w:val="000000"/>
        </w:rPr>
        <w:fldChar w:fldCharType="separate"/>
      </w:r>
      <w:r>
        <w:rPr>
          <w:color w:val="000000"/>
        </w:rPr>
        <w:t>0</w:t>
      </w:r>
      <w:r>
        <w:rPr>
          <w:color w:val="000000"/>
        </w:rPr>
        <w:fldChar w:fldCharType="end"/>
      </w:r>
      <w:r w:rsidRPr="005D2265">
        <w:rPr>
          <w:color w:val="000000"/>
        </w:rPr>
        <w:t xml:space="preserve">, an ACLR can therefore be calculated. The relevant results are shown in </w:t>
      </w:r>
      <w:r>
        <w:rPr>
          <w:color w:val="000000"/>
        </w:rPr>
        <w:fldChar w:fldCharType="begin"/>
      </w:r>
      <w:r>
        <w:rPr>
          <w:color w:val="000000"/>
        </w:rPr>
        <w:instrText xml:space="preserve"> REF _Ref320604569 \n \h </w:instrText>
      </w:r>
      <w:r w:rsidRPr="00FB1095">
        <w:rPr>
          <w:color w:val="000000"/>
        </w:rPr>
      </w:r>
      <w:r>
        <w:rPr>
          <w:color w:val="000000"/>
        </w:rPr>
        <w:fldChar w:fldCharType="separate"/>
      </w:r>
      <w:r>
        <w:rPr>
          <w:color w:val="000000"/>
        </w:rPr>
        <w:t>0</w:t>
      </w:r>
      <w:r>
        <w:rPr>
          <w:color w:val="000000"/>
        </w:rPr>
        <w:fldChar w:fldCharType="end"/>
      </w:r>
      <w:r w:rsidRPr="00327650">
        <w:rPr>
          <w:color w:val="000000"/>
        </w:rPr>
        <w:t xml:space="preserve"> and </w:t>
      </w:r>
      <w:r>
        <w:rPr>
          <w:color w:val="000000"/>
        </w:rPr>
        <w:fldChar w:fldCharType="begin"/>
      </w:r>
      <w:r>
        <w:rPr>
          <w:color w:val="000000"/>
        </w:rPr>
        <w:instrText xml:space="preserve"> REF _Ref320604586 \n \h </w:instrText>
      </w:r>
      <w:r w:rsidRPr="00FB1095">
        <w:rPr>
          <w:color w:val="000000"/>
        </w:rPr>
      </w:r>
      <w:r>
        <w:rPr>
          <w:color w:val="000000"/>
        </w:rPr>
        <w:fldChar w:fldCharType="separate"/>
      </w:r>
      <w:r>
        <w:rPr>
          <w:color w:val="000000"/>
        </w:rPr>
        <w:t>0</w:t>
      </w:r>
      <w:r>
        <w:rPr>
          <w:color w:val="000000"/>
        </w:rPr>
        <w:fldChar w:fldCharType="end"/>
      </w:r>
      <w:r>
        <w:rPr>
          <w:color w:val="000000"/>
        </w:rPr>
        <w:t>.</w:t>
      </w:r>
    </w:p>
    <w:p w:rsidR="00D73324" w:rsidRDefault="00D73324" w:rsidP="004B6C66">
      <w:pPr>
        <w:pStyle w:val="Caption"/>
      </w:pPr>
      <w:bookmarkStart w:id="20" w:name="_Ref320540075"/>
      <w:r>
        <w:t xml:space="preserve">Table </w:t>
      </w:r>
      <w:fldSimple w:instr=" SEQ Table \* ARABIC ">
        <w:r>
          <w:rPr>
            <w:noProof/>
          </w:rPr>
          <w:t>8</w:t>
        </w:r>
      </w:fldSimple>
      <w:r>
        <w:t xml:space="preserve">: </w:t>
      </w:r>
      <w:r w:rsidRPr="005D2265">
        <w:t>OOB emission mask for narrowband MSS terminals (calculated from ETSI EN 302 574-3</w:t>
      </w:r>
      <w:r>
        <w:t xml:space="preserve"> </w:t>
      </w:r>
      <w:r>
        <w:fldChar w:fldCharType="begin"/>
      </w:r>
      <w:r>
        <w:instrText xml:space="preserve"> REF _Ref341968507 \n \h </w:instrText>
      </w:r>
      <w:r>
        <w:fldChar w:fldCharType="separate"/>
      </w:r>
      <w:r>
        <w:t>[5]</w:t>
      </w:r>
      <w:r>
        <w:fldChar w:fldCharType="end"/>
      </w:r>
      <w:r w:rsidRPr="005D2265">
        <w:t>) – values are absolute power in dBm in the Adjacent Channels 5 MHz wide dBm</w:t>
      </w:r>
      <w:bookmarkEnd w:id="20"/>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126"/>
        <w:gridCol w:w="2126"/>
        <w:gridCol w:w="2268"/>
        <w:gridCol w:w="2268"/>
      </w:tblGrid>
      <w:tr w:rsidR="00D73324" w:rsidRPr="00FE1795" w:rsidTr="00775EC9">
        <w:trPr>
          <w:tblHeader/>
        </w:trPr>
        <w:tc>
          <w:tcPr>
            <w:tcW w:w="2126" w:type="dxa"/>
            <w:tcBorders>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D73324" w:rsidRPr="006C1215" w:rsidRDefault="00D73324" w:rsidP="00775EC9">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D73324" w:rsidTr="00974921">
        <w:tc>
          <w:tcPr>
            <w:tcW w:w="2126" w:type="dxa"/>
          </w:tcPr>
          <w:p w:rsidR="00D73324" w:rsidRPr="006C1215" w:rsidRDefault="00D73324" w:rsidP="00501A52">
            <w:r w:rsidRPr="006C1215">
              <w:rPr>
                <w:szCs w:val="22"/>
              </w:rPr>
              <w:t>0</w:t>
            </w:r>
          </w:p>
        </w:tc>
        <w:tc>
          <w:tcPr>
            <w:tcW w:w="2126" w:type="dxa"/>
          </w:tcPr>
          <w:p w:rsidR="00D73324" w:rsidRPr="006C1215" w:rsidRDefault="00D73324" w:rsidP="00501A52">
            <w:r w:rsidRPr="006C1215">
              <w:rPr>
                <w:szCs w:val="22"/>
              </w:rPr>
              <w:t xml:space="preserve">34.0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100</w:t>
            </w:r>
          </w:p>
        </w:tc>
        <w:tc>
          <w:tcPr>
            <w:tcW w:w="2126" w:type="dxa"/>
          </w:tcPr>
          <w:p w:rsidR="00D73324" w:rsidRPr="006C1215" w:rsidRDefault="00D73324" w:rsidP="00501A52">
            <w:r w:rsidRPr="006C1215">
              <w:rPr>
                <w:szCs w:val="22"/>
              </w:rPr>
              <w:t xml:space="preserve">14.7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200</w:t>
            </w:r>
          </w:p>
        </w:tc>
        <w:tc>
          <w:tcPr>
            <w:tcW w:w="2126" w:type="dxa"/>
          </w:tcPr>
          <w:p w:rsidR="00D73324" w:rsidRPr="006C1215" w:rsidRDefault="00D73324" w:rsidP="00501A52">
            <w:r w:rsidRPr="006C1215">
              <w:rPr>
                <w:szCs w:val="22"/>
              </w:rPr>
              <w:t xml:space="preserve">14.7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300</w:t>
            </w:r>
          </w:p>
        </w:tc>
        <w:tc>
          <w:tcPr>
            <w:tcW w:w="2126" w:type="dxa"/>
          </w:tcPr>
          <w:p w:rsidR="00D73324" w:rsidRPr="006C1215" w:rsidRDefault="00D73324" w:rsidP="00501A52">
            <w:r w:rsidRPr="006C1215">
              <w:rPr>
                <w:szCs w:val="22"/>
              </w:rPr>
              <w:t xml:space="preserve">14.6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400</w:t>
            </w:r>
          </w:p>
        </w:tc>
        <w:tc>
          <w:tcPr>
            <w:tcW w:w="2126" w:type="dxa"/>
          </w:tcPr>
          <w:p w:rsidR="00D73324" w:rsidRPr="006C1215" w:rsidRDefault="00D73324" w:rsidP="00501A52">
            <w:r w:rsidRPr="006C1215">
              <w:rPr>
                <w:szCs w:val="22"/>
              </w:rPr>
              <w:t xml:space="preserve">14.6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r w:rsidR="00D73324" w:rsidTr="00974921">
        <w:tc>
          <w:tcPr>
            <w:tcW w:w="2126" w:type="dxa"/>
          </w:tcPr>
          <w:p w:rsidR="00D73324" w:rsidRPr="006C1215" w:rsidRDefault="00D73324" w:rsidP="00501A52">
            <w:r w:rsidRPr="006C1215">
              <w:rPr>
                <w:szCs w:val="22"/>
              </w:rPr>
              <w:t>500</w:t>
            </w:r>
          </w:p>
        </w:tc>
        <w:tc>
          <w:tcPr>
            <w:tcW w:w="2126" w:type="dxa"/>
          </w:tcPr>
          <w:p w:rsidR="00D73324" w:rsidRPr="006C1215" w:rsidRDefault="00D73324" w:rsidP="00501A52">
            <w:r w:rsidRPr="006C1215">
              <w:rPr>
                <w:szCs w:val="22"/>
              </w:rPr>
              <w:t xml:space="preserve">14.5  </w:t>
            </w:r>
          </w:p>
        </w:tc>
        <w:tc>
          <w:tcPr>
            <w:tcW w:w="2268" w:type="dxa"/>
          </w:tcPr>
          <w:p w:rsidR="00D73324" w:rsidRPr="006C1215" w:rsidRDefault="00D73324" w:rsidP="00501A52">
            <w:r w:rsidRPr="006C1215">
              <w:rPr>
                <w:szCs w:val="22"/>
              </w:rPr>
              <w:t xml:space="preserve">-13.0 </w:t>
            </w:r>
          </w:p>
        </w:tc>
        <w:tc>
          <w:tcPr>
            <w:tcW w:w="2268" w:type="dxa"/>
          </w:tcPr>
          <w:p w:rsidR="00D73324" w:rsidRPr="006C1215" w:rsidRDefault="00D73324" w:rsidP="00501A52">
            <w:r w:rsidRPr="006C1215">
              <w:rPr>
                <w:szCs w:val="22"/>
              </w:rPr>
              <w:t xml:space="preserve">-17.8 </w:t>
            </w:r>
          </w:p>
        </w:tc>
      </w:tr>
    </w:tbl>
    <w:p w:rsidR="00D73324" w:rsidRPr="00E00804" w:rsidRDefault="00D73324" w:rsidP="00501A52">
      <w:pPr>
        <w:pStyle w:val="ECCParagraph"/>
        <w:jc w:val="left"/>
        <w:rPr>
          <w:lang w:eastAsia="fr-CH"/>
        </w:rPr>
      </w:pPr>
    </w:p>
    <w:p w:rsidR="00D73324" w:rsidRDefault="00D73324" w:rsidP="004B6C66">
      <w:pPr>
        <w:pStyle w:val="Caption"/>
      </w:pPr>
      <w:bookmarkStart w:id="21" w:name="_Ref320604569"/>
      <w:r>
        <w:t xml:space="preserve">Table </w:t>
      </w:r>
      <w:fldSimple w:instr=" SEQ Table \* ARABIC ">
        <w:r>
          <w:rPr>
            <w:noProof/>
          </w:rPr>
          <w:t>9</w:t>
        </w:r>
      </w:fldSimple>
      <w:r>
        <w:t>: Calculated ACLR for narrowband high gain MSS terminals (calculated from ETSI EN 302 574-3</w:t>
      </w:r>
      <w:r>
        <w:fldChar w:fldCharType="begin"/>
      </w:r>
      <w:r>
        <w:instrText xml:space="preserve"> REF _Ref341968507 \n \h </w:instrText>
      </w:r>
      <w:r>
        <w:fldChar w:fldCharType="separate"/>
      </w:r>
      <w:r>
        <w:t>[5]</w:t>
      </w:r>
      <w:r>
        <w:fldChar w:fldCharType="end"/>
      </w:r>
      <w:r>
        <w:t xml:space="preserve">) – values are </w:t>
      </w:r>
      <w:r w:rsidRPr="005D2265">
        <w:t>in dB and refer to Adjacent Channels 5 MHz wide</w:t>
      </w:r>
      <w:bookmarkEnd w:id="21"/>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126"/>
        <w:gridCol w:w="2126"/>
        <w:gridCol w:w="2268"/>
        <w:gridCol w:w="2268"/>
      </w:tblGrid>
      <w:tr w:rsidR="00D73324" w:rsidRPr="00FE1795" w:rsidTr="00974921">
        <w:trPr>
          <w:tblHeader/>
        </w:trPr>
        <w:tc>
          <w:tcPr>
            <w:tcW w:w="2126" w:type="dxa"/>
            <w:tcBorders>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D73324" w:rsidTr="00974921">
        <w:tc>
          <w:tcPr>
            <w:tcW w:w="2126" w:type="dxa"/>
          </w:tcPr>
          <w:p w:rsidR="00D73324" w:rsidRPr="006C1215" w:rsidRDefault="00D73324" w:rsidP="00501A52">
            <w:r w:rsidRPr="006C1215">
              <w:rPr>
                <w:szCs w:val="22"/>
              </w:rPr>
              <w:t>0</w:t>
            </w:r>
          </w:p>
        </w:tc>
        <w:tc>
          <w:tcPr>
            <w:tcW w:w="2126" w:type="dxa"/>
          </w:tcPr>
          <w:p w:rsidR="00D73324" w:rsidRPr="006C1215" w:rsidRDefault="00D73324" w:rsidP="00501A52">
            <w:r w:rsidRPr="006C1215">
              <w:rPr>
                <w:szCs w:val="22"/>
              </w:rPr>
              <w:t xml:space="preserve">11.0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100</w:t>
            </w:r>
          </w:p>
        </w:tc>
        <w:tc>
          <w:tcPr>
            <w:tcW w:w="2126" w:type="dxa"/>
          </w:tcPr>
          <w:p w:rsidR="00D73324" w:rsidRPr="006C1215" w:rsidRDefault="00D73324" w:rsidP="00501A52">
            <w:r w:rsidRPr="006C1215">
              <w:rPr>
                <w:szCs w:val="22"/>
              </w:rPr>
              <w:t xml:space="preserve">30.3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200</w:t>
            </w:r>
          </w:p>
        </w:tc>
        <w:tc>
          <w:tcPr>
            <w:tcW w:w="2126" w:type="dxa"/>
          </w:tcPr>
          <w:p w:rsidR="00D73324" w:rsidRPr="006C1215" w:rsidRDefault="00D73324" w:rsidP="00501A52">
            <w:r w:rsidRPr="006C1215">
              <w:rPr>
                <w:szCs w:val="22"/>
              </w:rPr>
              <w:t>30.3</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300</w:t>
            </w:r>
          </w:p>
        </w:tc>
        <w:tc>
          <w:tcPr>
            <w:tcW w:w="2126" w:type="dxa"/>
          </w:tcPr>
          <w:p w:rsidR="00D73324" w:rsidRPr="006C1215" w:rsidRDefault="00D73324" w:rsidP="00501A52">
            <w:r w:rsidRPr="006C1215">
              <w:rPr>
                <w:szCs w:val="22"/>
              </w:rPr>
              <w:t xml:space="preserve">30.4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400</w:t>
            </w:r>
          </w:p>
        </w:tc>
        <w:tc>
          <w:tcPr>
            <w:tcW w:w="2126" w:type="dxa"/>
          </w:tcPr>
          <w:p w:rsidR="00D73324" w:rsidRPr="006C1215" w:rsidRDefault="00D73324" w:rsidP="00501A52">
            <w:r w:rsidRPr="006C1215">
              <w:rPr>
                <w:szCs w:val="22"/>
              </w:rPr>
              <w:t xml:space="preserve">30.4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r w:rsidR="00D73324" w:rsidRPr="0052738E" w:rsidTr="00974921">
        <w:tc>
          <w:tcPr>
            <w:tcW w:w="2126" w:type="dxa"/>
          </w:tcPr>
          <w:p w:rsidR="00D73324" w:rsidRPr="006C1215" w:rsidRDefault="00D73324" w:rsidP="00501A52">
            <w:r w:rsidRPr="006C1215">
              <w:rPr>
                <w:szCs w:val="22"/>
              </w:rPr>
              <w:t>500</w:t>
            </w:r>
          </w:p>
        </w:tc>
        <w:tc>
          <w:tcPr>
            <w:tcW w:w="2126" w:type="dxa"/>
          </w:tcPr>
          <w:p w:rsidR="00D73324" w:rsidRPr="006C1215" w:rsidRDefault="00D73324" w:rsidP="00501A52">
            <w:r w:rsidRPr="006C1215">
              <w:rPr>
                <w:szCs w:val="22"/>
              </w:rPr>
              <w:t xml:space="preserve">30.5 </w:t>
            </w:r>
          </w:p>
        </w:tc>
        <w:tc>
          <w:tcPr>
            <w:tcW w:w="2268" w:type="dxa"/>
          </w:tcPr>
          <w:p w:rsidR="00D73324" w:rsidRPr="006C1215" w:rsidRDefault="00D73324" w:rsidP="00501A52">
            <w:r w:rsidRPr="006C1215">
              <w:rPr>
                <w:szCs w:val="22"/>
              </w:rPr>
              <w:t>58.0</w:t>
            </w:r>
          </w:p>
        </w:tc>
        <w:tc>
          <w:tcPr>
            <w:tcW w:w="2268" w:type="dxa"/>
          </w:tcPr>
          <w:p w:rsidR="00D73324" w:rsidRPr="006C1215" w:rsidRDefault="00D73324" w:rsidP="00501A52">
            <w:r w:rsidRPr="006C1215">
              <w:rPr>
                <w:szCs w:val="22"/>
              </w:rPr>
              <w:t>62.8</w:t>
            </w:r>
          </w:p>
        </w:tc>
      </w:tr>
    </w:tbl>
    <w:p w:rsidR="00D73324" w:rsidRPr="00775EC9" w:rsidRDefault="00D73324" w:rsidP="00775EC9">
      <w:pPr>
        <w:pStyle w:val="ECCParagraph"/>
        <w:rPr>
          <w:lang w:eastAsia="fr-CH"/>
        </w:rPr>
      </w:pPr>
    </w:p>
    <w:p w:rsidR="00D73324" w:rsidRDefault="00D73324" w:rsidP="004B6C66">
      <w:pPr>
        <w:pStyle w:val="Caption"/>
      </w:pPr>
      <w:bookmarkStart w:id="22" w:name="_Ref320604586"/>
      <w:r>
        <w:t xml:space="preserve">Table </w:t>
      </w:r>
      <w:fldSimple w:instr=" SEQ Table \* ARABIC ">
        <w:r>
          <w:rPr>
            <w:noProof/>
          </w:rPr>
          <w:t>10</w:t>
        </w:r>
      </w:fldSimple>
      <w:r>
        <w:t xml:space="preserve">: Calculated ACLR for narrowband low gain MSS terminals (calculated from ETSI EN 302 574-3 </w:t>
      </w:r>
      <w:r>
        <w:fldChar w:fldCharType="begin"/>
      </w:r>
      <w:r>
        <w:instrText xml:space="preserve"> REF _Ref341968507 \n \h </w:instrText>
      </w:r>
      <w:r>
        <w:fldChar w:fldCharType="separate"/>
      </w:r>
      <w:r>
        <w:t>[5]</w:t>
      </w:r>
      <w:r>
        <w:fldChar w:fldCharType="end"/>
      </w:r>
      <w:r>
        <w:t xml:space="preserve">) – </w:t>
      </w:r>
      <w:r w:rsidRPr="005D2265">
        <w:t>values are in dB and refer to Adjacent Channels 5 MHz wide</w:t>
      </w:r>
      <w:bookmarkEnd w:id="22"/>
    </w:p>
    <w:tbl>
      <w:tblPr>
        <w:tblW w:w="0" w:type="auto"/>
        <w:tblInd w:w="5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126"/>
        <w:gridCol w:w="2126"/>
        <w:gridCol w:w="2268"/>
        <w:gridCol w:w="2268"/>
      </w:tblGrid>
      <w:tr w:rsidR="00D73324" w:rsidRPr="00FE1795" w:rsidTr="00974921">
        <w:trPr>
          <w:tblHeader/>
        </w:trPr>
        <w:tc>
          <w:tcPr>
            <w:tcW w:w="2126" w:type="dxa"/>
            <w:tcBorders>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Guard band (kHz)</w:t>
            </w:r>
          </w:p>
        </w:tc>
        <w:tc>
          <w:tcPr>
            <w:tcW w:w="2126"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1</w:t>
            </w:r>
            <w:r w:rsidRPr="006C1215">
              <w:rPr>
                <w:b/>
                <w:color w:val="FFFFFF"/>
                <w:szCs w:val="22"/>
                <w:vertAlign w:val="superscript"/>
              </w:rPr>
              <w:t>st</w:t>
            </w:r>
            <w:r w:rsidRPr="006C1215">
              <w:rPr>
                <w:b/>
                <w:color w:val="FFFFFF"/>
                <w:szCs w:val="22"/>
              </w:rPr>
              <w:t xml:space="preserve"> adjacent channel</w:t>
            </w:r>
          </w:p>
        </w:tc>
        <w:tc>
          <w:tcPr>
            <w:tcW w:w="2268" w:type="dxa"/>
            <w:tcBorders>
              <w:left w:val="single" w:sz="8" w:space="0" w:color="FFFFFF"/>
              <w:righ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2</w:t>
            </w:r>
            <w:r w:rsidRPr="006C1215">
              <w:rPr>
                <w:b/>
                <w:color w:val="FFFFFF"/>
                <w:szCs w:val="22"/>
                <w:vertAlign w:val="superscript"/>
              </w:rPr>
              <w:t>nd</w:t>
            </w:r>
            <w:r w:rsidRPr="006C1215">
              <w:rPr>
                <w:b/>
                <w:color w:val="FFFFFF"/>
                <w:szCs w:val="22"/>
              </w:rPr>
              <w:t xml:space="preserve"> adjacent channel</w:t>
            </w:r>
          </w:p>
        </w:tc>
        <w:tc>
          <w:tcPr>
            <w:tcW w:w="2268" w:type="dxa"/>
            <w:tcBorders>
              <w:left w:val="single" w:sz="8" w:space="0" w:color="FFFFFF"/>
            </w:tcBorders>
            <w:shd w:val="clear" w:color="auto" w:fill="D2232A"/>
            <w:vAlign w:val="center"/>
          </w:tcPr>
          <w:p w:rsidR="00D73324" w:rsidRPr="006C1215" w:rsidRDefault="00D73324" w:rsidP="00974921">
            <w:pPr>
              <w:spacing w:line="288" w:lineRule="auto"/>
              <w:jc w:val="center"/>
              <w:rPr>
                <w:b/>
                <w:color w:val="FFFFFF"/>
              </w:rPr>
            </w:pPr>
            <w:r w:rsidRPr="006C1215">
              <w:rPr>
                <w:b/>
                <w:color w:val="FFFFFF"/>
                <w:szCs w:val="22"/>
              </w:rPr>
              <w:t>3</w:t>
            </w:r>
            <w:r w:rsidRPr="006C1215">
              <w:rPr>
                <w:b/>
                <w:color w:val="FFFFFF"/>
                <w:szCs w:val="22"/>
                <w:vertAlign w:val="superscript"/>
              </w:rPr>
              <w:t>rd</w:t>
            </w:r>
            <w:r w:rsidRPr="006C1215">
              <w:rPr>
                <w:b/>
                <w:color w:val="FFFFFF"/>
                <w:szCs w:val="22"/>
              </w:rPr>
              <w:t xml:space="preserve"> adjacent channel</w:t>
            </w:r>
          </w:p>
        </w:tc>
      </w:tr>
      <w:tr w:rsidR="00D73324" w:rsidRPr="0039713C" w:rsidTr="00974921">
        <w:tc>
          <w:tcPr>
            <w:tcW w:w="2126" w:type="dxa"/>
          </w:tcPr>
          <w:p w:rsidR="00D73324" w:rsidRPr="006C1215" w:rsidRDefault="00D73324" w:rsidP="00501A52">
            <w:r w:rsidRPr="006C1215">
              <w:rPr>
                <w:szCs w:val="22"/>
              </w:rPr>
              <w:t>0</w:t>
            </w:r>
          </w:p>
        </w:tc>
        <w:tc>
          <w:tcPr>
            <w:tcW w:w="2126" w:type="dxa"/>
          </w:tcPr>
          <w:p w:rsidR="00D73324" w:rsidRPr="006C1215" w:rsidRDefault="00D73324" w:rsidP="00501A52">
            <w:r w:rsidRPr="006C1215">
              <w:rPr>
                <w:szCs w:val="22"/>
              </w:rPr>
              <w:t>5.0</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100</w:t>
            </w:r>
          </w:p>
        </w:tc>
        <w:tc>
          <w:tcPr>
            <w:tcW w:w="2126" w:type="dxa"/>
          </w:tcPr>
          <w:p w:rsidR="00D73324" w:rsidRPr="006C1215" w:rsidRDefault="00D73324" w:rsidP="00501A52">
            <w:r w:rsidRPr="006C1215">
              <w:rPr>
                <w:szCs w:val="22"/>
              </w:rPr>
              <w:t xml:space="preserve">24.3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200</w:t>
            </w:r>
          </w:p>
        </w:tc>
        <w:tc>
          <w:tcPr>
            <w:tcW w:w="2126" w:type="dxa"/>
          </w:tcPr>
          <w:p w:rsidR="00D73324" w:rsidRPr="006C1215" w:rsidRDefault="00D73324" w:rsidP="00501A52">
            <w:r w:rsidRPr="006C1215">
              <w:rPr>
                <w:szCs w:val="22"/>
              </w:rPr>
              <w:t xml:space="preserve">24.3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300</w:t>
            </w:r>
          </w:p>
        </w:tc>
        <w:tc>
          <w:tcPr>
            <w:tcW w:w="2126" w:type="dxa"/>
          </w:tcPr>
          <w:p w:rsidR="00D73324" w:rsidRPr="006C1215" w:rsidRDefault="00D73324" w:rsidP="00501A52">
            <w:r w:rsidRPr="006C1215">
              <w:rPr>
                <w:szCs w:val="22"/>
              </w:rPr>
              <w:t xml:space="preserve">24.4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400</w:t>
            </w:r>
          </w:p>
        </w:tc>
        <w:tc>
          <w:tcPr>
            <w:tcW w:w="2126" w:type="dxa"/>
          </w:tcPr>
          <w:p w:rsidR="00D73324" w:rsidRPr="006C1215" w:rsidRDefault="00D73324" w:rsidP="00501A52">
            <w:r w:rsidRPr="006C1215">
              <w:rPr>
                <w:szCs w:val="22"/>
              </w:rPr>
              <w:t xml:space="preserve">24.4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r w:rsidR="00D73324" w:rsidRPr="0039713C" w:rsidTr="00974921">
        <w:tc>
          <w:tcPr>
            <w:tcW w:w="2126" w:type="dxa"/>
          </w:tcPr>
          <w:p w:rsidR="00D73324" w:rsidRPr="006C1215" w:rsidRDefault="00D73324" w:rsidP="00501A52">
            <w:r w:rsidRPr="006C1215">
              <w:rPr>
                <w:szCs w:val="22"/>
              </w:rPr>
              <w:t>500</w:t>
            </w:r>
          </w:p>
        </w:tc>
        <w:tc>
          <w:tcPr>
            <w:tcW w:w="2126" w:type="dxa"/>
          </w:tcPr>
          <w:p w:rsidR="00D73324" w:rsidRPr="006C1215" w:rsidRDefault="00D73324" w:rsidP="00501A52">
            <w:r w:rsidRPr="006C1215">
              <w:rPr>
                <w:szCs w:val="22"/>
              </w:rPr>
              <w:t xml:space="preserve">24.5 </w:t>
            </w:r>
          </w:p>
        </w:tc>
        <w:tc>
          <w:tcPr>
            <w:tcW w:w="2268" w:type="dxa"/>
          </w:tcPr>
          <w:p w:rsidR="00D73324" w:rsidRPr="006C1215" w:rsidRDefault="00D73324" w:rsidP="00501A52">
            <w:r w:rsidRPr="006C1215">
              <w:rPr>
                <w:szCs w:val="22"/>
              </w:rPr>
              <w:t>52.0</w:t>
            </w:r>
          </w:p>
        </w:tc>
        <w:tc>
          <w:tcPr>
            <w:tcW w:w="2268" w:type="dxa"/>
          </w:tcPr>
          <w:p w:rsidR="00D73324" w:rsidRPr="006C1215" w:rsidRDefault="00D73324" w:rsidP="00501A52">
            <w:r w:rsidRPr="006C1215">
              <w:rPr>
                <w:szCs w:val="22"/>
              </w:rPr>
              <w:t>56.8</w:t>
            </w:r>
          </w:p>
        </w:tc>
      </w:tr>
    </w:tbl>
    <w:p w:rsidR="00D73324" w:rsidRDefault="00D73324" w:rsidP="00775EC9">
      <w:pPr>
        <w:pStyle w:val="ECCParagraph"/>
        <w:rPr>
          <w:lang w:eastAsia="fr-CH"/>
        </w:rPr>
      </w:pPr>
    </w:p>
    <w:p w:rsidR="00D73324" w:rsidRDefault="00D73324" w:rsidP="00327650">
      <w:pPr>
        <w:pStyle w:val="Heading2"/>
      </w:pPr>
      <w:bookmarkStart w:id="23" w:name="_Toc347413042"/>
      <w:r>
        <w:t>Frequency plans at the band edges</w:t>
      </w:r>
      <w:bookmarkEnd w:id="23"/>
    </w:p>
    <w:p w:rsidR="00D73324" w:rsidRPr="00E477DC" w:rsidRDefault="00D73324" w:rsidP="00327650">
      <w:pPr>
        <w:pStyle w:val="ECCParagraph"/>
      </w:pPr>
      <w:r w:rsidRPr="00694604">
        <w:t>This section outlines the frequency plans at the band edges for both the MSS and ECN systems.</w:t>
      </w:r>
    </w:p>
    <w:p w:rsidR="00D73324" w:rsidRPr="00E477DC" w:rsidRDefault="00D73324" w:rsidP="00327650">
      <w:pPr>
        <w:pStyle w:val="ECCParagraph"/>
      </w:pPr>
      <w:r w:rsidRPr="00E477DC">
        <w:t xml:space="preserve">There are two ETSI standards for the MSS/CGC user terminals, one using narrowband signals for satellite use and the other for wideband signals for satellite or CGC use. Both ETSI standards have a range of </w:t>
      </w:r>
      <w:r>
        <w:t xml:space="preserve">carrier </w:t>
      </w:r>
      <w:r w:rsidRPr="00E477DC">
        <w:t>bandwidths within which manufacturers and operators can develop their networks. The narrow band terminal bandwidths are from 55 kHz to 1 MHz</w:t>
      </w:r>
      <w:r>
        <w:t xml:space="preserve"> while</w:t>
      </w:r>
      <w:r w:rsidRPr="00E477DC">
        <w:t xml:space="preserve"> the wideband terminals bandwidths </w:t>
      </w:r>
      <w:r>
        <w:t xml:space="preserve">are </w:t>
      </w:r>
      <w:r w:rsidRPr="00E477DC">
        <w:t>from 1 MHz to 5 MHz.</w:t>
      </w:r>
    </w:p>
    <w:p w:rsidR="00D73324" w:rsidRDefault="00D73324" w:rsidP="00327650">
      <w:pPr>
        <w:pStyle w:val="ECCParagraph"/>
      </w:pPr>
      <w:r>
        <w:t xml:space="preserve">Taking into account the parameters </w:t>
      </w:r>
      <w:r w:rsidRPr="00327650">
        <w:t xml:space="preserve">listed in </w:t>
      </w:r>
      <w:r>
        <w:fldChar w:fldCharType="begin"/>
      </w:r>
      <w:r>
        <w:instrText xml:space="preserve"> REF _Ref320534828 \n \h </w:instrText>
      </w:r>
      <w:r>
        <w:fldChar w:fldCharType="separate"/>
      </w:r>
      <w:r>
        <w:t>0</w:t>
      </w:r>
      <w:r>
        <w:fldChar w:fldCharType="end"/>
      </w:r>
      <w:r w:rsidRPr="00327650">
        <w:t xml:space="preserve"> for the</w:t>
      </w:r>
      <w:r>
        <w:t xml:space="preserve"> </w:t>
      </w:r>
      <w:r w:rsidRPr="00327650">
        <w:t>1980</w:t>
      </w:r>
      <w:r w:rsidRPr="00E477DC">
        <w:t xml:space="preserve"> MHz band edge</w:t>
      </w:r>
      <w:r>
        <w:t>,</w:t>
      </w:r>
      <w:r w:rsidRPr="00E477DC">
        <w:t xml:space="preserve"> the </w:t>
      </w:r>
      <w:r>
        <w:t>frequency plan applicable to the MSS user</w:t>
      </w:r>
      <w:r w:rsidRPr="00E477DC">
        <w:t xml:space="preserve"> terminals</w:t>
      </w:r>
      <w:r>
        <w:t xml:space="preserve"> </w:t>
      </w:r>
      <w:r w:rsidRPr="00E477DC">
        <w:t>could be:</w:t>
      </w:r>
    </w:p>
    <w:p w:rsidR="00D73324" w:rsidRDefault="00D73324" w:rsidP="004B6C66">
      <w:pPr>
        <w:pStyle w:val="Caption"/>
      </w:pPr>
      <w:r>
        <w:t xml:space="preserve">Table </w:t>
      </w:r>
      <w:fldSimple w:instr=" SEQ Table \* ARABIC ">
        <w:r>
          <w:rPr>
            <w:noProof/>
          </w:rPr>
          <w:t>11</w:t>
        </w:r>
      </w:fldSimple>
      <w:r>
        <w:t>: Frequency plan for the 1980 MHz band edge – MSS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410"/>
        <w:gridCol w:w="2552"/>
        <w:gridCol w:w="2551"/>
      </w:tblGrid>
      <w:tr w:rsidR="00D73324" w:rsidRPr="00FE1795" w:rsidTr="00775EC9">
        <w:trPr>
          <w:tblHeader/>
        </w:trPr>
        <w:tc>
          <w:tcPr>
            <w:tcW w:w="7513" w:type="dxa"/>
            <w:gridSpan w:val="3"/>
            <w:shd w:val="clear" w:color="auto" w:fill="D2232A"/>
            <w:vAlign w:val="center"/>
          </w:tcPr>
          <w:p w:rsidR="00D73324" w:rsidRPr="006C1215" w:rsidRDefault="00D73324" w:rsidP="00F96C51">
            <w:pPr>
              <w:keepNext/>
              <w:spacing w:line="288" w:lineRule="auto"/>
              <w:jc w:val="center"/>
              <w:rPr>
                <w:b/>
                <w:color w:val="FFFFFF"/>
              </w:rPr>
            </w:pPr>
            <w:r w:rsidRPr="00690F7B">
              <w:rPr>
                <w:b/>
                <w:color w:val="FFFFFF"/>
                <w:szCs w:val="22"/>
              </w:rPr>
              <w:t>1980</w:t>
            </w:r>
            <w:r w:rsidRPr="006C1215">
              <w:rPr>
                <w:b/>
                <w:color w:val="FFFFFF"/>
                <w:szCs w:val="22"/>
              </w:rPr>
              <w:t xml:space="preserve"> MHz  MSS Wideband: 5 MHz UT centre frequencies (MHz)</w:t>
            </w:r>
          </w:p>
        </w:tc>
      </w:tr>
      <w:tr w:rsidR="00D73324" w:rsidTr="00775EC9">
        <w:tc>
          <w:tcPr>
            <w:tcW w:w="2410" w:type="dxa"/>
            <w:vAlign w:val="bottom"/>
          </w:tcPr>
          <w:p w:rsidR="00D73324" w:rsidRPr="006C1215" w:rsidRDefault="00D73324" w:rsidP="00974921">
            <w:pPr>
              <w:rPr>
                <w:rFonts w:cs="Arial"/>
              </w:rPr>
            </w:pPr>
            <w:r w:rsidRPr="006C1215">
              <w:rPr>
                <w:rFonts w:cs="Arial"/>
                <w:szCs w:val="22"/>
              </w:rPr>
              <w:t>1982.5</w:t>
            </w:r>
          </w:p>
        </w:tc>
        <w:tc>
          <w:tcPr>
            <w:tcW w:w="2552" w:type="dxa"/>
            <w:vAlign w:val="bottom"/>
          </w:tcPr>
          <w:p w:rsidR="00D73324" w:rsidRPr="006C1215" w:rsidRDefault="00D73324" w:rsidP="00974921">
            <w:pPr>
              <w:rPr>
                <w:rFonts w:cs="Arial"/>
              </w:rPr>
            </w:pPr>
            <w:r w:rsidRPr="006C1215">
              <w:rPr>
                <w:rFonts w:cs="Arial"/>
                <w:szCs w:val="22"/>
              </w:rPr>
              <w:t>1987.5</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77782B">
      <w:pPr>
        <w:pStyle w:val="ECCParagraph"/>
        <w:rPr>
          <w:b/>
          <w:color w:val="FFFFFF"/>
        </w:rPr>
      </w:pPr>
      <w:r>
        <w:rPr>
          <w:b/>
          <w:color w:val="FFFFFF"/>
        </w:rPr>
        <w:t>T1980</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410"/>
        <w:gridCol w:w="2552"/>
        <w:gridCol w:w="2551"/>
      </w:tblGrid>
      <w:tr w:rsidR="00D73324" w:rsidRPr="00FE1795" w:rsidTr="00974921">
        <w:trPr>
          <w:tblHeader/>
        </w:trPr>
        <w:tc>
          <w:tcPr>
            <w:tcW w:w="7513" w:type="dxa"/>
            <w:gridSpan w:val="3"/>
            <w:shd w:val="clear" w:color="auto" w:fill="D2232A"/>
            <w:vAlign w:val="center"/>
          </w:tcPr>
          <w:p w:rsidR="00D73324" w:rsidRPr="006C1215" w:rsidRDefault="00D73324" w:rsidP="003F183E">
            <w:pPr>
              <w:spacing w:line="288" w:lineRule="auto"/>
              <w:jc w:val="center"/>
              <w:rPr>
                <w:b/>
                <w:color w:val="FFFFFF"/>
              </w:rPr>
            </w:pPr>
            <w:r w:rsidRPr="006C1215">
              <w:rPr>
                <w:b/>
                <w:color w:val="FFFFFF"/>
                <w:szCs w:val="22"/>
              </w:rPr>
              <w:t>1980 MHz  MSS Narrowband: 200 kHz UT centre frequencies (MHz)</w:t>
            </w:r>
          </w:p>
        </w:tc>
      </w:tr>
      <w:tr w:rsidR="00D73324" w:rsidRPr="00E477DC" w:rsidTr="00974921">
        <w:tc>
          <w:tcPr>
            <w:tcW w:w="2410" w:type="dxa"/>
            <w:vAlign w:val="bottom"/>
          </w:tcPr>
          <w:p w:rsidR="00D73324" w:rsidRPr="006C1215" w:rsidRDefault="00D73324" w:rsidP="003F183E">
            <w:pPr>
              <w:rPr>
                <w:rFonts w:cs="Arial"/>
              </w:rPr>
            </w:pPr>
            <w:r w:rsidRPr="006C1215">
              <w:rPr>
                <w:rFonts w:cs="Arial"/>
                <w:szCs w:val="22"/>
              </w:rPr>
              <w:t>1980.1</w:t>
            </w:r>
          </w:p>
        </w:tc>
        <w:tc>
          <w:tcPr>
            <w:tcW w:w="2552" w:type="dxa"/>
            <w:vAlign w:val="bottom"/>
          </w:tcPr>
          <w:p w:rsidR="00D73324" w:rsidRPr="006C1215" w:rsidRDefault="00D73324" w:rsidP="003F183E">
            <w:pPr>
              <w:rPr>
                <w:rFonts w:cs="Arial"/>
              </w:rPr>
            </w:pPr>
            <w:r w:rsidRPr="006C1215">
              <w:rPr>
                <w:rFonts w:cs="Arial"/>
                <w:szCs w:val="22"/>
              </w:rPr>
              <w:t>1980.3</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327650">
      <w:pPr>
        <w:pStyle w:val="ECCParagraph"/>
      </w:pPr>
      <w:r>
        <w:rPr>
          <w:b/>
          <w:color w:val="FFFFFF"/>
        </w:rPr>
        <w:t>SS Wideband: 5 MHz UT centre frequencies (MHz)</w:t>
      </w:r>
    </w:p>
    <w:p w:rsidR="00D73324" w:rsidRDefault="00D73324" w:rsidP="00327650">
      <w:pPr>
        <w:pStyle w:val="ECCParagraph"/>
      </w:pPr>
      <w:r>
        <w:t>Similarly, f</w:t>
      </w:r>
      <w:r w:rsidRPr="00E477DC">
        <w:t xml:space="preserve">or </w:t>
      </w:r>
      <w:r>
        <w:t xml:space="preserve">the </w:t>
      </w:r>
      <w:r w:rsidRPr="00E477DC">
        <w:t>2010 MHz band edge</w:t>
      </w:r>
      <w:r>
        <w:t>,</w:t>
      </w:r>
      <w:r w:rsidRPr="00E477DC">
        <w:t xml:space="preserve"> the </w:t>
      </w:r>
      <w:r>
        <w:t>frequency plan applicable to the MSS user</w:t>
      </w:r>
      <w:r w:rsidRPr="00E477DC">
        <w:t xml:space="preserve"> terminals</w:t>
      </w:r>
      <w:r>
        <w:t xml:space="preserve"> </w:t>
      </w:r>
      <w:r w:rsidRPr="00E477DC">
        <w:t>could be:</w:t>
      </w:r>
    </w:p>
    <w:p w:rsidR="00D73324" w:rsidRDefault="00D73324" w:rsidP="004B6C66">
      <w:pPr>
        <w:pStyle w:val="Caption"/>
      </w:pPr>
      <w:r>
        <w:t xml:space="preserve">Table </w:t>
      </w:r>
      <w:fldSimple w:instr=" SEQ Table \* ARABIC ">
        <w:r>
          <w:rPr>
            <w:noProof/>
          </w:rPr>
          <w:t>12</w:t>
        </w:r>
      </w:fldSimple>
      <w:r>
        <w:t>: Frequency plan for the 2010 MHz band edge – MSS</w:t>
      </w: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410"/>
        <w:gridCol w:w="2552"/>
        <w:gridCol w:w="2551"/>
      </w:tblGrid>
      <w:tr w:rsidR="00D73324" w:rsidRPr="00FE1795" w:rsidTr="00974921">
        <w:trPr>
          <w:tblHeader/>
        </w:trPr>
        <w:tc>
          <w:tcPr>
            <w:tcW w:w="7513" w:type="dxa"/>
            <w:gridSpan w:val="3"/>
            <w:shd w:val="clear" w:color="auto" w:fill="D2232A"/>
            <w:vAlign w:val="center"/>
          </w:tcPr>
          <w:p w:rsidR="00D73324" w:rsidRPr="006C1215" w:rsidRDefault="00D73324" w:rsidP="003F183E">
            <w:pPr>
              <w:spacing w:line="288" w:lineRule="auto"/>
              <w:jc w:val="center"/>
              <w:rPr>
                <w:b/>
                <w:color w:val="FFFFFF"/>
              </w:rPr>
            </w:pPr>
            <w:r w:rsidRPr="006C1215">
              <w:rPr>
                <w:b/>
                <w:color w:val="FFFFFF"/>
                <w:szCs w:val="22"/>
              </w:rPr>
              <w:t>2010 MHz  MSS Wideband: 5 MHz UT centre frequencies (MHz)</w:t>
            </w:r>
          </w:p>
        </w:tc>
      </w:tr>
      <w:tr w:rsidR="00D73324" w:rsidRPr="00E477DC" w:rsidTr="00974921">
        <w:tc>
          <w:tcPr>
            <w:tcW w:w="2410" w:type="dxa"/>
            <w:vAlign w:val="bottom"/>
          </w:tcPr>
          <w:p w:rsidR="00D73324" w:rsidRPr="006C1215" w:rsidRDefault="00D73324" w:rsidP="00974921">
            <w:pPr>
              <w:rPr>
                <w:rFonts w:cs="Arial"/>
              </w:rPr>
            </w:pPr>
            <w:r w:rsidRPr="006C1215">
              <w:rPr>
                <w:rFonts w:cs="Arial"/>
                <w:szCs w:val="22"/>
              </w:rPr>
              <w:t>2007.5</w:t>
            </w:r>
          </w:p>
        </w:tc>
        <w:tc>
          <w:tcPr>
            <w:tcW w:w="2552" w:type="dxa"/>
            <w:vAlign w:val="bottom"/>
          </w:tcPr>
          <w:p w:rsidR="00D73324" w:rsidRPr="006C1215" w:rsidRDefault="00D73324" w:rsidP="00974921">
            <w:pPr>
              <w:rPr>
                <w:rFonts w:cs="Arial"/>
              </w:rPr>
            </w:pPr>
            <w:r w:rsidRPr="006C1215">
              <w:rPr>
                <w:rFonts w:cs="Arial"/>
                <w:szCs w:val="22"/>
              </w:rPr>
              <w:t>2002.5</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40053F">
      <w:pPr>
        <w:pStyle w:val="ECCParagraph"/>
        <w:jc w:val="center"/>
        <w:rPr>
          <w:lang w:eastAsia="fr-CH"/>
        </w:rPr>
      </w:pPr>
    </w:p>
    <w:tbl>
      <w:tblPr>
        <w:tblW w:w="0" w:type="auto"/>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410"/>
        <w:gridCol w:w="2552"/>
        <w:gridCol w:w="2551"/>
      </w:tblGrid>
      <w:tr w:rsidR="00D73324" w:rsidRPr="00FE1795" w:rsidTr="00974921">
        <w:trPr>
          <w:tblHeader/>
        </w:trPr>
        <w:tc>
          <w:tcPr>
            <w:tcW w:w="7513" w:type="dxa"/>
            <w:gridSpan w:val="3"/>
            <w:shd w:val="clear" w:color="auto" w:fill="D2232A"/>
            <w:vAlign w:val="center"/>
          </w:tcPr>
          <w:p w:rsidR="00D73324" w:rsidRPr="006C1215" w:rsidRDefault="00D73324" w:rsidP="0040053F">
            <w:pPr>
              <w:spacing w:line="288" w:lineRule="auto"/>
              <w:jc w:val="center"/>
              <w:rPr>
                <w:b/>
                <w:color w:val="FFFFFF"/>
              </w:rPr>
            </w:pPr>
            <w:r w:rsidRPr="006C1215">
              <w:rPr>
                <w:b/>
                <w:color w:val="FFFFFF"/>
                <w:szCs w:val="22"/>
              </w:rPr>
              <w:t>2010 MHz  MSS Wideband: 200kHz UT centre frequencies (MHz)</w:t>
            </w:r>
          </w:p>
        </w:tc>
      </w:tr>
      <w:tr w:rsidR="00D73324" w:rsidRPr="00E477DC" w:rsidTr="00974921">
        <w:tc>
          <w:tcPr>
            <w:tcW w:w="2410" w:type="dxa"/>
            <w:vAlign w:val="bottom"/>
          </w:tcPr>
          <w:p w:rsidR="00D73324" w:rsidRPr="006C1215" w:rsidRDefault="00D73324" w:rsidP="00974921">
            <w:pPr>
              <w:rPr>
                <w:rFonts w:cs="Arial"/>
              </w:rPr>
            </w:pPr>
            <w:r w:rsidRPr="006C1215">
              <w:rPr>
                <w:rFonts w:cs="Arial"/>
                <w:szCs w:val="22"/>
              </w:rPr>
              <w:t>2009.9</w:t>
            </w:r>
          </w:p>
        </w:tc>
        <w:tc>
          <w:tcPr>
            <w:tcW w:w="2552" w:type="dxa"/>
            <w:vAlign w:val="bottom"/>
          </w:tcPr>
          <w:p w:rsidR="00D73324" w:rsidRPr="006C1215" w:rsidRDefault="00D73324" w:rsidP="00974921">
            <w:pPr>
              <w:rPr>
                <w:rFonts w:cs="Arial"/>
              </w:rPr>
            </w:pPr>
            <w:r w:rsidRPr="006C1215">
              <w:rPr>
                <w:rFonts w:cs="Arial"/>
                <w:szCs w:val="22"/>
              </w:rPr>
              <w:t>2009.7</w:t>
            </w:r>
          </w:p>
        </w:tc>
        <w:tc>
          <w:tcPr>
            <w:tcW w:w="2551" w:type="dxa"/>
            <w:vAlign w:val="bottom"/>
          </w:tcPr>
          <w:p w:rsidR="00D73324" w:rsidRPr="006C1215" w:rsidRDefault="00D73324" w:rsidP="00974921">
            <w:pPr>
              <w:rPr>
                <w:rFonts w:cs="Arial"/>
              </w:rPr>
            </w:pPr>
            <w:r w:rsidRPr="006C1215">
              <w:rPr>
                <w:rFonts w:cs="Arial"/>
                <w:szCs w:val="22"/>
              </w:rPr>
              <w:t>Etc.</w:t>
            </w:r>
          </w:p>
        </w:tc>
      </w:tr>
    </w:tbl>
    <w:p w:rsidR="00D73324" w:rsidRDefault="00D73324" w:rsidP="00775EC9">
      <w:pPr>
        <w:pStyle w:val="ECCParagraph"/>
        <w:rPr>
          <w:lang w:eastAsia="fr-CH"/>
        </w:rPr>
      </w:pPr>
    </w:p>
    <w:p w:rsidR="00D73324" w:rsidRDefault="00D73324" w:rsidP="00450475">
      <w:pPr>
        <w:pStyle w:val="ECCParagraph"/>
      </w:pPr>
      <w:r w:rsidRPr="00B75784">
        <w:t>ECC/DEC/(06)01</w:t>
      </w:r>
      <w:r>
        <w:t xml:space="preserve"> </w:t>
      </w:r>
      <w:r>
        <w:fldChar w:fldCharType="begin"/>
      </w:r>
      <w:r>
        <w:instrText xml:space="preserve"> REF _Ref341968588 \n \h </w:instrText>
      </w:r>
      <w:r>
        <w:fldChar w:fldCharType="separate"/>
      </w:r>
      <w:r>
        <w:t>[2]</w:t>
      </w:r>
      <w:r>
        <w:fldChar w:fldCharType="end"/>
      </w:r>
      <w:r w:rsidRPr="00B75784">
        <w:t xml:space="preserve"> defines in Annex 1 the centre frequencies of the carriers nearest to the MSS band edges. Taking into account the channel bandwidth specified </w:t>
      </w:r>
      <w:r w:rsidRPr="00450475">
        <w:t xml:space="preserve">in </w:t>
      </w:r>
      <w:r w:rsidRPr="00450475">
        <w:rPr>
          <w:rFonts w:cs="Arial"/>
          <w:bCs/>
          <w:szCs w:val="28"/>
          <w:lang w:eastAsia="ja-JP"/>
        </w:rPr>
        <w:t>Table</w:t>
      </w:r>
      <w:r w:rsidRPr="00450475">
        <w:t>s 3 and</w:t>
      </w:r>
      <w:r w:rsidRPr="00450475">
        <w:rPr>
          <w:rFonts w:cs="Arial"/>
          <w:bCs/>
          <w:szCs w:val="28"/>
          <w:lang w:eastAsia="ja-JP"/>
        </w:rPr>
        <w:t xml:space="preserve"> 4</w:t>
      </w:r>
      <w:r w:rsidRPr="00450475">
        <w:t>, tw</w:t>
      </w:r>
      <w:r w:rsidRPr="00B75784">
        <w:t xml:space="preserve">o guard bands </w:t>
      </w:r>
      <w:r>
        <w:t xml:space="preserve">(spacing between the edges of the two services) </w:t>
      </w:r>
      <w:r w:rsidRPr="00B75784">
        <w:t xml:space="preserve">are identified: a guardband of 300 kHz on the 1980 MHz edge and a guardband of 500 kHz on the 2010 MHz edge. </w:t>
      </w:r>
      <w:r>
        <w:t>The</w:t>
      </w:r>
      <w:r w:rsidRPr="00B75784">
        <w:t xml:space="preserve"> frequency plan </w:t>
      </w:r>
      <w:r>
        <w:t xml:space="preserve">Illustrated in </w:t>
      </w:r>
      <w:r w:rsidRPr="00B75784">
        <w:t xml:space="preserve">the </w:t>
      </w:r>
      <w:r w:rsidRPr="006223EA">
        <w:t xml:space="preserve">following </w:t>
      </w:r>
      <w:r>
        <w:fldChar w:fldCharType="begin"/>
      </w:r>
      <w:r>
        <w:instrText xml:space="preserve"> REF _Ref320604682 \n \h </w:instrText>
      </w:r>
      <w:r>
        <w:fldChar w:fldCharType="separate"/>
      </w:r>
      <w:r>
        <w:t>0</w:t>
      </w:r>
      <w:r>
        <w:fldChar w:fldCharType="end"/>
      </w:r>
      <w:r w:rsidRPr="006223EA">
        <w:rPr>
          <w:rFonts w:cs="Arial"/>
          <w:bCs/>
          <w:szCs w:val="28"/>
          <w:lang w:eastAsia="ja-JP"/>
        </w:rPr>
        <w:t xml:space="preserve"> and </w:t>
      </w:r>
      <w:r>
        <w:rPr>
          <w:rFonts w:cs="Arial"/>
          <w:bCs/>
          <w:szCs w:val="28"/>
          <w:lang w:eastAsia="ja-JP"/>
        </w:rPr>
        <w:fldChar w:fldCharType="begin"/>
      </w:r>
      <w:r>
        <w:rPr>
          <w:rFonts w:cs="Arial"/>
          <w:bCs/>
          <w:szCs w:val="28"/>
          <w:lang w:eastAsia="ja-JP"/>
        </w:rPr>
        <w:instrText xml:space="preserve"> REF _Ref320604713 \n \h </w:instrText>
      </w:r>
      <w:r w:rsidRPr="00FB1095">
        <w:rPr>
          <w:rFonts w:cs="Arial"/>
          <w:bCs/>
          <w:szCs w:val="28"/>
          <w:lang w:eastAsia="ja-JP"/>
        </w:rPr>
      </w:r>
      <w:r>
        <w:rPr>
          <w:rFonts w:cs="Arial"/>
          <w:bCs/>
          <w:szCs w:val="28"/>
          <w:lang w:eastAsia="ja-JP"/>
        </w:rPr>
        <w:fldChar w:fldCharType="separate"/>
      </w:r>
      <w:r>
        <w:rPr>
          <w:rFonts w:cs="Arial"/>
          <w:bCs/>
          <w:szCs w:val="28"/>
          <w:lang w:eastAsia="ja-JP"/>
        </w:rPr>
        <w:t>0</w:t>
      </w:r>
      <w:r>
        <w:rPr>
          <w:rFonts w:cs="Arial"/>
          <w:bCs/>
          <w:szCs w:val="28"/>
          <w:lang w:eastAsia="ja-JP"/>
        </w:rPr>
        <w:fldChar w:fldCharType="end"/>
      </w:r>
      <w:r w:rsidRPr="006223EA">
        <w:t xml:space="preserve"> can</w:t>
      </w:r>
      <w:r w:rsidRPr="00B75784">
        <w:t xml:space="preserve"> then be outlined accordingly.</w:t>
      </w:r>
    </w:p>
    <w:p w:rsidR="00D73324" w:rsidRPr="00A001F3" w:rsidRDefault="00D73324" w:rsidP="00450475">
      <w:pPr>
        <w:pStyle w:val="ECCParagraph"/>
        <w:rPr>
          <w:b/>
        </w:rPr>
      </w:pPr>
      <w:r>
        <w:rPr>
          <w:b/>
        </w:rPr>
        <w:br/>
      </w:r>
    </w:p>
    <w:p w:rsidR="00D73324" w:rsidRDefault="00D73324" w:rsidP="004B6C66">
      <w:pPr>
        <w:pStyle w:val="Caption"/>
      </w:pPr>
      <w:bookmarkStart w:id="24" w:name="_Ref320604682"/>
      <w:r>
        <w:t xml:space="preserve">Table </w:t>
      </w:r>
      <w:fldSimple w:instr=" SEQ Table \* ARABIC ">
        <w:r>
          <w:rPr>
            <w:noProof/>
          </w:rPr>
          <w:t>13</w:t>
        </w:r>
      </w:fldSimple>
      <w:r>
        <w:t>: Frequency plan for the 1980 MHz band edge – ECN</w:t>
      </w:r>
      <w:bookmarkEnd w:id="24"/>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977"/>
        <w:gridCol w:w="2552"/>
        <w:gridCol w:w="2835"/>
      </w:tblGrid>
      <w:tr w:rsidR="00D73324" w:rsidRPr="00FE1795" w:rsidTr="004D2A55">
        <w:trPr>
          <w:tblHeader/>
        </w:trPr>
        <w:tc>
          <w:tcPr>
            <w:tcW w:w="8364" w:type="dxa"/>
            <w:gridSpan w:val="3"/>
            <w:shd w:val="clear" w:color="auto" w:fill="D2232A"/>
            <w:vAlign w:val="center"/>
          </w:tcPr>
          <w:p w:rsidR="00D73324" w:rsidRPr="006C1215" w:rsidRDefault="00D73324" w:rsidP="0040053F">
            <w:pPr>
              <w:spacing w:line="288" w:lineRule="auto"/>
              <w:jc w:val="center"/>
              <w:rPr>
                <w:b/>
                <w:color w:val="FFFFFF"/>
              </w:rPr>
            </w:pPr>
            <w:r w:rsidRPr="006C1215">
              <w:rPr>
                <w:b/>
                <w:color w:val="FFFFFF"/>
                <w:szCs w:val="22"/>
              </w:rPr>
              <w:t>1980 MHz  ECN FDD 5 MHz BScentre frequencies (MHz) – guard band of 300 kHz</w:t>
            </w:r>
          </w:p>
        </w:tc>
      </w:tr>
      <w:tr w:rsidR="00D73324" w:rsidRPr="00E477DC" w:rsidTr="004D2A55">
        <w:tc>
          <w:tcPr>
            <w:tcW w:w="2977" w:type="dxa"/>
            <w:vAlign w:val="bottom"/>
          </w:tcPr>
          <w:p w:rsidR="00D73324" w:rsidRPr="006C1215" w:rsidRDefault="00D73324" w:rsidP="00974921">
            <w:pPr>
              <w:rPr>
                <w:rFonts w:cs="Arial"/>
              </w:rPr>
            </w:pPr>
            <w:r w:rsidRPr="006C1215">
              <w:rPr>
                <w:rFonts w:cs="Arial"/>
                <w:szCs w:val="22"/>
              </w:rPr>
              <w:t>1977.2</w:t>
            </w:r>
          </w:p>
        </w:tc>
        <w:tc>
          <w:tcPr>
            <w:tcW w:w="2552" w:type="dxa"/>
            <w:vAlign w:val="bottom"/>
          </w:tcPr>
          <w:p w:rsidR="00D73324" w:rsidRPr="006C1215" w:rsidRDefault="00D73324" w:rsidP="00974921">
            <w:pPr>
              <w:rPr>
                <w:rFonts w:cs="Arial"/>
              </w:rPr>
            </w:pPr>
            <w:r w:rsidRPr="006C1215">
              <w:rPr>
                <w:rFonts w:cs="Arial"/>
                <w:szCs w:val="22"/>
              </w:rPr>
              <w:t>1972.2</w:t>
            </w:r>
          </w:p>
        </w:tc>
        <w:tc>
          <w:tcPr>
            <w:tcW w:w="2835" w:type="dxa"/>
            <w:vAlign w:val="bottom"/>
          </w:tcPr>
          <w:p w:rsidR="00D73324" w:rsidRPr="006C1215" w:rsidRDefault="00D73324" w:rsidP="00974921">
            <w:pPr>
              <w:rPr>
                <w:rFonts w:cs="Arial"/>
              </w:rPr>
            </w:pPr>
            <w:r w:rsidRPr="006C1215">
              <w:rPr>
                <w:rFonts w:cs="Arial"/>
                <w:szCs w:val="22"/>
              </w:rPr>
              <w:t>Etc.</w:t>
            </w:r>
          </w:p>
        </w:tc>
      </w:tr>
    </w:tbl>
    <w:p w:rsidR="00D73324" w:rsidRDefault="00D73324" w:rsidP="003F183E">
      <w:pPr>
        <w:pStyle w:val="ECCParagraph"/>
        <w:rPr>
          <w:lang w:eastAsia="fr-CH"/>
        </w:rPr>
      </w:pPr>
    </w:p>
    <w:p w:rsidR="00D73324" w:rsidRDefault="00D73324" w:rsidP="004B6C66">
      <w:pPr>
        <w:pStyle w:val="Caption"/>
      </w:pPr>
      <w:bookmarkStart w:id="25" w:name="_Ref320604713"/>
      <w:r>
        <w:t xml:space="preserve">Table </w:t>
      </w:r>
      <w:fldSimple w:instr=" SEQ Table \* ARABIC ">
        <w:r>
          <w:rPr>
            <w:noProof/>
          </w:rPr>
          <w:t>14</w:t>
        </w:r>
      </w:fldSimple>
      <w:r>
        <w:t>: Frequency plan for the 2010 MHz band edge – ECN</w:t>
      </w:r>
      <w:bookmarkEnd w:id="25"/>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2977"/>
        <w:gridCol w:w="2552"/>
        <w:gridCol w:w="2835"/>
      </w:tblGrid>
      <w:tr w:rsidR="00D73324" w:rsidRPr="00FE1795" w:rsidTr="003F183E">
        <w:trPr>
          <w:tblHeader/>
        </w:trPr>
        <w:tc>
          <w:tcPr>
            <w:tcW w:w="8364" w:type="dxa"/>
            <w:gridSpan w:val="3"/>
            <w:shd w:val="clear" w:color="auto" w:fill="D2232A"/>
            <w:vAlign w:val="center"/>
          </w:tcPr>
          <w:p w:rsidR="00D73324" w:rsidRPr="006C1215" w:rsidRDefault="00D73324" w:rsidP="003F183E">
            <w:pPr>
              <w:spacing w:line="288" w:lineRule="auto"/>
              <w:jc w:val="center"/>
              <w:rPr>
                <w:b/>
                <w:color w:val="FFFFFF"/>
              </w:rPr>
            </w:pPr>
            <w:r w:rsidRPr="006C1215">
              <w:rPr>
                <w:b/>
                <w:color w:val="FFFFFF"/>
                <w:szCs w:val="22"/>
              </w:rPr>
              <w:t>2010 MHz  ECN TDD: 5 MHz BS/UT centre frequencies (MHz) – guard band of 500 kHz</w:t>
            </w:r>
          </w:p>
        </w:tc>
      </w:tr>
      <w:tr w:rsidR="00D73324" w:rsidRPr="00E477DC" w:rsidTr="003F183E">
        <w:tc>
          <w:tcPr>
            <w:tcW w:w="2977" w:type="dxa"/>
            <w:vAlign w:val="bottom"/>
          </w:tcPr>
          <w:p w:rsidR="00D73324" w:rsidRPr="006C1215" w:rsidRDefault="00D73324" w:rsidP="00974921">
            <w:pPr>
              <w:rPr>
                <w:rFonts w:cs="Arial"/>
              </w:rPr>
            </w:pPr>
            <w:r w:rsidRPr="006C1215">
              <w:rPr>
                <w:rFonts w:cs="Arial"/>
                <w:szCs w:val="22"/>
              </w:rPr>
              <w:t>2013</w:t>
            </w:r>
          </w:p>
        </w:tc>
        <w:tc>
          <w:tcPr>
            <w:tcW w:w="2552" w:type="dxa"/>
            <w:vAlign w:val="bottom"/>
          </w:tcPr>
          <w:p w:rsidR="00D73324" w:rsidRPr="006C1215" w:rsidRDefault="00D73324" w:rsidP="00974921">
            <w:pPr>
              <w:rPr>
                <w:rFonts w:cs="Arial"/>
              </w:rPr>
            </w:pPr>
            <w:r w:rsidRPr="006C1215">
              <w:rPr>
                <w:rFonts w:cs="Arial"/>
                <w:szCs w:val="22"/>
              </w:rPr>
              <w:t>2018</w:t>
            </w:r>
          </w:p>
        </w:tc>
        <w:tc>
          <w:tcPr>
            <w:tcW w:w="2835" w:type="dxa"/>
            <w:vAlign w:val="bottom"/>
          </w:tcPr>
          <w:p w:rsidR="00D73324" w:rsidRPr="006C1215" w:rsidRDefault="00D73324" w:rsidP="00974921">
            <w:pPr>
              <w:rPr>
                <w:rFonts w:cs="Arial"/>
              </w:rPr>
            </w:pPr>
            <w:r w:rsidRPr="006C1215">
              <w:rPr>
                <w:rFonts w:cs="Arial"/>
                <w:szCs w:val="22"/>
              </w:rPr>
              <w:t>Etc.</w:t>
            </w:r>
          </w:p>
        </w:tc>
      </w:tr>
    </w:tbl>
    <w:p w:rsidR="00D73324" w:rsidRPr="003F183E" w:rsidRDefault="00D73324" w:rsidP="003F183E">
      <w:pPr>
        <w:pStyle w:val="ECCParagraph"/>
        <w:rPr>
          <w:lang w:eastAsia="fr-CH"/>
        </w:rPr>
      </w:pPr>
    </w:p>
    <w:p w:rsidR="00D73324" w:rsidRDefault="00D73324" w:rsidP="00450475">
      <w:pPr>
        <w:pStyle w:val="Heading2"/>
      </w:pPr>
      <w:bookmarkStart w:id="26" w:name="_Toc347413043"/>
      <w:r w:rsidRPr="002A4BED">
        <w:t>Propagation models</w:t>
      </w:r>
      <w:bookmarkEnd w:id="26"/>
    </w:p>
    <w:p w:rsidR="00D73324" w:rsidRDefault="00D73324" w:rsidP="00524CAC">
      <w:pPr>
        <w:pStyle w:val="ECCParagraph"/>
        <w:rPr>
          <w:lang w:eastAsia="ja-JP"/>
        </w:rPr>
      </w:pPr>
      <w:r>
        <w:rPr>
          <w:lang w:eastAsia="ja-JP"/>
        </w:rPr>
        <w:t xml:space="preserve">The propagation model to be used in the calculations varies depending on the particular scenario considered. The </w:t>
      </w:r>
      <w:r w:rsidRPr="006223EA">
        <w:rPr>
          <w:lang w:eastAsia="ja-JP"/>
        </w:rPr>
        <w:t xml:space="preserve">following </w:t>
      </w:r>
      <w:r>
        <w:rPr>
          <w:lang w:eastAsia="ja-JP"/>
        </w:rPr>
        <w:fldChar w:fldCharType="begin"/>
      </w:r>
      <w:r>
        <w:rPr>
          <w:lang w:eastAsia="ja-JP"/>
        </w:rPr>
        <w:instrText xml:space="preserve"> REF _Ref320599647 \n \h </w:instrText>
      </w:r>
      <w:r>
        <w:rPr>
          <w:lang w:eastAsia="ja-JP"/>
        </w:rPr>
      </w:r>
      <w:r>
        <w:rPr>
          <w:lang w:eastAsia="ja-JP"/>
        </w:rPr>
        <w:fldChar w:fldCharType="separate"/>
      </w:r>
      <w:r>
        <w:rPr>
          <w:lang w:eastAsia="ja-JP"/>
        </w:rPr>
        <w:t>0</w:t>
      </w:r>
      <w:r>
        <w:rPr>
          <w:lang w:eastAsia="ja-JP"/>
        </w:rPr>
        <w:fldChar w:fldCharType="end"/>
      </w:r>
      <w:r w:rsidRPr="006223EA">
        <w:rPr>
          <w:lang w:eastAsia="ja-JP"/>
        </w:rPr>
        <w:t xml:space="preserve"> provides</w:t>
      </w:r>
      <w:r>
        <w:rPr>
          <w:lang w:eastAsia="ja-JP"/>
        </w:rPr>
        <w:t xml:space="preserve"> the right propagation model for each scenario:</w:t>
      </w:r>
    </w:p>
    <w:p w:rsidR="00D73324" w:rsidRDefault="00D73324" w:rsidP="004B6C66">
      <w:pPr>
        <w:pStyle w:val="Caption"/>
      </w:pPr>
      <w:bookmarkStart w:id="27" w:name="_Ref320599647"/>
      <w:r>
        <w:t xml:space="preserve">Table </w:t>
      </w:r>
      <w:fldSimple w:instr=" SEQ Table \* ARABIC ">
        <w:r>
          <w:rPr>
            <w:noProof/>
          </w:rPr>
          <w:t>15</w:t>
        </w:r>
      </w:fldSimple>
      <w:r>
        <w:t>: Propagation models</w:t>
      </w:r>
      <w:bookmarkEnd w:id="27"/>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3369"/>
        <w:gridCol w:w="2551"/>
        <w:gridCol w:w="3935"/>
      </w:tblGrid>
      <w:tr w:rsidR="00D73324" w:rsidRPr="00FE1795" w:rsidTr="0040053F">
        <w:trPr>
          <w:tblHeader/>
        </w:trPr>
        <w:tc>
          <w:tcPr>
            <w:tcW w:w="3369" w:type="dxa"/>
            <w:tcBorders>
              <w:bottom w:val="nil"/>
              <w:right w:val="single" w:sz="8" w:space="0" w:color="FFFFFF"/>
            </w:tcBorders>
            <w:shd w:val="clear" w:color="auto" w:fill="D2232A"/>
            <w:vAlign w:val="center"/>
          </w:tcPr>
          <w:p w:rsidR="00D73324" w:rsidRPr="006C1215" w:rsidRDefault="00D73324" w:rsidP="00F96C51">
            <w:pPr>
              <w:keepNext/>
              <w:spacing w:line="288" w:lineRule="auto"/>
              <w:jc w:val="center"/>
              <w:rPr>
                <w:b/>
                <w:color w:val="FFFFFF"/>
              </w:rPr>
            </w:pPr>
            <w:r w:rsidRPr="006C1215">
              <w:rPr>
                <w:b/>
                <w:color w:val="FFFFFF"/>
                <w:szCs w:val="22"/>
              </w:rPr>
              <w:t>Scenario</w:t>
            </w:r>
          </w:p>
        </w:tc>
        <w:tc>
          <w:tcPr>
            <w:tcW w:w="2551" w:type="dxa"/>
            <w:tcBorders>
              <w:left w:val="single" w:sz="8" w:space="0" w:color="FFFFFF"/>
              <w:bottom w:val="nil"/>
              <w:right w:val="single" w:sz="8" w:space="0" w:color="FFFFFF"/>
            </w:tcBorders>
            <w:shd w:val="clear" w:color="auto" w:fill="D2232A"/>
            <w:vAlign w:val="center"/>
          </w:tcPr>
          <w:p w:rsidR="00D73324" w:rsidRPr="006C1215" w:rsidRDefault="00D73324" w:rsidP="00F96C51">
            <w:pPr>
              <w:keepNext/>
              <w:spacing w:line="288" w:lineRule="auto"/>
              <w:jc w:val="center"/>
              <w:rPr>
                <w:b/>
                <w:color w:val="FFFFFF"/>
              </w:rPr>
            </w:pPr>
            <w:r w:rsidRPr="006C1215">
              <w:rPr>
                <w:b/>
                <w:color w:val="FFFFFF"/>
                <w:szCs w:val="22"/>
              </w:rPr>
              <w:t>Propagation Model</w:t>
            </w:r>
          </w:p>
        </w:tc>
        <w:tc>
          <w:tcPr>
            <w:tcW w:w="3935" w:type="dxa"/>
            <w:tcBorders>
              <w:left w:val="single" w:sz="8" w:space="0" w:color="FFFFFF"/>
              <w:bottom w:val="nil"/>
            </w:tcBorders>
            <w:shd w:val="clear" w:color="auto" w:fill="D2232A"/>
            <w:vAlign w:val="center"/>
          </w:tcPr>
          <w:p w:rsidR="00D73324" w:rsidRPr="006C1215" w:rsidRDefault="00D73324" w:rsidP="00F96C51">
            <w:pPr>
              <w:keepNext/>
              <w:spacing w:line="288" w:lineRule="auto"/>
              <w:jc w:val="center"/>
              <w:rPr>
                <w:b/>
                <w:color w:val="FFFFFF"/>
              </w:rPr>
            </w:pPr>
            <w:r w:rsidRPr="006C1215">
              <w:rPr>
                <w:b/>
                <w:color w:val="FFFFFF"/>
                <w:szCs w:val="22"/>
              </w:rPr>
              <w:t>Notes</w:t>
            </w:r>
          </w:p>
        </w:tc>
      </w:tr>
      <w:tr w:rsidR="00D73324" w:rsidTr="0040053F">
        <w:tc>
          <w:tcPr>
            <w:tcW w:w="3369" w:type="dxa"/>
            <w:tcBorders>
              <w:top w:val="nil"/>
              <w:left w:val="single" w:sz="4" w:space="0" w:color="C00000"/>
              <w:bottom w:val="single" w:sz="6" w:space="0" w:color="C00000"/>
              <w:right w:val="single" w:sz="6" w:space="0" w:color="C00000"/>
            </w:tcBorders>
          </w:tcPr>
          <w:p w:rsidR="00D73324" w:rsidRPr="006C1215" w:rsidRDefault="00D73324" w:rsidP="00F96C51">
            <w:pPr>
              <w:keepNext/>
              <w:rPr>
                <w:rFonts w:eastAsia="MS Mincho"/>
                <w:lang w:eastAsia="ja-JP"/>
              </w:rPr>
            </w:pPr>
            <w:r w:rsidRPr="006C1215">
              <w:rPr>
                <w:rFonts w:eastAsia="MS Mincho"/>
                <w:szCs w:val="22"/>
                <w:lang w:eastAsia="ja-JP"/>
              </w:rPr>
              <w:t>MSS UT into ECN Macro BS in rural environment</w:t>
            </w:r>
          </w:p>
        </w:tc>
        <w:tc>
          <w:tcPr>
            <w:tcW w:w="2551" w:type="dxa"/>
            <w:tcBorders>
              <w:top w:val="nil"/>
              <w:left w:val="single" w:sz="6" w:space="0" w:color="C00000"/>
              <w:bottom w:val="single" w:sz="6" w:space="0" w:color="C00000"/>
              <w:right w:val="single" w:sz="6" w:space="0" w:color="C00000"/>
            </w:tcBorders>
          </w:tcPr>
          <w:p w:rsidR="00D73324" w:rsidRPr="006C1215" w:rsidRDefault="00D73324" w:rsidP="00F96C51">
            <w:pPr>
              <w:keepNext/>
              <w:rPr>
                <w:rFonts w:eastAsia="MS Mincho"/>
                <w:lang w:eastAsia="ja-JP"/>
              </w:rPr>
            </w:pPr>
            <w:r w:rsidRPr="006C1215">
              <w:rPr>
                <w:rFonts w:eastAsia="MS Mincho"/>
                <w:szCs w:val="22"/>
                <w:lang w:eastAsia="ja-JP"/>
              </w:rPr>
              <w:t>Extended Hata – Rural</w:t>
            </w:r>
          </w:p>
        </w:tc>
        <w:tc>
          <w:tcPr>
            <w:tcW w:w="3935" w:type="dxa"/>
            <w:tcBorders>
              <w:top w:val="nil"/>
              <w:left w:val="single" w:sz="6" w:space="0" w:color="C00000"/>
              <w:bottom w:val="single" w:sz="6" w:space="0" w:color="C00000"/>
              <w:right w:val="single" w:sz="4" w:space="0" w:color="C00000"/>
            </w:tcBorders>
          </w:tcPr>
          <w:p w:rsidR="00D73324" w:rsidRPr="006C1215" w:rsidRDefault="00D73324" w:rsidP="00F96C51">
            <w:pPr>
              <w:keepNext/>
              <w:rPr>
                <w:rFonts w:eastAsia="MS Mincho"/>
                <w:lang w:eastAsia="ja-JP"/>
              </w:rPr>
            </w:pPr>
            <w:r w:rsidRPr="006C1215">
              <w:rPr>
                <w:rFonts w:eastAsia="MS Mincho"/>
                <w:szCs w:val="22"/>
                <w:lang w:eastAsia="ja-JP"/>
              </w:rPr>
              <w:t>Outdoor and victim receiver “above roof”.</w:t>
            </w: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tblPrEx>
        <w:tc>
          <w:tcPr>
            <w:tcW w:w="3369" w:type="dxa"/>
            <w:tcBorders>
              <w:top w:val="single" w:sz="6" w:space="0" w:color="C00000"/>
              <w:left w:val="single" w:sz="4"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MSS UT into ECN Macro BS in urban environment</w:t>
            </w:r>
          </w:p>
        </w:tc>
        <w:tc>
          <w:tcPr>
            <w:tcW w:w="2551" w:type="dxa"/>
            <w:tcBorders>
              <w:top w:val="single" w:sz="6" w:space="0" w:color="C00000"/>
              <w:left w:val="single" w:sz="6"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Extended Hata – Urban</w:t>
            </w:r>
          </w:p>
        </w:tc>
        <w:tc>
          <w:tcPr>
            <w:tcW w:w="3935" w:type="dxa"/>
            <w:tcBorders>
              <w:top w:val="single" w:sz="6" w:space="0" w:color="C00000"/>
              <w:left w:val="single" w:sz="6" w:space="0" w:color="C00000"/>
              <w:bottom w:val="single" w:sz="6"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Outdoor and victim receiver “above roof”.</w:t>
            </w:r>
          </w:p>
          <w:p w:rsidR="00D73324" w:rsidRPr="006C1215" w:rsidRDefault="00D73324" w:rsidP="0040053F">
            <w:pPr>
              <w:rPr>
                <w:rFonts w:eastAsia="MS Mincho"/>
                <w:lang w:eastAsia="ja-JP"/>
              </w:rPr>
            </w:pPr>
            <w:r w:rsidRPr="006C1215">
              <w:rPr>
                <w:rFonts w:eastAsia="MS Mincho"/>
                <w:szCs w:val="22"/>
                <w:lang w:eastAsia="ja-JP"/>
              </w:rPr>
              <w:t>For deterministic study: Urban Hata.</w:t>
            </w:r>
          </w:p>
          <w:p w:rsidR="00D73324" w:rsidRPr="006C1215" w:rsidRDefault="00D73324" w:rsidP="0040053F">
            <w:pPr>
              <w:rPr>
                <w:rFonts w:eastAsia="MS Mincho"/>
                <w:lang w:eastAsia="ja-JP"/>
              </w:rPr>
            </w:pPr>
            <w:r w:rsidRPr="006C1215">
              <w:rPr>
                <w:rFonts w:eastAsia="MS Mincho"/>
                <w:szCs w:val="22"/>
                <w:lang w:eastAsia="ja-JP"/>
              </w:rPr>
              <w:t>For statistical study use the Extended HATA model integrated in Seamcat.</w:t>
            </w:r>
          </w:p>
          <w:p w:rsidR="00D73324" w:rsidRPr="006C1215" w:rsidRDefault="00D73324" w:rsidP="0040053F">
            <w:pPr>
              <w:rPr>
                <w:rFonts w:eastAsia="MS Mincho"/>
                <w:lang w:eastAsia="ja-JP"/>
              </w:rPr>
            </w:pP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tblPrEx>
        <w:tc>
          <w:tcPr>
            <w:tcW w:w="3369" w:type="dxa"/>
            <w:tcBorders>
              <w:top w:val="single" w:sz="6" w:space="0" w:color="C00000"/>
              <w:left w:val="single" w:sz="4"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MSS UT into ECN Micro/Pico BS in urban environment</w:t>
            </w:r>
          </w:p>
        </w:tc>
        <w:tc>
          <w:tcPr>
            <w:tcW w:w="2551" w:type="dxa"/>
            <w:tcBorders>
              <w:top w:val="single" w:sz="6" w:space="0" w:color="C00000"/>
              <w:left w:val="single" w:sz="6"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Equation (5) in Annex 1 of Recommendation ITU-R P.1411-5</w:t>
            </w:r>
          </w:p>
        </w:tc>
        <w:tc>
          <w:tcPr>
            <w:tcW w:w="3935" w:type="dxa"/>
            <w:tcBorders>
              <w:top w:val="single" w:sz="6" w:space="0" w:color="C00000"/>
              <w:left w:val="single" w:sz="6" w:space="0" w:color="C00000"/>
              <w:bottom w:val="single" w:sz="6"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Outdoor and victim receiver “below roof”</w:t>
            </w:r>
          </w:p>
          <w:p w:rsidR="00D73324" w:rsidRPr="006C1215" w:rsidRDefault="00D73324" w:rsidP="0040053F">
            <w:pPr>
              <w:rPr>
                <w:rFonts w:eastAsia="MS Mincho"/>
                <w:lang w:eastAsia="ja-JP"/>
              </w:rPr>
            </w:pPr>
            <w:r w:rsidRPr="006C1215">
              <w:rPr>
                <w:rFonts w:eastAsia="MS Mincho"/>
                <w:szCs w:val="22"/>
                <w:lang w:eastAsia="ja-JP"/>
              </w:rPr>
              <w:t>Median value of LoS propagation model within street canyons.</w:t>
            </w: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tblPrEx>
        <w:tc>
          <w:tcPr>
            <w:tcW w:w="3369" w:type="dxa"/>
            <w:tcBorders>
              <w:top w:val="single" w:sz="6" w:space="0" w:color="C00000"/>
              <w:left w:val="single" w:sz="4" w:space="0" w:color="C00000"/>
              <w:bottom w:val="single" w:sz="6" w:space="0" w:color="C00000"/>
              <w:right w:val="single" w:sz="6" w:space="0" w:color="C00000"/>
            </w:tcBorders>
          </w:tcPr>
          <w:p w:rsidR="00D73324" w:rsidRPr="006C1215" w:rsidRDefault="00D73324" w:rsidP="0040053F">
            <w:pPr>
              <w:rPr>
                <w:rFonts w:eastAsia="MS Mincho"/>
                <w:lang w:val="sv-SE" w:eastAsia="ja-JP"/>
              </w:rPr>
            </w:pPr>
            <w:r w:rsidRPr="006C1215">
              <w:rPr>
                <w:rFonts w:eastAsia="MS Mincho"/>
                <w:szCs w:val="22"/>
                <w:lang w:val="sv-SE" w:eastAsia="ja-JP"/>
              </w:rPr>
              <w:t>MSS UT into ECN UT</w:t>
            </w:r>
          </w:p>
        </w:tc>
        <w:tc>
          <w:tcPr>
            <w:tcW w:w="2551" w:type="dxa"/>
            <w:tcBorders>
              <w:top w:val="single" w:sz="6" w:space="0" w:color="C00000"/>
              <w:left w:val="single" w:sz="6" w:space="0" w:color="C00000"/>
              <w:bottom w:val="single" w:sz="6"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Free-space</w:t>
            </w:r>
          </w:p>
        </w:tc>
        <w:tc>
          <w:tcPr>
            <w:tcW w:w="3935" w:type="dxa"/>
            <w:tcBorders>
              <w:top w:val="single" w:sz="6" w:space="0" w:color="C00000"/>
              <w:left w:val="single" w:sz="6" w:space="0" w:color="C00000"/>
              <w:bottom w:val="single" w:sz="6"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To be used in deterministic analysis.</w:t>
            </w:r>
          </w:p>
        </w:tc>
      </w:tr>
      <w:tr w:rsidR="00D73324" w:rsidTr="004005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0A0"/>
        </w:tblPrEx>
        <w:tc>
          <w:tcPr>
            <w:tcW w:w="3369" w:type="dxa"/>
            <w:tcBorders>
              <w:top w:val="single" w:sz="6" w:space="0" w:color="C00000"/>
              <w:left w:val="single" w:sz="4" w:space="0" w:color="C00000"/>
              <w:bottom w:val="single" w:sz="4" w:space="0" w:color="C00000"/>
              <w:right w:val="single" w:sz="6" w:space="0" w:color="C00000"/>
            </w:tcBorders>
          </w:tcPr>
          <w:p w:rsidR="00D73324" w:rsidRPr="006C1215" w:rsidRDefault="00D73324" w:rsidP="0040053F">
            <w:pPr>
              <w:rPr>
                <w:rFonts w:eastAsia="MS Mincho"/>
                <w:lang w:val="sv-SE" w:eastAsia="ja-JP"/>
              </w:rPr>
            </w:pPr>
            <w:r w:rsidRPr="006C1215">
              <w:rPr>
                <w:rFonts w:eastAsia="MS Mincho"/>
                <w:szCs w:val="22"/>
                <w:lang w:val="sv-SE" w:eastAsia="ja-JP"/>
              </w:rPr>
              <w:t>MSS UT into ECN UT</w:t>
            </w:r>
          </w:p>
        </w:tc>
        <w:tc>
          <w:tcPr>
            <w:tcW w:w="2551" w:type="dxa"/>
            <w:tcBorders>
              <w:top w:val="single" w:sz="6" w:space="0" w:color="C00000"/>
              <w:left w:val="single" w:sz="6" w:space="0" w:color="C00000"/>
              <w:bottom w:val="single" w:sz="4" w:space="0" w:color="C00000"/>
              <w:right w:val="single" w:sz="6" w:space="0" w:color="C00000"/>
            </w:tcBorders>
          </w:tcPr>
          <w:p w:rsidR="00D73324" w:rsidRPr="006C1215" w:rsidRDefault="00D73324" w:rsidP="0040053F">
            <w:pPr>
              <w:rPr>
                <w:rFonts w:eastAsia="MS Mincho"/>
                <w:lang w:eastAsia="ja-JP"/>
              </w:rPr>
            </w:pPr>
            <w:r w:rsidRPr="006C1215">
              <w:rPr>
                <w:rFonts w:eastAsia="MS Mincho"/>
                <w:szCs w:val="22"/>
                <w:lang w:eastAsia="ja-JP"/>
              </w:rPr>
              <w:t>IEEE 802.11 - C</w:t>
            </w:r>
          </w:p>
        </w:tc>
        <w:tc>
          <w:tcPr>
            <w:tcW w:w="3935" w:type="dxa"/>
            <w:tcBorders>
              <w:top w:val="single" w:sz="6" w:space="0" w:color="C00000"/>
              <w:left w:val="single" w:sz="6" w:space="0" w:color="C00000"/>
              <w:bottom w:val="single" w:sz="4" w:space="0" w:color="C00000"/>
              <w:right w:val="single" w:sz="4" w:space="0" w:color="C00000"/>
            </w:tcBorders>
          </w:tcPr>
          <w:p w:rsidR="00D73324" w:rsidRPr="006C1215" w:rsidRDefault="00D73324" w:rsidP="0040053F">
            <w:pPr>
              <w:rPr>
                <w:rFonts w:eastAsia="MS Mincho"/>
                <w:lang w:eastAsia="ja-JP"/>
              </w:rPr>
            </w:pPr>
            <w:r w:rsidRPr="006C1215">
              <w:rPr>
                <w:rFonts w:eastAsia="MS Mincho"/>
                <w:szCs w:val="22"/>
                <w:lang w:eastAsia="ja-JP"/>
              </w:rPr>
              <w:t>To be used in statistical analysis.</w:t>
            </w:r>
          </w:p>
        </w:tc>
      </w:tr>
    </w:tbl>
    <w:p w:rsidR="00D73324" w:rsidRDefault="00D73324" w:rsidP="006223EA">
      <w:pPr>
        <w:pStyle w:val="Heading2"/>
      </w:pPr>
      <w:bookmarkStart w:id="28" w:name="_Toc347413044"/>
      <w:r>
        <w:t>Methodology for d</w:t>
      </w:r>
      <w:r w:rsidRPr="00E477DC">
        <w:t>eterministic analysis</w:t>
      </w:r>
      <w:bookmarkEnd w:id="28"/>
    </w:p>
    <w:p w:rsidR="00D73324" w:rsidRDefault="00D73324" w:rsidP="00524CAC">
      <w:pPr>
        <w:pStyle w:val="ECCParagraph"/>
      </w:pPr>
      <w:r>
        <w:t>This approach consists in determining the minimum distance at which an MSS User Terminal can generate an unacceptable interference into a particular ECN Base Station; the same approach can also be used for calculating the minimum required guard band to be put in place.</w:t>
      </w:r>
    </w:p>
    <w:p w:rsidR="00D73324" w:rsidRPr="00E477DC" w:rsidRDefault="00D73324" w:rsidP="00524CAC">
      <w:pPr>
        <w:pStyle w:val="ECCParagraph"/>
      </w:pPr>
      <w:r>
        <w:t xml:space="preserve">In order to determine the </w:t>
      </w:r>
      <w:r w:rsidRPr="00A8214C">
        <w:t>interference due to both the in-band</w:t>
      </w:r>
      <w:r>
        <w:t xml:space="preserve"> and out-of-band emissions of an MSS UT, a methodology aligned with that </w:t>
      </w:r>
      <w:r w:rsidRPr="00E477DC">
        <w:t xml:space="preserve">presented in </w:t>
      </w:r>
      <w:r>
        <w:t xml:space="preserve">the ECC Report 131 [11] – “Derivation of a block edge mask </w:t>
      </w:r>
      <w:r w:rsidRPr="001F46BF">
        <w:t>(BEM)</w:t>
      </w:r>
      <w:r>
        <w:t xml:space="preserve"> </w:t>
      </w:r>
      <w:r w:rsidRPr="001F46BF">
        <w:t>for terminal stations</w:t>
      </w:r>
      <w:r>
        <w:t xml:space="preserve"> </w:t>
      </w:r>
      <w:r w:rsidRPr="001F46BF">
        <w:t>in the 2.6 GHz frequency band (2500-2690 MHz)</w:t>
      </w:r>
      <w:r>
        <w:t>” has been used</w:t>
      </w:r>
      <w:r w:rsidRPr="00E477DC">
        <w:t>.</w:t>
      </w:r>
    </w:p>
    <w:p w:rsidR="00D73324" w:rsidRPr="00E477DC" w:rsidRDefault="00D73324" w:rsidP="00524CAC">
      <w:pPr>
        <w:pStyle w:val="ECCParagraph"/>
      </w:pPr>
      <w:r>
        <w:fldChar w:fldCharType="begin"/>
      </w:r>
      <w:r>
        <w:instrText xml:space="preserve"> REF _Ref320540034 \n \h </w:instrText>
      </w:r>
      <w:r>
        <w:fldChar w:fldCharType="separate"/>
      </w:r>
      <w:r>
        <w:t>0</w:t>
      </w:r>
      <w:r>
        <w:fldChar w:fldCharType="end"/>
      </w:r>
      <w:r w:rsidRPr="006223EA">
        <w:t xml:space="preserve"> below</w:t>
      </w:r>
      <w:r w:rsidRPr="00E477DC">
        <w:t xml:space="preserve"> illustrates the basic concept of Adjacent Channel Interference Ratio </w:t>
      </w:r>
      <w:r>
        <w:t>(</w:t>
      </w:r>
      <w:r w:rsidRPr="00E477DC">
        <w:t>ACI</w:t>
      </w:r>
      <w:r>
        <w:t>R)</w:t>
      </w:r>
      <w:r w:rsidRPr="00E477DC">
        <w:t xml:space="preserve">. </w:t>
      </w:r>
      <w:r>
        <w:t>The ACIR is a parameter quantifying the interference caused in the adjacent channel as a result of two different phenomena:  on</w:t>
      </w:r>
      <w:r w:rsidRPr="00E477DC">
        <w:t xml:space="preserve"> the one hand, interference is caused to the victim receiver by out-of-band emissions from the adjacent system (blue shaded area on the right of the figure). The Adjacent Channel Leakage Ratio (ACLR) quantifies the degree to which this takes place.</w:t>
      </w:r>
    </w:p>
    <w:p w:rsidR="00D73324" w:rsidRPr="00E477DC" w:rsidRDefault="00D73324" w:rsidP="00524CAC">
      <w:pPr>
        <w:pStyle w:val="ECCParagraph"/>
      </w:pPr>
      <w:r w:rsidRPr="00E477DC">
        <w:t xml:space="preserve">A second source of interference is the victim receiver’s ability to reject signals in the adjacent channel otherwise known as the Adjacent Channel Selectivity (ACS). This is illustrated by the red shaded area (left hand shaded area) in </w:t>
      </w:r>
      <w:r>
        <w:fldChar w:fldCharType="begin"/>
      </w:r>
      <w:r>
        <w:instrText xml:space="preserve"> REF _Ref320534760 \n \h </w:instrText>
      </w:r>
      <w:r>
        <w:fldChar w:fldCharType="separate"/>
      </w:r>
      <w:r>
        <w:t>0</w:t>
      </w:r>
      <w:r>
        <w:fldChar w:fldCharType="end"/>
      </w:r>
    </w:p>
    <w:p w:rsidR="00D73324" w:rsidRPr="00E477DC" w:rsidRDefault="00D73324" w:rsidP="00524CAC">
      <w:pPr>
        <w:pStyle w:val="ECCParagraph"/>
      </w:pPr>
      <w:r w:rsidRPr="00E477DC">
        <w:t>When considering the adjacent channel interference between two systems</w:t>
      </w:r>
      <w:r>
        <w:t xml:space="preserve"> operating in adjacent frequencies to each other,</w:t>
      </w:r>
      <w:r w:rsidRPr="00E477DC">
        <w:t xml:space="preserve"> the ACLR of the interferer and the ACS of the victim receiver should be combined to give the overall</w:t>
      </w:r>
      <w:r>
        <w:t xml:space="preserve"> </w:t>
      </w:r>
      <w:r w:rsidRPr="00E477DC">
        <w:t>ACIR using the formula below:</w:t>
      </w:r>
      <w:r>
        <w:t xml:space="preserve"> </w:t>
      </w:r>
    </w:p>
    <w:p w:rsidR="00D73324" w:rsidRPr="00E477DC" w:rsidRDefault="00D73324" w:rsidP="00524CAC">
      <w:pPr>
        <w:pStyle w:val="ECCParagraph"/>
      </w:pPr>
      <w:r w:rsidRPr="00E477DC">
        <w:t>ACIR = 1/(1/ACLR + 1/ACS)</w:t>
      </w:r>
      <w:r>
        <w:tab/>
      </w:r>
      <w:r>
        <w:tab/>
      </w:r>
      <w:r>
        <w:tab/>
      </w:r>
      <w:r>
        <w:tab/>
      </w:r>
      <w:r>
        <w:tab/>
      </w:r>
      <w:r>
        <w:tab/>
      </w:r>
      <w:r>
        <w:tab/>
      </w:r>
      <w:r>
        <w:tab/>
        <w:t>(1)</w:t>
      </w:r>
    </w:p>
    <w:p w:rsidR="00D73324" w:rsidRPr="00E477DC" w:rsidRDefault="00D73324" w:rsidP="00524CAC">
      <w:pPr>
        <w:pStyle w:val="ECCParagraph"/>
      </w:pPr>
      <w:r>
        <w:t xml:space="preserve">The </w:t>
      </w:r>
      <w:r w:rsidRPr="00E477DC">
        <w:t>ACIR</w:t>
      </w:r>
      <w:r>
        <w:t xml:space="preserve"> </w:t>
      </w:r>
      <w:r w:rsidRPr="00E477DC">
        <w:t>is</w:t>
      </w:r>
      <w:r>
        <w:t xml:space="preserve"> then </w:t>
      </w:r>
      <w:r w:rsidRPr="00E477DC">
        <w:t>a measure of the degree of isolation between systems</w:t>
      </w:r>
      <w:r w:rsidRPr="009B38D7">
        <w:t xml:space="preserve"> </w:t>
      </w:r>
      <w:r>
        <w:t>operating in adjacent frequencies to each other</w:t>
      </w:r>
      <w:r w:rsidRPr="00E477DC">
        <w:t xml:space="preserve"> and represents the degree of protection afforded to the receiver.</w:t>
      </w:r>
    </w:p>
    <w:p w:rsidR="00D73324" w:rsidRDefault="00D73324" w:rsidP="00524CAC">
      <w:pPr>
        <w:pStyle w:val="ECCParagraph"/>
      </w:pPr>
      <w:bookmarkStart w:id="29" w:name="_Ref271285183"/>
      <w:r w:rsidRPr="00E477DC">
        <w:t xml:space="preserve">The formula </w:t>
      </w:r>
      <w:r>
        <w:t xml:space="preserve">in (1) </w:t>
      </w:r>
      <w:r w:rsidRPr="00E477DC">
        <w:t xml:space="preserve">shows that where one of the factors in the equation is much less than the other then it will tend to limit the overall ACIR. This is also evident </w:t>
      </w:r>
      <w:r w:rsidRPr="006223EA">
        <w:t xml:space="preserve">from </w:t>
      </w:r>
      <w:r>
        <w:fldChar w:fldCharType="begin"/>
      </w:r>
      <w:r>
        <w:instrText xml:space="preserve"> REF _Ref320540034 \n \h </w:instrText>
      </w:r>
      <w:r>
        <w:fldChar w:fldCharType="separate"/>
      </w:r>
      <w:r>
        <w:t>0</w:t>
      </w:r>
      <w:r>
        <w:fldChar w:fldCharType="end"/>
      </w:r>
      <w:r w:rsidRPr="006223EA">
        <w:t>, where</w:t>
      </w:r>
      <w:r w:rsidRPr="00E477DC">
        <w:t xml:space="preserve"> the total interfering power is the combination of the two shaded areas. If one is very much greater than the other then it will dominate the ACI performance between the two systems. If, for example, the ACLR is 10</w:t>
      </w:r>
      <w:r>
        <w:t xml:space="preserve"> </w:t>
      </w:r>
      <w:r w:rsidRPr="00E477DC">
        <w:t>dB lower than the ACS, then the overall ACIR will only be 0.4</w:t>
      </w:r>
      <w:r>
        <w:t xml:space="preserve"> </w:t>
      </w:r>
      <w:r w:rsidRPr="00E477DC">
        <w:t>dB worse than the ACLR.</w:t>
      </w:r>
      <w:bookmarkEnd w:id="29"/>
    </w:p>
    <w:p w:rsidR="00D73324" w:rsidRDefault="00D73324" w:rsidP="00524CAC">
      <w:pPr>
        <w:pStyle w:val="ECCParagraph"/>
      </w:pPr>
    </w:p>
    <w:p w:rsidR="00D73324" w:rsidRDefault="00D73324" w:rsidP="006223EA">
      <w:pPr>
        <w:pStyle w:val="ECCParagraph"/>
        <w:jc w:val="center"/>
        <w:rPr>
          <w:lang w:val="en-US"/>
        </w:rPr>
      </w:pPr>
      <w:r w:rsidRPr="00083A12">
        <w:rPr>
          <w:noProof/>
          <w:lang w:val="de-DE" w:eastAsia="de-DE"/>
        </w:rPr>
        <w:pict>
          <v:shape id="Image 4" o:spid="_x0000_i1027" type="#_x0000_t75" style="width:237pt;height:177pt;visibility:visible">
            <v:imagedata r:id="rId11" o:title=""/>
          </v:shape>
        </w:pict>
      </w:r>
    </w:p>
    <w:p w:rsidR="00D73324" w:rsidRDefault="00D73324" w:rsidP="004B6C66">
      <w:pPr>
        <w:pStyle w:val="Caption"/>
      </w:pPr>
      <w:bookmarkStart w:id="30" w:name="_Ref320540034"/>
      <w:r>
        <w:t xml:space="preserve">Figure </w:t>
      </w:r>
      <w:fldSimple w:instr=" SEQ Figure \* ARABIC ">
        <w:r>
          <w:rPr>
            <w:noProof/>
          </w:rPr>
          <w:t>4</w:t>
        </w:r>
      </w:fldSimple>
      <w:r>
        <w:t>: Description of ACIR, ACS and ACLR</w:t>
      </w:r>
      <w:bookmarkEnd w:id="30"/>
    </w:p>
    <w:p w:rsidR="00D73324" w:rsidRDefault="00D73324" w:rsidP="006223EA">
      <w:pPr>
        <w:pStyle w:val="ECCParagraph"/>
      </w:pPr>
      <w:r>
        <w:t xml:space="preserve">To assess adjacent band compatibility between MSS UTs and ECN, it is necessary to determine the ACIR, taking into account the values of ACS and ACLR listed in the previous </w:t>
      </w:r>
      <w:r>
        <w:fldChar w:fldCharType="begin"/>
      </w:r>
      <w:r>
        <w:instrText xml:space="preserve"> REF _Ref320540063 \n \h </w:instrText>
      </w:r>
      <w:r>
        <w:fldChar w:fldCharType="separate"/>
      </w:r>
      <w:r>
        <w:t>0</w:t>
      </w:r>
      <w:r>
        <w:fldChar w:fldCharType="end"/>
      </w:r>
      <w:r>
        <w:t xml:space="preserve">, </w:t>
      </w:r>
      <w:r>
        <w:fldChar w:fldCharType="begin"/>
      </w:r>
      <w:r>
        <w:instrText xml:space="preserve"> REF _Ref320534890 \n \h </w:instrText>
      </w:r>
      <w:r>
        <w:fldChar w:fldCharType="separate"/>
      </w:r>
      <w:r>
        <w:t>0</w:t>
      </w:r>
      <w:r>
        <w:fldChar w:fldCharType="end"/>
      </w:r>
      <w:r>
        <w:t xml:space="preserve"> and </w:t>
      </w:r>
      <w:r>
        <w:fldChar w:fldCharType="begin"/>
      </w:r>
      <w:r>
        <w:instrText xml:space="preserve"> REF _Ref320540075 \n \h </w:instrText>
      </w:r>
      <w:r>
        <w:fldChar w:fldCharType="separate"/>
      </w:r>
      <w:r>
        <w:t>0</w:t>
      </w:r>
      <w:r>
        <w:fldChar w:fldCharType="end"/>
      </w:r>
      <w:r>
        <w:t>.</w:t>
      </w:r>
    </w:p>
    <w:p w:rsidR="00D73324" w:rsidRPr="00E477DC" w:rsidRDefault="00D73324" w:rsidP="006223EA">
      <w:pPr>
        <w:pStyle w:val="ECCParagraph"/>
      </w:pPr>
      <w:r>
        <w:t xml:space="preserve">In the calculations it is assumed that the boresights of the MSS UT and ECN BS (or UT) antenna are always lying on the same plane, when these are directional. Yet in this case, results have been calculated for 4 different </w:t>
      </w:r>
      <w:r w:rsidRPr="00A8214C">
        <w:t>antenna elevation</w:t>
      </w:r>
      <w:r>
        <w:t xml:space="preserve"> angles (5, 10, 15 and 20 deg); this is why they are sometimes shown as a range in the sections which follow.</w:t>
      </w:r>
    </w:p>
    <w:p w:rsidR="00D73324" w:rsidRDefault="00D73324" w:rsidP="006223EA">
      <w:pPr>
        <w:pStyle w:val="Heading2"/>
      </w:pPr>
      <w:bookmarkStart w:id="31" w:name="_Toc347413045"/>
      <w:r>
        <w:t>Methodology for SEAMCAT</w:t>
      </w:r>
      <w:r w:rsidRPr="00E477DC">
        <w:t xml:space="preserve"> analysis</w:t>
      </w:r>
      <w:bookmarkEnd w:id="31"/>
    </w:p>
    <w:p w:rsidR="00D73324" w:rsidRDefault="00D73324" w:rsidP="0075520A">
      <w:pPr>
        <w:pStyle w:val="ECCParagraph"/>
      </w:pPr>
      <w:r>
        <w:t xml:space="preserve">This </w:t>
      </w:r>
      <w:r w:rsidRPr="006223EA">
        <w:t>section presents the methodology of simulations addressing those applicable scenarios</w:t>
      </w:r>
      <w:r>
        <w:t xml:space="preserve"> established in this report to analyse potential interference to ECN networks from the operation of MSS UE. </w:t>
      </w:r>
    </w:p>
    <w:p w:rsidR="00D73324" w:rsidRDefault="00D73324" w:rsidP="0075520A">
      <w:pPr>
        <w:pStyle w:val="ECCParagraph"/>
      </w:pPr>
      <w:r>
        <w:t xml:space="preserve">Parameters of modelled land-based UMTS systems were established in accordance with the main parameters set out </w:t>
      </w:r>
      <w:r w:rsidRPr="006223EA">
        <w:t xml:space="preserve">in </w:t>
      </w:r>
      <w:r>
        <w:fldChar w:fldCharType="begin"/>
      </w:r>
      <w:r>
        <w:instrText xml:space="preserve"> REF _Ref320599673 \n \h </w:instrText>
      </w:r>
      <w:r>
        <w:fldChar w:fldCharType="separate"/>
      </w:r>
      <w:r>
        <w:t>0</w:t>
      </w:r>
      <w:r>
        <w:fldChar w:fldCharType="end"/>
      </w:r>
      <w:r>
        <w:t xml:space="preserve"> and </w:t>
      </w:r>
      <w:r>
        <w:fldChar w:fldCharType="begin"/>
      </w:r>
      <w:r>
        <w:instrText xml:space="preserve"> REF _Ref320540063 \n \h </w:instrText>
      </w:r>
      <w:r>
        <w:fldChar w:fldCharType="separate"/>
      </w:r>
      <w:r>
        <w:t>0</w:t>
      </w:r>
      <w:r>
        <w:fldChar w:fldCharType="end"/>
      </w:r>
      <w:r w:rsidRPr="006223EA">
        <w:t>. In</w:t>
      </w:r>
      <w:r>
        <w:t xml:space="preserve"> addition to those, several other secondary yet important parameters needed for SEAMCAT simulations were assumed as follows:</w:t>
      </w:r>
    </w:p>
    <w:p w:rsidR="00D73324" w:rsidRDefault="00D73324" w:rsidP="00EF14EC">
      <w:pPr>
        <w:pStyle w:val="Caption"/>
      </w:pPr>
      <w:r>
        <w:t xml:space="preserve">Table </w:t>
      </w:r>
      <w:fldSimple w:instr=" SEQ Table \* ARABIC ">
        <w:r>
          <w:rPr>
            <w:noProof/>
          </w:rPr>
          <w:t>16</w:t>
        </w:r>
      </w:fldSimple>
      <w:r>
        <w:t>: Additional parameters used to define victim UMTS systems</w:t>
      </w:r>
    </w:p>
    <w:tbl>
      <w:tblPr>
        <w:tblW w:w="0" w:type="auto"/>
        <w:tblInd w:w="95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4394"/>
        <w:gridCol w:w="3686"/>
      </w:tblGrid>
      <w:tr w:rsidR="00D73324" w:rsidRPr="00FE1795" w:rsidTr="0040053F">
        <w:trPr>
          <w:tblHeader/>
        </w:trPr>
        <w:tc>
          <w:tcPr>
            <w:tcW w:w="4394" w:type="dxa"/>
            <w:tcBorders>
              <w:righ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Paremeter</w:t>
            </w:r>
          </w:p>
        </w:tc>
        <w:tc>
          <w:tcPr>
            <w:tcW w:w="3686" w:type="dxa"/>
            <w:tcBorders>
              <w:left w:val="single" w:sz="8" w:space="0" w:color="FFFFFF"/>
            </w:tcBorders>
            <w:shd w:val="clear" w:color="auto" w:fill="D2232A"/>
            <w:vAlign w:val="center"/>
          </w:tcPr>
          <w:p w:rsidR="00D73324" w:rsidRPr="006C1215" w:rsidRDefault="00D73324" w:rsidP="00292CD6">
            <w:pPr>
              <w:spacing w:line="288" w:lineRule="auto"/>
              <w:jc w:val="center"/>
              <w:rPr>
                <w:b/>
                <w:color w:val="FFFFFF"/>
              </w:rPr>
            </w:pPr>
            <w:r w:rsidRPr="006C1215">
              <w:rPr>
                <w:b/>
                <w:color w:val="FFFFFF"/>
                <w:szCs w:val="22"/>
              </w:rPr>
              <w:t>Value</w:t>
            </w:r>
          </w:p>
        </w:tc>
      </w:tr>
      <w:tr w:rsidR="00D73324" w:rsidTr="0040053F">
        <w:tc>
          <w:tcPr>
            <w:tcW w:w="4394" w:type="dxa"/>
          </w:tcPr>
          <w:p w:rsidR="00D73324" w:rsidRPr="006C1215" w:rsidRDefault="00D73324" w:rsidP="00974921">
            <w:r w:rsidRPr="006C1215">
              <w:rPr>
                <w:szCs w:val="22"/>
              </w:rPr>
              <w:t xml:space="preserve">Voice activity factor </w:t>
            </w:r>
          </w:p>
        </w:tc>
        <w:tc>
          <w:tcPr>
            <w:tcW w:w="3686" w:type="dxa"/>
          </w:tcPr>
          <w:p w:rsidR="00D73324" w:rsidRPr="006C1215" w:rsidRDefault="00D73324" w:rsidP="00974921">
            <w:r>
              <w:rPr>
                <w:szCs w:val="22"/>
              </w:rPr>
              <w:t>1 (Note 1)</w:t>
            </w:r>
          </w:p>
        </w:tc>
      </w:tr>
      <w:tr w:rsidR="00D73324" w:rsidTr="0040053F">
        <w:tc>
          <w:tcPr>
            <w:tcW w:w="4394" w:type="dxa"/>
          </w:tcPr>
          <w:p w:rsidR="00D73324" w:rsidRPr="006C1215" w:rsidRDefault="00D73324" w:rsidP="00974921">
            <w:r w:rsidRPr="006C1215">
              <w:rPr>
                <w:szCs w:val="22"/>
              </w:rPr>
              <w:t>Receiver noise figure:    Macro BS</w:t>
            </w:r>
          </w:p>
        </w:tc>
        <w:tc>
          <w:tcPr>
            <w:tcW w:w="3686" w:type="dxa"/>
          </w:tcPr>
          <w:p w:rsidR="00D73324" w:rsidRPr="006C1215" w:rsidRDefault="00D73324" w:rsidP="00974921">
            <w:r>
              <w:rPr>
                <w:szCs w:val="22"/>
              </w:rPr>
              <w:t>5.4</w:t>
            </w:r>
            <w:r w:rsidRPr="006C1215">
              <w:rPr>
                <w:szCs w:val="22"/>
              </w:rPr>
              <w:t xml:space="preserve"> dB</w:t>
            </w:r>
          </w:p>
        </w:tc>
      </w:tr>
      <w:tr w:rsidR="00D73324" w:rsidTr="0040053F">
        <w:tc>
          <w:tcPr>
            <w:tcW w:w="4394" w:type="dxa"/>
          </w:tcPr>
          <w:p w:rsidR="00D73324" w:rsidRPr="006C1215" w:rsidRDefault="00D73324" w:rsidP="00974921">
            <w:r w:rsidRPr="006C1215">
              <w:rPr>
                <w:szCs w:val="22"/>
              </w:rPr>
              <w:t>Voice bit</w:t>
            </w:r>
            <w:r>
              <w:rPr>
                <w:szCs w:val="22"/>
              </w:rPr>
              <w:t xml:space="preserve"> </w:t>
            </w:r>
            <w:r w:rsidRPr="006C1215">
              <w:rPr>
                <w:szCs w:val="22"/>
              </w:rPr>
              <w:t>rate</w:t>
            </w:r>
          </w:p>
        </w:tc>
        <w:tc>
          <w:tcPr>
            <w:tcW w:w="3686" w:type="dxa"/>
          </w:tcPr>
          <w:p w:rsidR="00D73324" w:rsidRPr="006C1215" w:rsidRDefault="00D73324" w:rsidP="00974921">
            <w:r>
              <w:rPr>
                <w:szCs w:val="22"/>
              </w:rPr>
              <w:t>12.2 kbps (Note 2</w:t>
            </w:r>
            <w:r w:rsidRPr="006C1215">
              <w:rPr>
                <w:szCs w:val="22"/>
              </w:rPr>
              <w:t>)</w:t>
            </w:r>
          </w:p>
        </w:tc>
      </w:tr>
      <w:tr w:rsidR="00D73324" w:rsidRPr="00496681" w:rsidTr="0040053F">
        <w:tc>
          <w:tcPr>
            <w:tcW w:w="4394" w:type="dxa"/>
          </w:tcPr>
          <w:p w:rsidR="00D73324" w:rsidRPr="006C1215" w:rsidRDefault="00D73324" w:rsidP="00974921">
            <w:r w:rsidRPr="006C1215">
              <w:rPr>
                <w:szCs w:val="22"/>
              </w:rPr>
              <w:t>Link Level Data sets</w:t>
            </w:r>
          </w:p>
        </w:tc>
        <w:tc>
          <w:tcPr>
            <w:tcW w:w="3686" w:type="dxa"/>
          </w:tcPr>
          <w:p w:rsidR="00D73324" w:rsidRPr="00496681" w:rsidRDefault="00D73324" w:rsidP="004C1424">
            <w:pPr>
              <w:rPr>
                <w:lang w:val="de-DE"/>
              </w:rPr>
            </w:pPr>
            <w:r w:rsidRPr="00496681">
              <w:rPr>
                <w:szCs w:val="22"/>
                <w:lang w:val="de-DE"/>
              </w:rPr>
              <w:t>W-CDMA/UMTS: SEAMCAT: 1900MHz; 1 % FER</w:t>
            </w:r>
          </w:p>
        </w:tc>
      </w:tr>
      <w:tr w:rsidR="00D73324" w:rsidTr="0040053F">
        <w:tc>
          <w:tcPr>
            <w:tcW w:w="4394" w:type="dxa"/>
          </w:tcPr>
          <w:p w:rsidR="00D73324" w:rsidRPr="006C1215" w:rsidRDefault="00D73324" w:rsidP="00974921">
            <w:r w:rsidRPr="006C1215">
              <w:rPr>
                <w:szCs w:val="22"/>
              </w:rPr>
              <w:t>Target network noise rise for CDMA Uplink</w:t>
            </w:r>
          </w:p>
        </w:tc>
        <w:tc>
          <w:tcPr>
            <w:tcW w:w="3686" w:type="dxa"/>
          </w:tcPr>
          <w:p w:rsidR="00D73324" w:rsidRPr="006C1215" w:rsidRDefault="00D73324" w:rsidP="00974921">
            <w:r w:rsidRPr="006C1215">
              <w:rPr>
                <w:szCs w:val="22"/>
              </w:rPr>
              <w:t>6 dB</w:t>
            </w:r>
          </w:p>
        </w:tc>
      </w:tr>
      <w:tr w:rsidR="00D73324" w:rsidTr="0040053F">
        <w:tc>
          <w:tcPr>
            <w:tcW w:w="4394" w:type="dxa"/>
          </w:tcPr>
          <w:p w:rsidR="00D73324" w:rsidRPr="006C1215" w:rsidRDefault="00D73324" w:rsidP="00974921">
            <w:r w:rsidRPr="006C1215">
              <w:rPr>
                <w:szCs w:val="22"/>
              </w:rPr>
              <w:t>UMTS BS’ adjacent channel selectivity/blocking rejection</w:t>
            </w:r>
          </w:p>
        </w:tc>
        <w:tc>
          <w:tcPr>
            <w:tcW w:w="3686" w:type="dxa"/>
          </w:tcPr>
          <w:p w:rsidR="00D73324" w:rsidRPr="006223EA" w:rsidRDefault="00D73324" w:rsidP="00D07D4D">
            <w:r>
              <w:t>See Table 3</w:t>
            </w:r>
          </w:p>
        </w:tc>
      </w:tr>
      <w:tr w:rsidR="00D73324" w:rsidTr="0040053F">
        <w:tc>
          <w:tcPr>
            <w:tcW w:w="4394" w:type="dxa"/>
          </w:tcPr>
          <w:p w:rsidR="00D73324" w:rsidRPr="006C1215" w:rsidRDefault="00D73324" w:rsidP="00974921">
            <w:r w:rsidRPr="006C1215">
              <w:rPr>
                <w:szCs w:val="22"/>
              </w:rPr>
              <w:t>UMTS cell radius</w:t>
            </w:r>
          </w:p>
        </w:tc>
        <w:tc>
          <w:tcPr>
            <w:tcW w:w="3686" w:type="dxa"/>
          </w:tcPr>
          <w:p w:rsidR="00D73324" w:rsidRPr="006C1215" w:rsidRDefault="00D73324" w:rsidP="00D07D4D">
            <w:r w:rsidRPr="006C1215">
              <w:rPr>
                <w:szCs w:val="22"/>
              </w:rPr>
              <w:t>See Table 3</w:t>
            </w:r>
          </w:p>
        </w:tc>
      </w:tr>
      <w:tr w:rsidR="00D73324" w:rsidTr="0040053F">
        <w:tc>
          <w:tcPr>
            <w:tcW w:w="4394" w:type="dxa"/>
          </w:tcPr>
          <w:p w:rsidR="00D73324" w:rsidRPr="006C1215" w:rsidRDefault="00D73324" w:rsidP="00974921">
            <w:r w:rsidRPr="006C1215">
              <w:rPr>
                <w:szCs w:val="22"/>
              </w:rPr>
              <w:t>Cell type</w:t>
            </w:r>
          </w:p>
        </w:tc>
        <w:tc>
          <w:tcPr>
            <w:tcW w:w="3686" w:type="dxa"/>
          </w:tcPr>
          <w:p w:rsidR="00D73324" w:rsidRPr="006C1215" w:rsidRDefault="00D73324" w:rsidP="00974921">
            <w:r w:rsidRPr="006C1215">
              <w:rPr>
                <w:szCs w:val="22"/>
              </w:rPr>
              <w:t xml:space="preserve">3 - sector antenna </w:t>
            </w:r>
          </w:p>
        </w:tc>
      </w:tr>
      <w:tr w:rsidR="00D73324" w:rsidTr="0040053F">
        <w:tc>
          <w:tcPr>
            <w:tcW w:w="4394" w:type="dxa"/>
          </w:tcPr>
          <w:p w:rsidR="00D73324" w:rsidRPr="006C1215" w:rsidRDefault="00D73324" w:rsidP="009661DD">
            <w:r w:rsidRPr="006C1215">
              <w:rPr>
                <w:szCs w:val="22"/>
              </w:rPr>
              <w:t xml:space="preserve">Initial UMTS capacity, MS per sector </w:t>
            </w:r>
          </w:p>
        </w:tc>
        <w:tc>
          <w:tcPr>
            <w:tcW w:w="3686" w:type="dxa"/>
          </w:tcPr>
          <w:p w:rsidR="00D73324" w:rsidRPr="006C1215" w:rsidRDefault="00D73324" w:rsidP="009B47BD">
            <w:r>
              <w:rPr>
                <w:szCs w:val="22"/>
              </w:rPr>
              <w:t>Generated and optimized by SEAMCAT</w:t>
            </w:r>
            <w:r w:rsidRPr="006C1215">
              <w:rPr>
                <w:szCs w:val="22"/>
              </w:rPr>
              <w:t xml:space="preserve"> </w:t>
            </w:r>
          </w:p>
        </w:tc>
      </w:tr>
      <w:tr w:rsidR="00D73324" w:rsidTr="0040053F">
        <w:tc>
          <w:tcPr>
            <w:tcW w:w="4394" w:type="dxa"/>
          </w:tcPr>
          <w:p w:rsidR="00D73324" w:rsidRPr="006C1215" w:rsidRDefault="00D73324" w:rsidP="00974921">
            <w:r w:rsidRPr="006C1215">
              <w:rPr>
                <w:szCs w:val="22"/>
              </w:rPr>
              <w:t>Propagation model for links inside victim CDMA system</w:t>
            </w:r>
          </w:p>
        </w:tc>
        <w:tc>
          <w:tcPr>
            <w:tcW w:w="3686" w:type="dxa"/>
          </w:tcPr>
          <w:p w:rsidR="00D73324" w:rsidRPr="006C1215" w:rsidRDefault="00D73324" w:rsidP="00F96C51">
            <w:r w:rsidRPr="006C1215">
              <w:rPr>
                <w:szCs w:val="22"/>
              </w:rPr>
              <w:t xml:space="preserve">See explanations in </w:t>
            </w:r>
            <w:r w:rsidRPr="006C1215">
              <w:rPr>
                <w:szCs w:val="22"/>
              </w:rPr>
              <w:fldChar w:fldCharType="begin"/>
            </w:r>
            <w:r w:rsidRPr="006C1215">
              <w:rPr>
                <w:szCs w:val="22"/>
              </w:rPr>
              <w:instrText xml:space="preserve"> REF _Ref320599647 \r \h </w:instrText>
            </w:r>
            <w:r w:rsidRPr="006C1215">
              <w:rPr>
                <w:szCs w:val="22"/>
              </w:rPr>
            </w:r>
            <w:r w:rsidRPr="006C1215">
              <w:rPr>
                <w:szCs w:val="22"/>
              </w:rPr>
              <w:fldChar w:fldCharType="separate"/>
            </w:r>
            <w:r>
              <w:rPr>
                <w:szCs w:val="22"/>
              </w:rPr>
              <w:t>0</w:t>
            </w:r>
            <w:r w:rsidRPr="006C1215">
              <w:rPr>
                <w:szCs w:val="22"/>
              </w:rPr>
              <w:fldChar w:fldCharType="end"/>
            </w:r>
          </w:p>
        </w:tc>
      </w:tr>
    </w:tbl>
    <w:p w:rsidR="00D73324" w:rsidRPr="00F2356A" w:rsidRDefault="00D73324" w:rsidP="008C7569">
      <w:pPr>
        <w:pStyle w:val="ECCTablenote"/>
        <w:rPr>
          <w:i/>
        </w:rPr>
      </w:pPr>
      <w:r w:rsidRPr="005B171E">
        <w:t xml:space="preserve">Note 1: </w:t>
      </w:r>
      <w:r w:rsidRPr="005B171E">
        <w:tab/>
        <w:t xml:space="preserve"> </w:t>
      </w:r>
      <w:r w:rsidRPr="005B171E">
        <w:rPr>
          <w:i/>
        </w:rPr>
        <w:t xml:space="preserve">Please visit the SEAMCAT on-line manual at </w:t>
      </w:r>
      <w:hyperlink r:id="rId12" w:history="1">
        <w:r w:rsidRPr="005B171E">
          <w:rPr>
            <w:rStyle w:val="Hyperlink"/>
            <w:i/>
          </w:rPr>
          <w:t>http://tractool.seamcat.org/wiki/Manual</w:t>
        </w:r>
      </w:hyperlink>
      <w:r w:rsidRPr="005B171E">
        <w:rPr>
          <w:i/>
        </w:rPr>
        <w:t xml:space="preserve"> for the explanation of how the voice activity factor is taken into account for the calculations of results;</w:t>
      </w:r>
    </w:p>
    <w:p w:rsidR="00D73324" w:rsidRDefault="00D73324" w:rsidP="00A615BE">
      <w:pPr>
        <w:pStyle w:val="ECCTablenote"/>
        <w:ind w:left="720" w:hanging="720"/>
      </w:pPr>
      <w:r>
        <w:t xml:space="preserve">Note 2: </w:t>
      </w:r>
      <w:r>
        <w:tab/>
        <w:t>only voice communication channel is modelled in SEAMCAT CDMA module for certain simplification reasons (i.e. providing stable, non-bursty communication).</w:t>
      </w:r>
    </w:p>
    <w:p w:rsidR="00D73324" w:rsidRDefault="00D73324" w:rsidP="0075520A">
      <w:pPr>
        <w:pStyle w:val="ECCParagraph"/>
      </w:pPr>
    </w:p>
    <w:p w:rsidR="00D73324" w:rsidRDefault="00D73324" w:rsidP="0075520A">
      <w:pPr>
        <w:pStyle w:val="ECCParagraph"/>
      </w:pPr>
      <w:r>
        <w:t>It should be further noted that interference impacts CDMA system differently than a “traditional” system. In non-CDMA system, the victim is passive with regards to the external interference, and interference criterion (C/I) considered as a trigger for interference occurrence.</w:t>
      </w:r>
    </w:p>
    <w:p w:rsidR="00D73324" w:rsidRDefault="00D73324" w:rsidP="009B38D7">
      <w:pPr>
        <w:pStyle w:val="ECCParagraph"/>
      </w:pPr>
      <w:r>
        <w:t>It should be further noted that interference impacts CDMA systems and “traditional” systems in different ways. In non-CDMA systems, the victim is passive with regards to the external interference, and a criterion based on the C/I ratio is considered as the trigger for determining the occurrence of interference.</w:t>
      </w:r>
    </w:p>
    <w:p w:rsidR="00D73324" w:rsidRPr="0075520A" w:rsidRDefault="00D73324" w:rsidP="009B38D7">
      <w:pPr>
        <w:pStyle w:val="ECCParagraph"/>
      </w:pPr>
      <w:r>
        <w:t>But when the victim is a CDMA system, it may use its inherent power tuning mechanism to try to compensate for the interference received, up to a point when relevant network resources reach their limits and the victim system starts to disconnect some of the earlier associated users. The interference here is therefore measured not in terms of probability of exceeding the C/I criterion, but in terms of probability of exceeding a certain capacity loss. In order to model this power tuning process correctly, the SEAMCAT tool builds a cluster of 19 CDMA sites (57 cells) and further complements it for the effect of “endless network” by applying a certain “wrap-around” technique.</w:t>
      </w:r>
    </w:p>
    <w:p w:rsidR="00D73324" w:rsidRDefault="00D73324" w:rsidP="009B38D7">
      <w:pPr>
        <w:pStyle w:val="ECCParagraph"/>
        <w:rPr>
          <w:highlight w:val="green"/>
        </w:rPr>
      </w:pPr>
      <w:r w:rsidRPr="00854E8C">
        <w:t>This scenario descr</w:t>
      </w:r>
      <w:r>
        <w:t xml:space="preserve">ibes the possibility that </w:t>
      </w:r>
      <w:r w:rsidRPr="00854E8C">
        <w:t>MS</w:t>
      </w:r>
      <w:r>
        <w:t>S UT’s are interfering into victim CDMA BS receivers</w:t>
      </w:r>
      <w:r w:rsidRPr="00854E8C">
        <w:t xml:space="preserve"> (uplink). The physical outline of this scenar</w:t>
      </w:r>
      <w:r>
        <w:t xml:space="preserve">io was derived by randomly positioning 1 (or 5) UT </w:t>
      </w:r>
      <w:r w:rsidRPr="00A263B7">
        <w:t>with</w:t>
      </w:r>
      <w:r>
        <w:t xml:space="preserve">in </w:t>
      </w:r>
      <w:r w:rsidRPr="004D5C44">
        <w:t>an area with radius of 1</w:t>
      </w:r>
      <w:r>
        <w:t>6.9</w:t>
      </w:r>
      <w:r w:rsidRPr="004D5C44">
        <w:t xml:space="preserve"> km</w:t>
      </w:r>
      <w:r w:rsidDel="003E5D4A">
        <w:t xml:space="preserve"> </w:t>
      </w:r>
      <w:r>
        <w:t>for rural environment</w:t>
      </w:r>
      <w:r w:rsidRPr="00A263B7">
        <w:t xml:space="preserve"> and </w:t>
      </w:r>
      <w:r>
        <w:t xml:space="preserve">with radius of </w:t>
      </w:r>
      <w:r w:rsidRPr="004D5C44">
        <w:t>1</w:t>
      </w:r>
      <w:r>
        <w:t>.69</w:t>
      </w:r>
      <w:r w:rsidRPr="004D5C44">
        <w:t xml:space="preserve"> km</w:t>
      </w:r>
      <w:r w:rsidDel="003E5D4A">
        <w:t xml:space="preserve"> </w:t>
      </w:r>
      <w:r w:rsidRPr="00A263B7">
        <w:t xml:space="preserve">for urban environment from </w:t>
      </w:r>
      <w:r>
        <w:t xml:space="preserve">the </w:t>
      </w:r>
      <w:r w:rsidRPr="00A263B7">
        <w:t xml:space="preserve">central (reference) cell of </w:t>
      </w:r>
      <w:r>
        <w:t xml:space="preserve">an </w:t>
      </w:r>
      <w:r w:rsidRPr="00A263B7">
        <w:t>ECN network</w:t>
      </w:r>
      <w:r w:rsidRPr="00854E8C">
        <w:t xml:space="preserve">. A </w:t>
      </w:r>
      <w:r>
        <w:t>snapshot</w:t>
      </w:r>
      <w:r w:rsidRPr="00854E8C">
        <w:t xml:space="preserve"> taken from </w:t>
      </w:r>
      <w:r>
        <w:t xml:space="preserve">the status window of a </w:t>
      </w:r>
      <w:r w:rsidRPr="00854E8C">
        <w:t xml:space="preserve">SEAMCAT simulation </w:t>
      </w:r>
      <w:r>
        <w:t xml:space="preserve">is shown </w:t>
      </w:r>
      <w:r w:rsidRPr="006223EA">
        <w:t xml:space="preserve">below in </w:t>
      </w:r>
      <w:r>
        <w:fldChar w:fldCharType="begin"/>
      </w:r>
      <w:r>
        <w:instrText xml:space="preserve"> REF _Ref320540427 \n \h </w:instrText>
      </w:r>
      <w:r>
        <w:fldChar w:fldCharType="separate"/>
      </w:r>
      <w:r>
        <w:t>0</w:t>
      </w:r>
      <w:r>
        <w:fldChar w:fldCharType="end"/>
      </w:r>
      <w:r w:rsidRPr="00854E8C">
        <w:t>.</w:t>
      </w:r>
      <w:r>
        <w:t xml:space="preserve"> The red dots indicate the location of the MSS UTs, while the green dots indicate the location of the ECN BS.</w:t>
      </w:r>
    </w:p>
    <w:p w:rsidR="00D73324" w:rsidRDefault="00D73324" w:rsidP="009B38D7">
      <w:pPr>
        <w:pStyle w:val="ECCParagraph"/>
      </w:pPr>
      <w:r>
        <w:t>W</w:t>
      </w:r>
      <w:r w:rsidRPr="00B75784">
        <w:t xml:space="preserve">hen considering MSS UT operating in the same location as </w:t>
      </w:r>
      <w:r>
        <w:t xml:space="preserve">that where the interfered </w:t>
      </w:r>
      <w:r w:rsidRPr="007B3BAF">
        <w:t>UMTS network</w:t>
      </w:r>
      <w:r>
        <w:t xml:space="preserve"> is located,</w:t>
      </w:r>
      <w:r w:rsidRPr="00B75784">
        <w:t xml:space="preserve"> </w:t>
      </w:r>
      <w:r>
        <w:t>r</w:t>
      </w:r>
      <w:r w:rsidRPr="00B75784">
        <w:t>esults are presented</w:t>
      </w:r>
      <w:r>
        <w:t>:</w:t>
      </w:r>
    </w:p>
    <w:p w:rsidR="00D73324" w:rsidRDefault="00D73324" w:rsidP="0037116C">
      <w:pPr>
        <w:pStyle w:val="ECCParagraph"/>
        <w:numPr>
          <w:ilvl w:val="0"/>
          <w:numId w:val="45"/>
        </w:numPr>
      </w:pPr>
      <w:r>
        <w:t>CDF of the capacity loss and the average of the capacity loss of ECN Network over the whole deployment area;</w:t>
      </w:r>
    </w:p>
    <w:p w:rsidR="00D73324" w:rsidRDefault="00D73324" w:rsidP="0037116C">
      <w:pPr>
        <w:pStyle w:val="ECCParagraph"/>
        <w:numPr>
          <w:ilvl w:val="0"/>
          <w:numId w:val="45"/>
        </w:numPr>
      </w:pPr>
      <w:r>
        <w:t>CDF of the capacity loss in only one cell within the ECN Network deployed in the simulation area;</w:t>
      </w:r>
    </w:p>
    <w:p w:rsidR="00D73324" w:rsidRDefault="00D73324" w:rsidP="0037116C">
      <w:pPr>
        <w:pStyle w:val="ECCParagraph"/>
        <w:numPr>
          <w:ilvl w:val="0"/>
          <w:numId w:val="45"/>
        </w:numPr>
      </w:pPr>
      <w:r>
        <w:t>CDF of the capacity loss of the cell within which the MSS user terminal is located for every snapshot.</w:t>
      </w:r>
    </w:p>
    <w:p w:rsidR="00D73324" w:rsidRDefault="00D73324" w:rsidP="0037116C">
      <w:pPr>
        <w:pStyle w:val="ECCParagraph"/>
        <w:ind w:firstLine="720"/>
      </w:pPr>
      <w:r w:rsidRPr="007B3BAF">
        <w:t>At each snapshot SEAMCAT randomly position</w:t>
      </w:r>
      <w:r>
        <w:t>s</w:t>
      </w:r>
      <w:r w:rsidRPr="007B3BAF">
        <w:t xml:space="preserve"> 1 (or 5) interfering transmitter</w:t>
      </w:r>
      <w:r>
        <w:t>(s),</w:t>
      </w:r>
      <w:r w:rsidRPr="007B3BAF">
        <w:t xml:space="preserve"> depending on </w:t>
      </w:r>
      <w:r>
        <w:t xml:space="preserve">the </w:t>
      </w:r>
      <w:r w:rsidRPr="007B3BAF">
        <w:t xml:space="preserve">considered scenario. </w:t>
      </w:r>
    </w:p>
    <w:p w:rsidR="00D73324" w:rsidRDefault="00D73324" w:rsidP="0075520A">
      <w:pPr>
        <w:pStyle w:val="ECCParagraph"/>
      </w:pPr>
    </w:p>
    <w:p w:rsidR="00D73324" w:rsidRDefault="00D73324" w:rsidP="006223EA">
      <w:pPr>
        <w:pStyle w:val="ECCParagraph"/>
        <w:jc w:val="center"/>
      </w:pPr>
      <w:r w:rsidRPr="00083A12">
        <w:rPr>
          <w:noProof/>
          <w:lang w:val="de-DE" w:eastAsia="de-DE"/>
        </w:rPr>
        <w:pict>
          <v:shape id="Picture 3" o:spid="_x0000_i1028" type="#_x0000_t75" style="width:196.5pt;height:177pt;visibility:visible">
            <v:imagedata r:id="rId13" o:title=""/>
          </v:shape>
        </w:pict>
      </w:r>
      <w:r w:rsidRPr="00D22AD2">
        <w:rPr>
          <w:noProof/>
          <w:lang w:val="en-US" w:eastAsia="fr-FR"/>
        </w:rPr>
        <w:t xml:space="preserve"> </w:t>
      </w:r>
    </w:p>
    <w:p w:rsidR="00D73324" w:rsidRDefault="00D73324" w:rsidP="00EF14EC">
      <w:pPr>
        <w:pStyle w:val="Caption"/>
        <w:rPr>
          <w:bCs w:val="0"/>
          <w:lang w:eastAsia="fr-CH"/>
        </w:rPr>
      </w:pPr>
      <w:bookmarkStart w:id="32" w:name="_Ref320540427"/>
      <w:r>
        <w:t xml:space="preserve">Figure </w:t>
      </w:r>
      <w:fldSimple w:instr=" SEQ Figure \* ARABIC ">
        <w:r>
          <w:rPr>
            <w:noProof/>
          </w:rPr>
          <w:t>5</w:t>
        </w:r>
      </w:fldSimple>
      <w:r>
        <w:t xml:space="preserve">: </w:t>
      </w:r>
      <w:r w:rsidRPr="00B75784">
        <w:rPr>
          <w:bCs w:val="0"/>
          <w:lang w:eastAsia="fr-CH"/>
        </w:rPr>
        <w:t>Outline</w:t>
      </w:r>
      <w:r>
        <w:rPr>
          <w:bCs w:val="0"/>
          <w:lang w:eastAsia="fr-CH"/>
        </w:rPr>
        <w:t xml:space="preserve"> of SEAMCAT simulations </w:t>
      </w:r>
      <w:r>
        <w:rPr>
          <w:bCs w:val="0"/>
          <w:lang w:eastAsia="fr-CH"/>
        </w:rPr>
        <w:br/>
      </w:r>
      <w:bookmarkEnd w:id="32"/>
    </w:p>
    <w:p w:rsidR="00D73324" w:rsidRDefault="00D73324" w:rsidP="00F17040">
      <w:pPr>
        <w:pStyle w:val="Heading1"/>
        <w:rPr>
          <w:lang w:eastAsia="fr-CH"/>
        </w:rPr>
      </w:pPr>
      <w:bookmarkStart w:id="33" w:name="_Toc347413046"/>
      <w:r>
        <w:rPr>
          <w:lang w:eastAsia="fr-CH"/>
        </w:rPr>
        <w:t>analysis and results</w:t>
      </w:r>
      <w:bookmarkEnd w:id="33"/>
    </w:p>
    <w:p w:rsidR="00D73324" w:rsidRDefault="00D73324" w:rsidP="00901A36">
      <w:pPr>
        <w:pStyle w:val="ECCParagraph"/>
      </w:pPr>
      <w:r>
        <w:t>The deterministic calculations are performed according to the scenarios defined in the previous Section 3, using the parameters and the methodology contained in Section 4. At the same time, without considering the 300/500 kHz guard bands that exist at the 1980 and 2010 MHz borders, the interference generated by an UMTS terminal equipped with an omni-directional antenna and transmitting a maximum power of 24 dBm was selected as the criterion to trigger a deeper analysis through a statistical approach. Therefore, for a given scenario, if results obtained through a deterministic approach are considered acceptable, no statistical analysis is performed for that particular scenario.</w:t>
      </w:r>
    </w:p>
    <w:p w:rsidR="00D73324" w:rsidRDefault="00D73324" w:rsidP="00524CAC">
      <w:pPr>
        <w:pStyle w:val="ECCParagraph"/>
      </w:pPr>
      <w:r w:rsidRPr="007B3BAF">
        <w:t>Where required, statistical studies are per</w:t>
      </w:r>
      <w:r>
        <w:t xml:space="preserve">formed using the SEAMCAT tool. </w:t>
      </w:r>
      <w:r w:rsidRPr="007B3BAF">
        <w:t xml:space="preserve">However in the case of Micro and Pico cells, the SEAMCAT tool (or any other freely available tool) is unable to model such use adequately, since it is not currently possible to model a realistic deployment of Micro and Pico cells as deployed within a typical real network. Consequently, even where statistical analysis of interference to a Micro or Pico cell might be required, such analysis </w:t>
      </w:r>
      <w:r>
        <w:t>is</w:t>
      </w:r>
      <w:r w:rsidRPr="007B3BAF">
        <w:t xml:space="preserve"> not performed.</w:t>
      </w:r>
    </w:p>
    <w:p w:rsidR="00D73324" w:rsidRDefault="00D73324" w:rsidP="00F17040">
      <w:pPr>
        <w:pStyle w:val="Heading2"/>
        <w:rPr>
          <w:lang w:eastAsia="ja-JP"/>
        </w:rPr>
      </w:pPr>
      <w:bookmarkStart w:id="34" w:name="_Toc347413047"/>
      <w:r w:rsidRPr="007B3BAF">
        <w:rPr>
          <w:lang w:eastAsia="ja-JP"/>
        </w:rPr>
        <w:t xml:space="preserve">ACIR for wideband </w:t>
      </w:r>
      <w:r>
        <w:rPr>
          <w:lang w:eastAsia="ja-JP"/>
        </w:rPr>
        <w:t>MSS UT</w:t>
      </w:r>
      <w:bookmarkEnd w:id="34"/>
    </w:p>
    <w:p w:rsidR="00D73324" w:rsidRPr="009D5492" w:rsidRDefault="00D73324" w:rsidP="00F17040">
      <w:pPr>
        <w:pStyle w:val="ECCParagraph"/>
      </w:pPr>
      <w:r w:rsidRPr="007B3BAF">
        <w:t xml:space="preserve">The </w:t>
      </w:r>
      <w:r w:rsidRPr="009D5492">
        <w:t xml:space="preserve">calculated first and second adjacent channel ACIR values for wideband </w:t>
      </w:r>
      <w:r>
        <w:t>MSS UT</w:t>
      </w:r>
      <w:r w:rsidRPr="009D5492">
        <w:t xml:space="preserve"> with </w:t>
      </w:r>
      <w:r w:rsidRPr="007B3BAF">
        <w:t xml:space="preserve">respect to the ECN Base Stations for the 1980 and 2010 MHz boundaries are shown in the </w:t>
      </w:r>
      <w:r>
        <w:fldChar w:fldCharType="begin"/>
      </w:r>
      <w:r>
        <w:instrText xml:space="preserve"> REF _Ref320599380 \r \h </w:instrText>
      </w:r>
      <w:r>
        <w:fldChar w:fldCharType="separate"/>
      </w:r>
      <w:r>
        <w:t>0</w:t>
      </w:r>
      <w:r>
        <w:fldChar w:fldCharType="end"/>
      </w:r>
      <w:r w:rsidRPr="007B3BAF">
        <w:t xml:space="preserve"> below.</w:t>
      </w:r>
    </w:p>
    <w:p w:rsidR="00D73324" w:rsidRPr="009D5492" w:rsidRDefault="00D73324" w:rsidP="00F17040">
      <w:pPr>
        <w:pStyle w:val="ECCParagraph"/>
      </w:pPr>
      <w:r>
        <w:fldChar w:fldCharType="begin"/>
      </w:r>
      <w:r>
        <w:instrText xml:space="preserve"> REF _Ref320599454 \r \h </w:instrText>
      </w:r>
      <w:r>
        <w:fldChar w:fldCharType="separate"/>
      </w:r>
      <w:r>
        <w:t>0</w:t>
      </w:r>
      <w:r>
        <w:fldChar w:fldCharType="end"/>
      </w:r>
      <w:r w:rsidRPr="007B3BAF">
        <w:t xml:space="preserve"> contains, instead, the ACIR value with respect to the ECN User Terminals for the 2010 MHz boundary.</w:t>
      </w:r>
    </w:p>
    <w:p w:rsidR="00D73324" w:rsidRPr="009D5492" w:rsidRDefault="00D73324" w:rsidP="00F17040">
      <w:pPr>
        <w:pStyle w:val="ECCParagraph"/>
      </w:pPr>
      <w:r w:rsidRPr="007B3BAF">
        <w:t>When assessing the ACIR with a guard band applied at one edge of the band, the values of ACLR and ACS have appropriately been re-calculated taking into account the values available for both the 1</w:t>
      </w:r>
      <w:r w:rsidRPr="007B3BAF">
        <w:rPr>
          <w:vertAlign w:val="superscript"/>
        </w:rPr>
        <w:t>st</w:t>
      </w:r>
      <w:r w:rsidRPr="007B3BAF">
        <w:t xml:space="preserve"> and the 2</w:t>
      </w:r>
      <w:r w:rsidRPr="007B3BAF">
        <w:rPr>
          <w:vertAlign w:val="superscript"/>
        </w:rPr>
        <w:t>nd</w:t>
      </w:r>
      <w:r w:rsidRPr="007B3BAF">
        <w:t xml:space="preserve"> adjacent channels. In </w:t>
      </w:r>
      <w:r w:rsidRPr="00501A52">
        <w:t>Annex 2</w:t>
      </w:r>
      <w:r w:rsidRPr="007B3BAF">
        <w:t xml:space="preserve"> are figures showing how ACIR values vary with frequency offset (guard).</w:t>
      </w:r>
    </w:p>
    <w:p w:rsidR="00D73324" w:rsidRDefault="00D73324" w:rsidP="00EF14EC">
      <w:pPr>
        <w:pStyle w:val="Caption"/>
      </w:pPr>
      <w:bookmarkStart w:id="35" w:name="_Ref320599380"/>
      <w:r>
        <w:t xml:space="preserve">Table </w:t>
      </w:r>
      <w:fldSimple w:instr=" SEQ Table \* ARABIC ">
        <w:r>
          <w:rPr>
            <w:noProof/>
          </w:rPr>
          <w:t>17</w:t>
        </w:r>
      </w:fldSimple>
      <w:r>
        <w:t xml:space="preserve">: </w:t>
      </w:r>
      <w:r w:rsidRPr="00F17040">
        <w:t>ACIR for wideband MSS User Terminals vs. ECN Base Stations</w:t>
      </w:r>
      <w:bookmarkEnd w:id="35"/>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1696"/>
        <w:gridCol w:w="1139"/>
        <w:gridCol w:w="1418"/>
        <w:gridCol w:w="1275"/>
        <w:gridCol w:w="1418"/>
        <w:gridCol w:w="1525"/>
      </w:tblGrid>
      <w:tr w:rsidR="00D73324" w:rsidRPr="0040053F" w:rsidTr="00974921">
        <w:trPr>
          <w:tblHeader/>
        </w:trPr>
        <w:tc>
          <w:tcPr>
            <w:tcW w:w="1384" w:type="dxa"/>
            <w:tcBorders>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UMTS channel centre frequency (MHz)</w:t>
            </w:r>
          </w:p>
        </w:tc>
        <w:tc>
          <w:tcPr>
            <w:tcW w:w="1139"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second adjacent channel</w:t>
            </w:r>
          </w:p>
        </w:tc>
      </w:tr>
      <w:tr w:rsidR="00D73324" w:rsidRPr="0040053F" w:rsidTr="00F96C51">
        <w:trPr>
          <w:trHeight w:val="761"/>
        </w:trPr>
        <w:tc>
          <w:tcPr>
            <w:tcW w:w="1384" w:type="dxa"/>
            <w:vAlign w:val="center"/>
          </w:tcPr>
          <w:p w:rsidR="00D73324" w:rsidRPr="006C1215" w:rsidRDefault="00D73324" w:rsidP="00F96C51">
            <w:r w:rsidRPr="006C1215">
              <w:rPr>
                <w:szCs w:val="22"/>
              </w:rPr>
              <w:t>1980 MHz</w:t>
            </w:r>
            <w:r w:rsidRPr="006C1215">
              <w:rPr>
                <w:szCs w:val="22"/>
              </w:rPr>
              <w:br/>
              <w:t>or</w:t>
            </w:r>
            <w:r w:rsidRPr="006C1215">
              <w:rPr>
                <w:szCs w:val="22"/>
              </w:rPr>
              <w:br/>
              <w:t>2010 MHz</w:t>
            </w:r>
          </w:p>
        </w:tc>
        <w:tc>
          <w:tcPr>
            <w:tcW w:w="1696" w:type="dxa"/>
            <w:vAlign w:val="center"/>
          </w:tcPr>
          <w:p w:rsidR="00D73324" w:rsidRPr="006C1215" w:rsidRDefault="00D73324" w:rsidP="00F96C51">
            <w:r w:rsidRPr="006C1215">
              <w:rPr>
                <w:szCs w:val="22"/>
              </w:rPr>
              <w:t>1977.5 (FDD)</w:t>
            </w:r>
            <w:r w:rsidRPr="006C1215">
              <w:rPr>
                <w:szCs w:val="22"/>
              </w:rPr>
              <w:br/>
              <w:t>or</w:t>
            </w:r>
            <w:r w:rsidRPr="006C1215">
              <w:rPr>
                <w:szCs w:val="22"/>
              </w:rPr>
              <w:br/>
              <w:t>2012.5 (TDD)</w:t>
            </w:r>
          </w:p>
        </w:tc>
        <w:tc>
          <w:tcPr>
            <w:tcW w:w="1139" w:type="dxa"/>
            <w:vAlign w:val="center"/>
          </w:tcPr>
          <w:p w:rsidR="00D73324" w:rsidRPr="006C1215" w:rsidRDefault="00D73324" w:rsidP="00F96C51">
            <w:r w:rsidRPr="006C1215">
              <w:rPr>
                <w:szCs w:val="22"/>
              </w:rPr>
              <w:t>A.1</w:t>
            </w:r>
          </w:p>
        </w:tc>
        <w:tc>
          <w:tcPr>
            <w:tcW w:w="1418" w:type="dxa"/>
            <w:vAlign w:val="center"/>
          </w:tcPr>
          <w:p w:rsidR="00D73324" w:rsidRPr="006C1215" w:rsidRDefault="00D73324" w:rsidP="00F96C51">
            <w:r w:rsidRPr="006C1215">
              <w:rPr>
                <w:szCs w:val="22"/>
              </w:rPr>
              <w:t>42</w:t>
            </w:r>
          </w:p>
        </w:tc>
        <w:tc>
          <w:tcPr>
            <w:tcW w:w="1275" w:type="dxa"/>
            <w:vAlign w:val="center"/>
          </w:tcPr>
          <w:p w:rsidR="00D73324" w:rsidRPr="006C1215" w:rsidRDefault="00D73324" w:rsidP="00F96C51">
            <w:r w:rsidRPr="006C1215">
              <w:rPr>
                <w:szCs w:val="22"/>
              </w:rPr>
              <w:t>46</w:t>
            </w:r>
          </w:p>
        </w:tc>
        <w:tc>
          <w:tcPr>
            <w:tcW w:w="1418" w:type="dxa"/>
            <w:vAlign w:val="center"/>
          </w:tcPr>
          <w:p w:rsidR="00D73324" w:rsidRPr="006C1215" w:rsidRDefault="00D73324" w:rsidP="00F96C51">
            <w:r w:rsidRPr="006C1215">
              <w:rPr>
                <w:szCs w:val="22"/>
              </w:rPr>
              <w:t>40.5</w:t>
            </w:r>
          </w:p>
        </w:tc>
        <w:tc>
          <w:tcPr>
            <w:tcW w:w="1525" w:type="dxa"/>
            <w:vAlign w:val="center"/>
          </w:tcPr>
          <w:p w:rsidR="00D73324" w:rsidRPr="006C1215" w:rsidRDefault="00D73324" w:rsidP="00F96C51">
            <w:r w:rsidRPr="006C1215">
              <w:rPr>
                <w:szCs w:val="22"/>
              </w:rPr>
              <w:t>51.0</w:t>
            </w:r>
          </w:p>
        </w:tc>
      </w:tr>
      <w:tr w:rsidR="00D73324" w:rsidRPr="0040053F" w:rsidTr="00F96C51">
        <w:trPr>
          <w:trHeight w:val="520"/>
        </w:trPr>
        <w:tc>
          <w:tcPr>
            <w:tcW w:w="1384" w:type="dxa"/>
            <w:vMerge w:val="restart"/>
            <w:vAlign w:val="center"/>
          </w:tcPr>
          <w:p w:rsidR="00D73324" w:rsidRPr="006C1215" w:rsidRDefault="00D73324" w:rsidP="00F96C51">
            <w:r w:rsidRPr="006C1215">
              <w:rPr>
                <w:szCs w:val="22"/>
              </w:rPr>
              <w:t>1980 MHz</w:t>
            </w:r>
          </w:p>
        </w:tc>
        <w:tc>
          <w:tcPr>
            <w:tcW w:w="1696" w:type="dxa"/>
            <w:vMerge w:val="restart"/>
            <w:vAlign w:val="center"/>
          </w:tcPr>
          <w:p w:rsidR="00D73324" w:rsidRPr="006C1215" w:rsidRDefault="00D73324" w:rsidP="00F96C51">
            <w:r w:rsidRPr="006C1215">
              <w:rPr>
                <w:szCs w:val="22"/>
              </w:rPr>
              <w:t xml:space="preserve">1977.2 </w:t>
            </w:r>
            <w:r w:rsidRPr="006C1215">
              <w:rPr>
                <w:szCs w:val="22"/>
              </w:rPr>
              <w:br/>
              <w:t xml:space="preserve">(300 kHz guard band) </w:t>
            </w:r>
            <w:r w:rsidRPr="006C1215">
              <w:rPr>
                <w:szCs w:val="22"/>
              </w:rPr>
              <w:br/>
              <w:t>(FDD)</w:t>
            </w:r>
          </w:p>
        </w:tc>
        <w:tc>
          <w:tcPr>
            <w:tcW w:w="1139" w:type="dxa"/>
            <w:vAlign w:val="center"/>
          </w:tcPr>
          <w:p w:rsidR="00D73324" w:rsidRPr="006C1215" w:rsidRDefault="00D73324" w:rsidP="00F96C51">
            <w:r w:rsidRPr="006C1215">
              <w:rPr>
                <w:szCs w:val="22"/>
              </w:rPr>
              <w:t>A.1.1 and A.1.2</w:t>
            </w:r>
          </w:p>
        </w:tc>
        <w:tc>
          <w:tcPr>
            <w:tcW w:w="1418" w:type="dxa"/>
            <w:vAlign w:val="center"/>
          </w:tcPr>
          <w:p w:rsidR="00D73324" w:rsidRPr="006C1215" w:rsidRDefault="00D73324" w:rsidP="00F96C51">
            <w:r w:rsidRPr="006C1215">
              <w:rPr>
                <w:szCs w:val="22"/>
              </w:rPr>
              <w:t>42.2</w:t>
            </w:r>
          </w:p>
        </w:tc>
        <w:tc>
          <w:tcPr>
            <w:tcW w:w="1275" w:type="dxa"/>
            <w:vAlign w:val="center"/>
          </w:tcPr>
          <w:p w:rsidR="00D73324" w:rsidRPr="006C1215" w:rsidRDefault="00D73324" w:rsidP="00F96C51">
            <w:r w:rsidRPr="006C1215">
              <w:rPr>
                <w:szCs w:val="22"/>
              </w:rPr>
              <w:t>46.3</w:t>
            </w:r>
          </w:p>
        </w:tc>
        <w:tc>
          <w:tcPr>
            <w:tcW w:w="1418" w:type="dxa"/>
            <w:vAlign w:val="center"/>
          </w:tcPr>
          <w:p w:rsidR="00D73324" w:rsidRPr="006C1215" w:rsidRDefault="00D73324" w:rsidP="00F96C51">
            <w:r w:rsidRPr="006C1215">
              <w:rPr>
                <w:szCs w:val="22"/>
              </w:rPr>
              <w:t>40.8</w:t>
            </w:r>
          </w:p>
        </w:tc>
        <w:tc>
          <w:tcPr>
            <w:tcW w:w="1525" w:type="dxa"/>
            <w:vAlign w:val="center"/>
          </w:tcPr>
          <w:p w:rsidR="00D73324" w:rsidRPr="006C1215" w:rsidRDefault="00D73324" w:rsidP="00F96C51">
            <w:r w:rsidRPr="006C1215">
              <w:rPr>
                <w:szCs w:val="22"/>
              </w:rPr>
              <w:t>51.3</w:t>
            </w:r>
          </w:p>
        </w:tc>
      </w:tr>
      <w:tr w:rsidR="00D73324" w:rsidRPr="0040053F" w:rsidTr="00974921">
        <w:trPr>
          <w:trHeight w:val="185"/>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A.1.3</w:t>
            </w:r>
          </w:p>
        </w:tc>
        <w:tc>
          <w:tcPr>
            <w:tcW w:w="1418" w:type="dxa"/>
            <w:vAlign w:val="center"/>
          </w:tcPr>
          <w:p w:rsidR="00D73324" w:rsidRPr="006C1215" w:rsidRDefault="00D73324" w:rsidP="00F96C51">
            <w:r w:rsidRPr="006C1215">
              <w:rPr>
                <w:szCs w:val="22"/>
              </w:rPr>
              <w:t>42.2</w:t>
            </w:r>
          </w:p>
        </w:tc>
        <w:tc>
          <w:tcPr>
            <w:tcW w:w="1275" w:type="dxa"/>
            <w:vAlign w:val="center"/>
          </w:tcPr>
          <w:p w:rsidR="00D73324" w:rsidRPr="006C1215" w:rsidRDefault="00D73324" w:rsidP="00F96C51">
            <w:r w:rsidRPr="006C1215">
              <w:rPr>
                <w:szCs w:val="22"/>
              </w:rPr>
              <w:t>46.2</w:t>
            </w:r>
          </w:p>
        </w:tc>
        <w:tc>
          <w:tcPr>
            <w:tcW w:w="1418" w:type="dxa"/>
            <w:vAlign w:val="center"/>
          </w:tcPr>
          <w:p w:rsidR="00D73324" w:rsidRPr="006C1215" w:rsidRDefault="00D73324" w:rsidP="00F96C51">
            <w:r w:rsidRPr="006C1215">
              <w:rPr>
                <w:szCs w:val="22"/>
              </w:rPr>
              <w:t>40.7</w:t>
            </w:r>
          </w:p>
        </w:tc>
        <w:tc>
          <w:tcPr>
            <w:tcW w:w="1525" w:type="dxa"/>
            <w:vAlign w:val="center"/>
          </w:tcPr>
          <w:p w:rsidR="00D73324" w:rsidRPr="006C1215" w:rsidRDefault="00D73324" w:rsidP="00F96C51">
            <w:r w:rsidRPr="006C1215">
              <w:rPr>
                <w:szCs w:val="22"/>
              </w:rPr>
              <w:t>49.6</w:t>
            </w:r>
          </w:p>
        </w:tc>
      </w:tr>
      <w:tr w:rsidR="00D73324" w:rsidRPr="0040053F" w:rsidTr="00F96C51">
        <w:trPr>
          <w:trHeight w:val="59"/>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A.1.4</w:t>
            </w:r>
          </w:p>
        </w:tc>
        <w:tc>
          <w:tcPr>
            <w:tcW w:w="1418" w:type="dxa"/>
            <w:vAlign w:val="center"/>
          </w:tcPr>
          <w:p w:rsidR="00D73324" w:rsidRPr="006C1215" w:rsidRDefault="00D73324" w:rsidP="00F96C51">
            <w:r w:rsidRPr="006C1215">
              <w:rPr>
                <w:szCs w:val="22"/>
              </w:rPr>
              <w:t>42.2</w:t>
            </w:r>
          </w:p>
        </w:tc>
        <w:tc>
          <w:tcPr>
            <w:tcW w:w="1275" w:type="dxa"/>
            <w:vAlign w:val="center"/>
          </w:tcPr>
          <w:p w:rsidR="00D73324" w:rsidRPr="006C1215" w:rsidRDefault="00D73324" w:rsidP="00F96C51">
            <w:r w:rsidRPr="006C1215">
              <w:rPr>
                <w:szCs w:val="22"/>
              </w:rPr>
              <w:t>46.2</w:t>
            </w:r>
          </w:p>
        </w:tc>
        <w:tc>
          <w:tcPr>
            <w:tcW w:w="1418" w:type="dxa"/>
            <w:vAlign w:val="center"/>
          </w:tcPr>
          <w:p w:rsidR="00D73324" w:rsidRPr="006C1215" w:rsidRDefault="00D73324" w:rsidP="00F96C51">
            <w:r w:rsidRPr="006C1215">
              <w:rPr>
                <w:szCs w:val="22"/>
              </w:rPr>
              <w:t>40.8</w:t>
            </w:r>
          </w:p>
        </w:tc>
        <w:tc>
          <w:tcPr>
            <w:tcW w:w="1525" w:type="dxa"/>
            <w:vAlign w:val="center"/>
          </w:tcPr>
          <w:p w:rsidR="00D73324" w:rsidRPr="006C1215" w:rsidRDefault="00D73324" w:rsidP="00F96C51">
            <w:r w:rsidRPr="006C1215">
              <w:rPr>
                <w:szCs w:val="22"/>
              </w:rPr>
              <w:t>50.0</w:t>
            </w:r>
          </w:p>
        </w:tc>
      </w:tr>
      <w:tr w:rsidR="00D73324" w:rsidRPr="0040053F" w:rsidDel="006A23FD" w:rsidTr="00974921">
        <w:trPr>
          <w:trHeight w:val="90"/>
        </w:trPr>
        <w:tc>
          <w:tcPr>
            <w:tcW w:w="1384" w:type="dxa"/>
            <w:vMerge w:val="restart"/>
            <w:vAlign w:val="center"/>
          </w:tcPr>
          <w:p w:rsidR="00D73324" w:rsidRPr="006C1215" w:rsidRDefault="00D73324" w:rsidP="00F96C51">
            <w:r w:rsidRPr="006C1215">
              <w:rPr>
                <w:szCs w:val="22"/>
              </w:rPr>
              <w:t>2010 MHz</w:t>
            </w:r>
          </w:p>
        </w:tc>
        <w:tc>
          <w:tcPr>
            <w:tcW w:w="1696" w:type="dxa"/>
            <w:vMerge w:val="restart"/>
            <w:vAlign w:val="center"/>
          </w:tcPr>
          <w:p w:rsidR="00D73324" w:rsidRPr="006C1215" w:rsidRDefault="00D73324" w:rsidP="00F96C51">
            <w:r w:rsidRPr="006C1215">
              <w:rPr>
                <w:szCs w:val="22"/>
              </w:rPr>
              <w:t>2013</w:t>
            </w:r>
            <w:r w:rsidRPr="006C1215">
              <w:rPr>
                <w:szCs w:val="22"/>
              </w:rPr>
              <w:br/>
              <w:t>(500 kHz guard band)</w:t>
            </w:r>
            <w:r w:rsidRPr="006C1215">
              <w:rPr>
                <w:szCs w:val="22"/>
              </w:rPr>
              <w:br/>
              <w:t>(TDD)</w:t>
            </w:r>
          </w:p>
        </w:tc>
        <w:tc>
          <w:tcPr>
            <w:tcW w:w="1139" w:type="dxa"/>
            <w:vAlign w:val="center"/>
          </w:tcPr>
          <w:p w:rsidR="00D73324" w:rsidRPr="006C1215" w:rsidRDefault="00D73324" w:rsidP="00F96C51">
            <w:r w:rsidRPr="006C1215">
              <w:rPr>
                <w:szCs w:val="22"/>
              </w:rPr>
              <w:t>A.1.1 and A.1.2</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46.4</w:t>
            </w:r>
          </w:p>
        </w:tc>
        <w:tc>
          <w:tcPr>
            <w:tcW w:w="1418" w:type="dxa"/>
            <w:vAlign w:val="center"/>
          </w:tcPr>
          <w:p w:rsidR="00D73324" w:rsidRPr="006C1215" w:rsidRDefault="00D73324" w:rsidP="00F96C51">
            <w:r w:rsidRPr="006C1215">
              <w:rPr>
                <w:szCs w:val="22"/>
              </w:rPr>
              <w:t>41.0</w:t>
            </w:r>
          </w:p>
        </w:tc>
        <w:tc>
          <w:tcPr>
            <w:tcW w:w="1525" w:type="dxa"/>
            <w:vAlign w:val="center"/>
          </w:tcPr>
          <w:p w:rsidR="00D73324" w:rsidRPr="006C1215" w:rsidDel="006A23FD" w:rsidRDefault="00D73324" w:rsidP="00F96C51">
            <w:r w:rsidRPr="006C1215">
              <w:rPr>
                <w:szCs w:val="22"/>
              </w:rPr>
              <w:t>51.3</w:t>
            </w:r>
          </w:p>
        </w:tc>
      </w:tr>
      <w:tr w:rsidR="00D73324" w:rsidRPr="0040053F" w:rsidTr="00974921">
        <w:trPr>
          <w:trHeight w:val="90"/>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A.1.3</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46.4</w:t>
            </w:r>
          </w:p>
        </w:tc>
        <w:tc>
          <w:tcPr>
            <w:tcW w:w="1418" w:type="dxa"/>
            <w:vAlign w:val="center"/>
          </w:tcPr>
          <w:p w:rsidR="00D73324" w:rsidRPr="006C1215" w:rsidRDefault="00D73324" w:rsidP="00F96C51">
            <w:r w:rsidRPr="006C1215">
              <w:rPr>
                <w:szCs w:val="22"/>
              </w:rPr>
              <w:t>40.9</w:t>
            </w:r>
          </w:p>
        </w:tc>
        <w:tc>
          <w:tcPr>
            <w:tcW w:w="1525" w:type="dxa"/>
            <w:vAlign w:val="center"/>
          </w:tcPr>
          <w:p w:rsidR="00D73324" w:rsidRPr="006C1215" w:rsidRDefault="00D73324" w:rsidP="00F96C51">
            <w:r w:rsidRPr="006C1215">
              <w:rPr>
                <w:szCs w:val="22"/>
              </w:rPr>
              <w:t>49.7</w:t>
            </w:r>
          </w:p>
        </w:tc>
      </w:tr>
      <w:tr w:rsidR="00D73324" w:rsidRPr="0040053F" w:rsidTr="00974921">
        <w:trPr>
          <w:trHeight w:val="90"/>
        </w:trPr>
        <w:tc>
          <w:tcPr>
            <w:tcW w:w="1384" w:type="dxa"/>
            <w:vMerge/>
            <w:vAlign w:val="center"/>
          </w:tcPr>
          <w:p w:rsidR="00D73324" w:rsidRPr="006C1215" w:rsidRDefault="00D73324" w:rsidP="00F96C51"/>
        </w:tc>
        <w:tc>
          <w:tcPr>
            <w:tcW w:w="1696" w:type="dxa"/>
            <w:vMerge/>
            <w:vAlign w:val="center"/>
          </w:tcPr>
          <w:p w:rsidR="00D73324" w:rsidRPr="006C1215" w:rsidRDefault="00D73324" w:rsidP="00F96C51"/>
        </w:tc>
        <w:tc>
          <w:tcPr>
            <w:tcW w:w="1139" w:type="dxa"/>
            <w:vAlign w:val="center"/>
          </w:tcPr>
          <w:p w:rsidR="00D73324" w:rsidRPr="006C1215" w:rsidRDefault="00D73324" w:rsidP="00F96C51">
            <w:r w:rsidRPr="006C1215">
              <w:rPr>
                <w:szCs w:val="22"/>
              </w:rPr>
              <w:t>A.1.4</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46.4</w:t>
            </w:r>
          </w:p>
        </w:tc>
        <w:tc>
          <w:tcPr>
            <w:tcW w:w="1418" w:type="dxa"/>
            <w:vAlign w:val="center"/>
          </w:tcPr>
          <w:p w:rsidR="00D73324" w:rsidRPr="006C1215" w:rsidRDefault="00D73324" w:rsidP="00F96C51">
            <w:r w:rsidRPr="006C1215">
              <w:rPr>
                <w:szCs w:val="22"/>
              </w:rPr>
              <w:t>40.9</w:t>
            </w:r>
          </w:p>
        </w:tc>
        <w:tc>
          <w:tcPr>
            <w:tcW w:w="1525" w:type="dxa"/>
            <w:vAlign w:val="center"/>
          </w:tcPr>
          <w:p w:rsidR="00D73324" w:rsidRPr="006C1215" w:rsidRDefault="00D73324" w:rsidP="00F96C51">
            <w:r w:rsidRPr="006C1215">
              <w:rPr>
                <w:szCs w:val="22"/>
              </w:rPr>
              <w:t>50.1</w:t>
            </w:r>
          </w:p>
        </w:tc>
      </w:tr>
    </w:tbl>
    <w:p w:rsidR="00D73324" w:rsidRPr="0040053F" w:rsidRDefault="00D73324" w:rsidP="0040053F">
      <w:pPr>
        <w:pStyle w:val="ECCParagraph"/>
        <w:rPr>
          <w:lang w:eastAsia="fr-CH"/>
        </w:rPr>
      </w:pPr>
    </w:p>
    <w:p w:rsidR="00D73324" w:rsidRDefault="00D73324" w:rsidP="00EF14EC">
      <w:pPr>
        <w:pStyle w:val="Caption"/>
      </w:pPr>
      <w:bookmarkStart w:id="36" w:name="_Ref320599454"/>
      <w:r>
        <w:t xml:space="preserve">Table </w:t>
      </w:r>
      <w:fldSimple w:instr=" SEQ Table \* ARABIC ">
        <w:r>
          <w:rPr>
            <w:noProof/>
          </w:rPr>
          <w:t>18</w:t>
        </w:r>
      </w:fldSimple>
      <w:r>
        <w:t xml:space="preserve">: </w:t>
      </w:r>
      <w:r w:rsidRPr="00F17040">
        <w:t>ACIR for wideband MSS User Terminals vs. ECN User Terminals</w:t>
      </w:r>
      <w:bookmarkEnd w:id="36"/>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1696"/>
        <w:gridCol w:w="1139"/>
        <w:gridCol w:w="1418"/>
        <w:gridCol w:w="1275"/>
        <w:gridCol w:w="1418"/>
        <w:gridCol w:w="1525"/>
      </w:tblGrid>
      <w:tr w:rsidR="00D73324" w:rsidRPr="0040053F" w:rsidTr="00974921">
        <w:trPr>
          <w:tblHeader/>
        </w:trPr>
        <w:tc>
          <w:tcPr>
            <w:tcW w:w="1384" w:type="dxa"/>
            <w:tcBorders>
              <w:right w:val="single" w:sz="8" w:space="0" w:color="FFFFFF"/>
            </w:tcBorders>
            <w:shd w:val="clear" w:color="auto" w:fill="D2232A"/>
            <w:vAlign w:val="center"/>
          </w:tcPr>
          <w:p w:rsidR="00D73324" w:rsidRPr="006C1215" w:rsidRDefault="00D73324" w:rsidP="00F96C51">
            <w:pPr>
              <w:keepNext/>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D73324" w:rsidRPr="006C1215" w:rsidRDefault="00D73324" w:rsidP="00F96C51">
            <w:pPr>
              <w:keepNext/>
              <w:jc w:val="center"/>
              <w:rPr>
                <w:b/>
                <w:color w:val="FFFFFF"/>
              </w:rPr>
            </w:pPr>
            <w:r w:rsidRPr="006C1215">
              <w:rPr>
                <w:b/>
                <w:color w:val="FFFFFF"/>
                <w:szCs w:val="22"/>
              </w:rPr>
              <w:t>UMTS channel centre frequency (MHz)</w:t>
            </w:r>
          </w:p>
        </w:tc>
        <w:tc>
          <w:tcPr>
            <w:tcW w:w="1139" w:type="dxa"/>
            <w:tcBorders>
              <w:left w:val="single" w:sz="8" w:space="0" w:color="FFFFFF"/>
              <w:right w:val="single" w:sz="8" w:space="0" w:color="FFFFFF"/>
            </w:tcBorders>
            <w:shd w:val="clear" w:color="auto" w:fill="D2232A"/>
            <w:vAlign w:val="center"/>
          </w:tcPr>
          <w:p w:rsidR="00D73324" w:rsidRPr="006C1215" w:rsidRDefault="00D73324" w:rsidP="00F96C51">
            <w:pPr>
              <w:keepNext/>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keepNext/>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D73324" w:rsidRPr="006C1215" w:rsidRDefault="00D73324" w:rsidP="00F96C51">
            <w:pPr>
              <w:keepNext/>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keepNext/>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D73324" w:rsidRPr="006C1215" w:rsidRDefault="00D73324" w:rsidP="00F96C51">
            <w:pPr>
              <w:keepNext/>
              <w:jc w:val="center"/>
              <w:rPr>
                <w:b/>
                <w:color w:val="FFFFFF"/>
              </w:rPr>
            </w:pPr>
            <w:r w:rsidRPr="006C1215">
              <w:rPr>
                <w:b/>
                <w:color w:val="FFFFFF"/>
                <w:szCs w:val="22"/>
              </w:rPr>
              <w:t xml:space="preserve">ACIR (dB) </w:t>
            </w:r>
            <w:r w:rsidRPr="006C1215">
              <w:rPr>
                <w:b/>
                <w:color w:val="FFFFFF"/>
                <w:szCs w:val="22"/>
              </w:rPr>
              <w:br/>
              <w:t>second adjacent channel</w:t>
            </w:r>
          </w:p>
        </w:tc>
      </w:tr>
      <w:tr w:rsidR="00D73324" w:rsidRPr="0040053F" w:rsidTr="00974921">
        <w:tc>
          <w:tcPr>
            <w:tcW w:w="1384" w:type="dxa"/>
            <w:vAlign w:val="center"/>
          </w:tcPr>
          <w:p w:rsidR="00D73324" w:rsidRPr="006C1215" w:rsidRDefault="00D73324" w:rsidP="00F96C51">
            <w:r w:rsidRPr="006C1215">
              <w:rPr>
                <w:szCs w:val="22"/>
              </w:rPr>
              <w:t>2010 MHz</w:t>
            </w:r>
          </w:p>
        </w:tc>
        <w:tc>
          <w:tcPr>
            <w:tcW w:w="1696" w:type="dxa"/>
            <w:vAlign w:val="center"/>
          </w:tcPr>
          <w:p w:rsidR="00D73324" w:rsidRPr="006C1215" w:rsidRDefault="00D73324" w:rsidP="00F96C51">
            <w:r w:rsidRPr="006C1215">
              <w:rPr>
                <w:szCs w:val="22"/>
              </w:rPr>
              <w:t>2012.5 (TDD)</w:t>
            </w:r>
          </w:p>
        </w:tc>
        <w:tc>
          <w:tcPr>
            <w:tcW w:w="1139" w:type="dxa"/>
            <w:vAlign w:val="center"/>
          </w:tcPr>
          <w:p w:rsidR="00D73324" w:rsidRPr="006C1215" w:rsidRDefault="00D73324" w:rsidP="00F96C51">
            <w:r w:rsidRPr="006C1215">
              <w:rPr>
                <w:szCs w:val="22"/>
              </w:rPr>
              <w:t>B.1</w:t>
            </w:r>
          </w:p>
        </w:tc>
        <w:tc>
          <w:tcPr>
            <w:tcW w:w="1418" w:type="dxa"/>
            <w:vAlign w:val="center"/>
          </w:tcPr>
          <w:p w:rsidR="00D73324" w:rsidRPr="006C1215" w:rsidRDefault="00D73324" w:rsidP="00F96C51">
            <w:r w:rsidRPr="006C1215">
              <w:rPr>
                <w:szCs w:val="22"/>
              </w:rPr>
              <w:t>42</w:t>
            </w:r>
          </w:p>
        </w:tc>
        <w:tc>
          <w:tcPr>
            <w:tcW w:w="1275" w:type="dxa"/>
            <w:vAlign w:val="center"/>
          </w:tcPr>
          <w:p w:rsidR="00D73324" w:rsidRPr="006C1215" w:rsidRDefault="00D73324" w:rsidP="00F96C51">
            <w:r w:rsidRPr="006C1215">
              <w:rPr>
                <w:szCs w:val="22"/>
              </w:rPr>
              <w:t>33</w:t>
            </w:r>
          </w:p>
        </w:tc>
        <w:tc>
          <w:tcPr>
            <w:tcW w:w="1418" w:type="dxa"/>
            <w:vAlign w:val="center"/>
          </w:tcPr>
          <w:p w:rsidR="00D73324" w:rsidRPr="006C1215" w:rsidRDefault="00D73324" w:rsidP="00F96C51">
            <w:r w:rsidRPr="006C1215">
              <w:rPr>
                <w:szCs w:val="22"/>
              </w:rPr>
              <w:t>32.5</w:t>
            </w:r>
          </w:p>
        </w:tc>
        <w:tc>
          <w:tcPr>
            <w:tcW w:w="1525" w:type="dxa"/>
            <w:vAlign w:val="center"/>
          </w:tcPr>
          <w:p w:rsidR="00D73324" w:rsidRPr="006C1215" w:rsidRDefault="00D73324" w:rsidP="00F96C51">
            <w:r w:rsidRPr="006C1215">
              <w:rPr>
                <w:szCs w:val="22"/>
              </w:rPr>
              <w:t>32.5</w:t>
            </w:r>
          </w:p>
        </w:tc>
      </w:tr>
      <w:tr w:rsidR="00D73324" w:rsidRPr="0040053F" w:rsidTr="00974921">
        <w:tc>
          <w:tcPr>
            <w:tcW w:w="1384" w:type="dxa"/>
            <w:vAlign w:val="center"/>
          </w:tcPr>
          <w:p w:rsidR="00D73324" w:rsidRPr="006C1215" w:rsidRDefault="00D73324" w:rsidP="00F96C51">
            <w:r w:rsidRPr="006C1215">
              <w:rPr>
                <w:szCs w:val="22"/>
              </w:rPr>
              <w:t>2010 MHz</w:t>
            </w:r>
          </w:p>
        </w:tc>
        <w:tc>
          <w:tcPr>
            <w:tcW w:w="1696" w:type="dxa"/>
            <w:vAlign w:val="center"/>
          </w:tcPr>
          <w:p w:rsidR="00D73324" w:rsidRPr="006C1215" w:rsidRDefault="00D73324" w:rsidP="00F96C51">
            <w:r w:rsidRPr="006C1215">
              <w:rPr>
                <w:szCs w:val="22"/>
              </w:rPr>
              <w:t>2013</w:t>
            </w:r>
            <w:r w:rsidRPr="006C1215">
              <w:rPr>
                <w:szCs w:val="22"/>
              </w:rPr>
              <w:br/>
              <w:t>(500 kHz guard band)</w:t>
            </w:r>
            <w:r w:rsidRPr="006C1215">
              <w:rPr>
                <w:szCs w:val="22"/>
              </w:rPr>
              <w:br/>
              <w:t>(TDD)</w:t>
            </w:r>
          </w:p>
        </w:tc>
        <w:tc>
          <w:tcPr>
            <w:tcW w:w="1139" w:type="dxa"/>
            <w:vAlign w:val="center"/>
          </w:tcPr>
          <w:p w:rsidR="00D73324" w:rsidRPr="006C1215" w:rsidRDefault="00D73324" w:rsidP="00F96C51">
            <w:r w:rsidRPr="006C1215">
              <w:rPr>
                <w:szCs w:val="22"/>
              </w:rPr>
              <w:t>B.1</w:t>
            </w:r>
          </w:p>
        </w:tc>
        <w:tc>
          <w:tcPr>
            <w:tcW w:w="1418" w:type="dxa"/>
            <w:vAlign w:val="center"/>
          </w:tcPr>
          <w:p w:rsidR="00D73324" w:rsidRPr="006C1215" w:rsidRDefault="00D73324" w:rsidP="00F96C51">
            <w:r w:rsidRPr="006C1215">
              <w:rPr>
                <w:szCs w:val="22"/>
              </w:rPr>
              <w:t>42.4</w:t>
            </w:r>
          </w:p>
        </w:tc>
        <w:tc>
          <w:tcPr>
            <w:tcW w:w="1275" w:type="dxa"/>
            <w:vAlign w:val="center"/>
          </w:tcPr>
          <w:p w:rsidR="00D73324" w:rsidRPr="006C1215" w:rsidRDefault="00D73324" w:rsidP="00F96C51">
            <w:r w:rsidRPr="006C1215">
              <w:rPr>
                <w:szCs w:val="22"/>
              </w:rPr>
              <w:t>33</w:t>
            </w:r>
            <w:r w:rsidRPr="00F96C51">
              <w:rPr>
                <w:rStyle w:val="FootnoteReference"/>
                <w:color w:val="000000"/>
                <w:szCs w:val="20"/>
              </w:rPr>
              <w:footnoteReference w:id="7"/>
            </w:r>
          </w:p>
        </w:tc>
        <w:tc>
          <w:tcPr>
            <w:tcW w:w="1418" w:type="dxa"/>
            <w:vAlign w:val="center"/>
          </w:tcPr>
          <w:p w:rsidR="00D73324" w:rsidRPr="006C1215" w:rsidRDefault="00D73324" w:rsidP="00F96C51">
            <w:r w:rsidRPr="006C1215">
              <w:rPr>
                <w:szCs w:val="22"/>
              </w:rPr>
              <w:t>32.5</w:t>
            </w:r>
          </w:p>
        </w:tc>
        <w:tc>
          <w:tcPr>
            <w:tcW w:w="1525" w:type="dxa"/>
            <w:vAlign w:val="center"/>
          </w:tcPr>
          <w:p w:rsidR="00D73324" w:rsidRPr="006C1215" w:rsidRDefault="00D73324" w:rsidP="00F96C51">
            <w:r w:rsidRPr="006C1215">
              <w:rPr>
                <w:szCs w:val="22"/>
              </w:rPr>
              <w:t>32.5</w:t>
            </w:r>
          </w:p>
        </w:tc>
      </w:tr>
    </w:tbl>
    <w:p w:rsidR="00D73324" w:rsidRDefault="00D73324" w:rsidP="00F17040">
      <w:pPr>
        <w:pStyle w:val="Heading2"/>
        <w:rPr>
          <w:lang w:eastAsia="ja-JP"/>
        </w:rPr>
      </w:pPr>
      <w:bookmarkStart w:id="37" w:name="_Toc347413048"/>
      <w:r w:rsidRPr="007B3BAF">
        <w:rPr>
          <w:lang w:eastAsia="ja-JP"/>
        </w:rPr>
        <w:t>ACIR for narrowband M</w:t>
      </w:r>
      <w:r>
        <w:rPr>
          <w:lang w:eastAsia="ja-JP"/>
        </w:rPr>
        <w:t>SS UT</w:t>
      </w:r>
      <w:bookmarkEnd w:id="37"/>
    </w:p>
    <w:p w:rsidR="00D73324" w:rsidRPr="009D5492" w:rsidRDefault="00D73324" w:rsidP="00F17040">
      <w:pPr>
        <w:pStyle w:val="ECCParagraph"/>
      </w:pPr>
      <w:r w:rsidRPr="007B3BAF">
        <w:t>The calculated first and second adjacent channel ACIR values for narrowband M</w:t>
      </w:r>
      <w:r>
        <w:t>S</w:t>
      </w:r>
      <w:r w:rsidRPr="007B3BAF">
        <w:t>S</w:t>
      </w:r>
      <w:r>
        <w:t xml:space="preserve"> UT</w:t>
      </w:r>
      <w:r w:rsidRPr="007B3BAF">
        <w:t xml:space="preserve"> with respect to the ECN Base Stations for the 1980 and 2010 MHz boundaries are shown in the Table 1</w:t>
      </w:r>
      <w:r>
        <w:t>9</w:t>
      </w:r>
      <w:r w:rsidRPr="007B3BAF">
        <w:t xml:space="preserve"> below.</w:t>
      </w:r>
      <w:r>
        <w:t>. The ACS of ECN BS was defined for a wideband interferer, and it is assumed that the same value applies to the narrow band interferer of 200 kHz. As it can be seen in table 19, the dominant contribution to ACIR is the narrowband MSS UT ACLR.</w:t>
      </w:r>
    </w:p>
    <w:p w:rsidR="00D73324" w:rsidRPr="009D5492" w:rsidRDefault="00D73324" w:rsidP="00F17040">
      <w:pPr>
        <w:pStyle w:val="ECCParagraph"/>
      </w:pPr>
      <w:r w:rsidRPr="007B3BAF">
        <w:t xml:space="preserve">Table </w:t>
      </w:r>
      <w:r>
        <w:t>20</w:t>
      </w:r>
      <w:r w:rsidRPr="007B3BAF">
        <w:t xml:space="preserve"> contains, instead, the ACIR value with respect to the ECN User Terminals for the 2010 MHz boundary.</w:t>
      </w:r>
    </w:p>
    <w:p w:rsidR="00D73324" w:rsidRPr="009D5492" w:rsidRDefault="00D73324" w:rsidP="00F17040">
      <w:pPr>
        <w:pStyle w:val="ECCParagraph"/>
      </w:pPr>
      <w:r w:rsidRPr="007B3BAF">
        <w:t>When assessing the ACIR with a guard band applied at one edge of the band, the values ACS have appropriately been re-calculated taking into account the values available for both the 1</w:t>
      </w:r>
      <w:r w:rsidRPr="007B3BAF">
        <w:rPr>
          <w:vertAlign w:val="superscript"/>
        </w:rPr>
        <w:t>st</w:t>
      </w:r>
      <w:r w:rsidRPr="007B3BAF">
        <w:t xml:space="preserve"> and the 2</w:t>
      </w:r>
      <w:r w:rsidRPr="007B3BAF">
        <w:rPr>
          <w:vertAlign w:val="superscript"/>
        </w:rPr>
        <w:t>nd</w:t>
      </w:r>
      <w:r w:rsidRPr="007B3BAF">
        <w:t xml:space="preserve"> adjacent channels. In </w:t>
      </w:r>
      <w:r w:rsidRPr="00501A52">
        <w:t>Annex</w:t>
      </w:r>
      <w:r>
        <w:t xml:space="preserve"> 2</w:t>
      </w:r>
      <w:r w:rsidRPr="007B3BAF">
        <w:t xml:space="preserve"> are figures showing how ACIR values vary with frequency offset (guard).</w:t>
      </w:r>
    </w:p>
    <w:p w:rsidR="00D73324" w:rsidRDefault="00D73324" w:rsidP="00AC1293">
      <w:pPr>
        <w:pStyle w:val="Caption"/>
      </w:pPr>
      <w:bookmarkStart w:id="38" w:name="_Ref342050693"/>
      <w:r>
        <w:t xml:space="preserve">Table </w:t>
      </w:r>
      <w:fldSimple w:instr=" SEQ Table \* ARABIC ">
        <w:r>
          <w:rPr>
            <w:noProof/>
          </w:rPr>
          <w:t>19</w:t>
        </w:r>
      </w:fldSimple>
      <w:bookmarkEnd w:id="38"/>
      <w:r>
        <w:t xml:space="preserve">: </w:t>
      </w:r>
      <w:r w:rsidRPr="00F17040">
        <w:t>ACIR for narrowband MSS User Terminals vs. ECN Base Stations</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84"/>
        <w:gridCol w:w="1696"/>
        <w:gridCol w:w="1139"/>
        <w:gridCol w:w="1418"/>
        <w:gridCol w:w="1275"/>
        <w:gridCol w:w="1418"/>
        <w:gridCol w:w="1525"/>
      </w:tblGrid>
      <w:tr w:rsidR="00D73324" w:rsidRPr="0040053F" w:rsidTr="00974921">
        <w:trPr>
          <w:tblHeader/>
        </w:trPr>
        <w:tc>
          <w:tcPr>
            <w:tcW w:w="1384" w:type="dxa"/>
            <w:tcBorders>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Boundary</w:t>
            </w:r>
          </w:p>
        </w:tc>
        <w:tc>
          <w:tcPr>
            <w:tcW w:w="1696"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UMTS channel centre frequency (MHz)</w:t>
            </w:r>
          </w:p>
        </w:tc>
        <w:tc>
          <w:tcPr>
            <w:tcW w:w="1139"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Scenario</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ACLR (dB)</w:t>
            </w:r>
            <w:r w:rsidRPr="006C1215">
              <w:rPr>
                <w:b/>
                <w:color w:val="FFFFFF"/>
                <w:szCs w:val="22"/>
              </w:rPr>
              <w:br/>
              <w:t>first adjacent channel</w:t>
            </w:r>
          </w:p>
        </w:tc>
        <w:tc>
          <w:tcPr>
            <w:tcW w:w="1275"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ACS (dB) </w:t>
            </w:r>
            <w:r w:rsidRPr="006C1215">
              <w:rPr>
                <w:b/>
                <w:color w:val="FFFFFF"/>
                <w:szCs w:val="22"/>
              </w:rPr>
              <w:br/>
              <w:t>first adjacent channel</w:t>
            </w:r>
          </w:p>
        </w:tc>
        <w:tc>
          <w:tcPr>
            <w:tcW w:w="1418" w:type="dxa"/>
            <w:tcBorders>
              <w:left w:val="single" w:sz="8" w:space="0" w:color="FFFFFF"/>
              <w:righ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first adjacent channel</w:t>
            </w:r>
          </w:p>
        </w:tc>
        <w:tc>
          <w:tcPr>
            <w:tcW w:w="1525" w:type="dxa"/>
            <w:tcBorders>
              <w:left w:val="single" w:sz="8" w:space="0" w:color="FFFFFF"/>
            </w:tcBorders>
            <w:shd w:val="clear" w:color="auto" w:fill="D2232A"/>
            <w:vAlign w:val="center"/>
          </w:tcPr>
          <w:p w:rsidR="00D73324" w:rsidRPr="006C1215" w:rsidRDefault="00D73324" w:rsidP="00F96C51">
            <w:pPr>
              <w:jc w:val="center"/>
              <w:rPr>
                <w:b/>
                <w:color w:val="FFFFFF"/>
              </w:rPr>
            </w:pPr>
            <w:r w:rsidRPr="006C1215">
              <w:rPr>
                <w:b/>
                <w:color w:val="FFFFFF"/>
                <w:szCs w:val="22"/>
              </w:rPr>
              <w:t xml:space="preserve">ACIR (dB) </w:t>
            </w:r>
            <w:r w:rsidRPr="006C1215">
              <w:rPr>
                <w:b/>
                <w:color w:val="FFFFFF"/>
                <w:szCs w:val="22"/>
              </w:rPr>
              <w:br/>
              <w:t>second adjacent channel</w:t>
            </w:r>
          </w:p>
        </w:tc>
      </w:tr>
      <w:tr w:rsidR="00D73324" w:rsidRPr="0040053F" w:rsidTr="00974921">
        <w:tc>
          <w:tcPr>
            <w:tcW w:w="1384" w:type="dxa"/>
            <w:vMerge w:val="restart"/>
            <w:vAlign w:val="center"/>
          </w:tcPr>
          <w:p w:rsidR="00D73324" w:rsidRPr="006C1215" w:rsidRDefault="00D73324" w:rsidP="004E5CC4">
            <w:r w:rsidRPr="006C1215">
              <w:rPr>
                <w:szCs w:val="22"/>
              </w:rPr>
              <w:t>1980 MHz</w:t>
            </w:r>
            <w:r w:rsidRPr="006C1215">
              <w:rPr>
                <w:szCs w:val="22"/>
              </w:rPr>
              <w:br/>
              <w:t xml:space="preserve">or </w:t>
            </w:r>
            <w:r w:rsidRPr="006C1215">
              <w:rPr>
                <w:szCs w:val="22"/>
              </w:rPr>
              <w:br/>
              <w:t>2010 MHz</w:t>
            </w:r>
          </w:p>
        </w:tc>
        <w:tc>
          <w:tcPr>
            <w:tcW w:w="1696" w:type="dxa"/>
            <w:vMerge w:val="restart"/>
            <w:vAlign w:val="center"/>
          </w:tcPr>
          <w:p w:rsidR="00D73324" w:rsidRPr="006C1215" w:rsidRDefault="00D73324" w:rsidP="004E5CC4">
            <w:r w:rsidRPr="006C1215">
              <w:rPr>
                <w:szCs w:val="22"/>
              </w:rPr>
              <w:t>1977.5 (FDD)</w:t>
            </w:r>
            <w:r w:rsidRPr="006C1215">
              <w:rPr>
                <w:szCs w:val="22"/>
              </w:rPr>
              <w:br/>
              <w:t>or</w:t>
            </w:r>
            <w:r w:rsidRPr="006C1215">
              <w:rPr>
                <w:szCs w:val="22"/>
              </w:rPr>
              <w:br/>
              <w:t>2012.5 (TDD)</w:t>
            </w:r>
          </w:p>
        </w:tc>
        <w:tc>
          <w:tcPr>
            <w:tcW w:w="1139" w:type="dxa"/>
            <w:vAlign w:val="center"/>
          </w:tcPr>
          <w:p w:rsidR="00D73324" w:rsidRPr="006C1215" w:rsidRDefault="00D73324" w:rsidP="004E5CC4">
            <w:r w:rsidRPr="006C1215">
              <w:rPr>
                <w:szCs w:val="22"/>
              </w:rPr>
              <w:t>High Gain UT</w:t>
            </w:r>
          </w:p>
        </w:tc>
        <w:tc>
          <w:tcPr>
            <w:tcW w:w="1418" w:type="dxa"/>
            <w:vAlign w:val="center"/>
          </w:tcPr>
          <w:p w:rsidR="00D73324" w:rsidRPr="006C1215" w:rsidRDefault="00D73324" w:rsidP="004E5CC4">
            <w:r w:rsidRPr="006C1215">
              <w:rPr>
                <w:szCs w:val="22"/>
              </w:rPr>
              <w:t>11</w:t>
            </w:r>
          </w:p>
        </w:tc>
        <w:tc>
          <w:tcPr>
            <w:tcW w:w="1275" w:type="dxa"/>
            <w:vAlign w:val="center"/>
          </w:tcPr>
          <w:p w:rsidR="00D73324" w:rsidRPr="006C1215" w:rsidRDefault="00D73324" w:rsidP="004E5CC4">
            <w:r w:rsidRPr="006C1215">
              <w:rPr>
                <w:szCs w:val="22"/>
              </w:rPr>
              <w:t>46</w:t>
            </w:r>
          </w:p>
        </w:tc>
        <w:tc>
          <w:tcPr>
            <w:tcW w:w="1418" w:type="dxa"/>
            <w:vAlign w:val="center"/>
          </w:tcPr>
          <w:p w:rsidR="00D73324" w:rsidRPr="006C1215" w:rsidRDefault="00D73324" w:rsidP="004E5CC4">
            <w:r w:rsidRPr="006C1215">
              <w:rPr>
                <w:szCs w:val="22"/>
              </w:rPr>
              <w:t>11</w:t>
            </w:r>
          </w:p>
        </w:tc>
        <w:tc>
          <w:tcPr>
            <w:tcW w:w="1525" w:type="dxa"/>
            <w:vAlign w:val="center"/>
          </w:tcPr>
          <w:p w:rsidR="00D73324" w:rsidRPr="006C1215" w:rsidDel="00DB730F" w:rsidRDefault="00D73324" w:rsidP="004E5CC4">
            <w:r w:rsidRPr="006C1215">
              <w:rPr>
                <w:szCs w:val="22"/>
              </w:rPr>
              <w:t>52.5</w:t>
            </w:r>
          </w:p>
        </w:tc>
      </w:tr>
      <w:tr w:rsidR="00D73324" w:rsidRPr="0040053F" w:rsidTr="00974921">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Low Gain UT</w:t>
            </w:r>
          </w:p>
        </w:tc>
        <w:tc>
          <w:tcPr>
            <w:tcW w:w="1418" w:type="dxa"/>
            <w:vAlign w:val="center"/>
          </w:tcPr>
          <w:p w:rsidR="00D73324" w:rsidRPr="006C1215" w:rsidRDefault="00D73324" w:rsidP="004E5CC4">
            <w:r w:rsidRPr="006C1215">
              <w:rPr>
                <w:szCs w:val="22"/>
              </w:rPr>
              <w:t>5</w:t>
            </w:r>
          </w:p>
        </w:tc>
        <w:tc>
          <w:tcPr>
            <w:tcW w:w="1275" w:type="dxa"/>
            <w:vAlign w:val="center"/>
          </w:tcPr>
          <w:p w:rsidR="00D73324" w:rsidRPr="006C1215" w:rsidRDefault="00D73324" w:rsidP="004E5CC4">
            <w:r w:rsidRPr="006C1215">
              <w:rPr>
                <w:szCs w:val="22"/>
              </w:rPr>
              <w:t>46</w:t>
            </w:r>
          </w:p>
        </w:tc>
        <w:tc>
          <w:tcPr>
            <w:tcW w:w="1418" w:type="dxa"/>
            <w:vAlign w:val="center"/>
          </w:tcPr>
          <w:p w:rsidR="00D73324" w:rsidRPr="006C1215" w:rsidRDefault="00D73324" w:rsidP="004E5CC4">
            <w:r w:rsidRPr="006C1215">
              <w:rPr>
                <w:szCs w:val="22"/>
              </w:rPr>
              <w:t>5</w:t>
            </w:r>
          </w:p>
        </w:tc>
        <w:tc>
          <w:tcPr>
            <w:tcW w:w="1525" w:type="dxa"/>
            <w:vAlign w:val="center"/>
          </w:tcPr>
          <w:p w:rsidR="00D73324" w:rsidRPr="006C1215" w:rsidRDefault="00D73324" w:rsidP="004E5CC4">
            <w:r w:rsidRPr="006C1215">
              <w:rPr>
                <w:szCs w:val="22"/>
              </w:rPr>
              <w:t>49.9</w:t>
            </w:r>
          </w:p>
        </w:tc>
      </w:tr>
      <w:tr w:rsidR="00D73324" w:rsidRPr="0040053F" w:rsidTr="00974921">
        <w:trPr>
          <w:trHeight w:val="185"/>
        </w:trPr>
        <w:tc>
          <w:tcPr>
            <w:tcW w:w="1384" w:type="dxa"/>
            <w:vMerge w:val="restart"/>
            <w:vAlign w:val="center"/>
          </w:tcPr>
          <w:p w:rsidR="00D73324" w:rsidRPr="006C1215" w:rsidRDefault="00D73324" w:rsidP="004E5CC4">
            <w:r w:rsidRPr="006C1215">
              <w:rPr>
                <w:szCs w:val="22"/>
              </w:rPr>
              <w:t>1980 MHz</w:t>
            </w:r>
          </w:p>
          <w:p w:rsidR="00D73324" w:rsidRPr="006C1215" w:rsidRDefault="00D73324" w:rsidP="004E5CC4">
            <w:r w:rsidRPr="006C1215">
              <w:rPr>
                <w:szCs w:val="22"/>
              </w:rPr>
              <w:t>1980 MHz</w:t>
            </w:r>
            <w:r w:rsidRPr="006C1215">
              <w:rPr>
                <w:szCs w:val="22"/>
              </w:rPr>
              <w:br/>
              <w:t xml:space="preserve">or </w:t>
            </w:r>
            <w:r w:rsidRPr="006C1215">
              <w:rPr>
                <w:szCs w:val="22"/>
              </w:rPr>
              <w:br/>
              <w:t>2010 MHz</w:t>
            </w:r>
          </w:p>
        </w:tc>
        <w:tc>
          <w:tcPr>
            <w:tcW w:w="1696" w:type="dxa"/>
            <w:vMerge w:val="restart"/>
            <w:vAlign w:val="center"/>
          </w:tcPr>
          <w:p w:rsidR="00D73324" w:rsidRPr="006C1215" w:rsidRDefault="00D73324" w:rsidP="004E5CC4">
            <w:r w:rsidRPr="006C1215">
              <w:rPr>
                <w:szCs w:val="22"/>
              </w:rPr>
              <w:t xml:space="preserve">1977.2 </w:t>
            </w:r>
            <w:r w:rsidRPr="006C1215">
              <w:rPr>
                <w:szCs w:val="22"/>
              </w:rPr>
              <w:br/>
              <w:t>(300 kHz guard band)</w:t>
            </w:r>
            <w:r w:rsidRPr="006C1215">
              <w:rPr>
                <w:szCs w:val="22"/>
              </w:rPr>
              <w:br/>
              <w:t>(FDD)</w:t>
            </w:r>
          </w:p>
          <w:p w:rsidR="00D73324" w:rsidRPr="006C1215" w:rsidRDefault="00D73324" w:rsidP="004E5CC4">
            <w:r w:rsidRPr="006C1215">
              <w:rPr>
                <w:szCs w:val="22"/>
              </w:rPr>
              <w:t>1977.5 (FDD)</w:t>
            </w:r>
            <w:r w:rsidRPr="006C1215">
              <w:rPr>
                <w:szCs w:val="22"/>
              </w:rPr>
              <w:br/>
              <w:t>or</w:t>
            </w:r>
            <w:r w:rsidRPr="006C1215">
              <w:rPr>
                <w:szCs w:val="22"/>
              </w:rPr>
              <w:br/>
              <w:t>2012.5 (TDD)</w:t>
            </w:r>
          </w:p>
        </w:tc>
        <w:tc>
          <w:tcPr>
            <w:tcW w:w="1139" w:type="dxa"/>
            <w:vAlign w:val="center"/>
          </w:tcPr>
          <w:p w:rsidR="00D73324" w:rsidRPr="006C1215" w:rsidRDefault="00D73324" w:rsidP="004E5CC4">
            <w:r w:rsidRPr="006C1215">
              <w:rPr>
                <w:szCs w:val="22"/>
              </w:rPr>
              <w:t>A.2.1.a and A.2.2.a</w:t>
            </w:r>
          </w:p>
        </w:tc>
        <w:tc>
          <w:tcPr>
            <w:tcW w:w="1418" w:type="dxa"/>
            <w:vAlign w:val="center"/>
          </w:tcPr>
          <w:p w:rsidR="00D73324" w:rsidRPr="006C1215" w:rsidRDefault="00D73324" w:rsidP="004E5CC4">
            <w:r w:rsidRPr="006C1215">
              <w:rPr>
                <w:szCs w:val="22"/>
              </w:rPr>
              <w:t>30.4</w:t>
            </w:r>
          </w:p>
        </w:tc>
        <w:tc>
          <w:tcPr>
            <w:tcW w:w="1275" w:type="dxa"/>
            <w:vAlign w:val="center"/>
          </w:tcPr>
          <w:p w:rsidR="00D73324" w:rsidRPr="006C1215" w:rsidRDefault="00D73324" w:rsidP="004E5CC4">
            <w:r w:rsidRPr="006C1215">
              <w:rPr>
                <w:szCs w:val="22"/>
              </w:rPr>
              <w:t xml:space="preserve">46.3 </w:t>
            </w:r>
          </w:p>
        </w:tc>
        <w:tc>
          <w:tcPr>
            <w:tcW w:w="1418" w:type="dxa"/>
            <w:vAlign w:val="center"/>
          </w:tcPr>
          <w:p w:rsidR="00D73324" w:rsidRPr="006C1215" w:rsidRDefault="00D73324" w:rsidP="004E5CC4">
            <w:r w:rsidRPr="006C1215">
              <w:rPr>
                <w:szCs w:val="22"/>
              </w:rPr>
              <w:t>30.3</w:t>
            </w:r>
          </w:p>
        </w:tc>
        <w:tc>
          <w:tcPr>
            <w:tcW w:w="1525" w:type="dxa"/>
            <w:vAlign w:val="center"/>
          </w:tcPr>
          <w:p w:rsidR="00D73324" w:rsidRPr="006C1215" w:rsidDel="00DB730F" w:rsidRDefault="00D73324" w:rsidP="004E5CC4">
            <w:r w:rsidRPr="006C1215">
              <w:rPr>
                <w:szCs w:val="22"/>
              </w:rPr>
              <w:t>55</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A.2.1.b and A.2.2.b</w:t>
            </w:r>
          </w:p>
        </w:tc>
        <w:tc>
          <w:tcPr>
            <w:tcW w:w="1418" w:type="dxa"/>
            <w:vAlign w:val="center"/>
          </w:tcPr>
          <w:p w:rsidR="00D73324" w:rsidRPr="006C1215" w:rsidRDefault="00D73324" w:rsidP="004E5CC4">
            <w:r w:rsidRPr="006C1215">
              <w:rPr>
                <w:szCs w:val="22"/>
              </w:rPr>
              <w:t>24.4</w:t>
            </w:r>
          </w:p>
        </w:tc>
        <w:tc>
          <w:tcPr>
            <w:tcW w:w="1275" w:type="dxa"/>
            <w:vAlign w:val="center"/>
          </w:tcPr>
          <w:p w:rsidR="00D73324" w:rsidRPr="006C1215" w:rsidRDefault="00D73324" w:rsidP="004E5CC4">
            <w:r w:rsidRPr="006C1215">
              <w:rPr>
                <w:szCs w:val="22"/>
              </w:rPr>
              <w:t>46.3</w:t>
            </w:r>
          </w:p>
        </w:tc>
        <w:tc>
          <w:tcPr>
            <w:tcW w:w="1418" w:type="dxa"/>
            <w:vAlign w:val="center"/>
          </w:tcPr>
          <w:p w:rsidR="00D73324" w:rsidRPr="006C1215" w:rsidRDefault="00D73324" w:rsidP="004E5CC4">
            <w:r w:rsidRPr="006C1215">
              <w:rPr>
                <w:szCs w:val="22"/>
              </w:rPr>
              <w:t>24.4</w:t>
            </w:r>
          </w:p>
        </w:tc>
        <w:tc>
          <w:tcPr>
            <w:tcW w:w="1525" w:type="dxa"/>
            <w:vAlign w:val="center"/>
          </w:tcPr>
          <w:p w:rsidR="00D73324" w:rsidRPr="006C1215" w:rsidRDefault="00D73324" w:rsidP="004E5CC4">
            <w:r w:rsidRPr="006C1215">
              <w:rPr>
                <w:szCs w:val="22"/>
              </w:rPr>
              <w:t>51</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A.2.3.a</w:t>
            </w:r>
          </w:p>
        </w:tc>
        <w:tc>
          <w:tcPr>
            <w:tcW w:w="1418" w:type="dxa"/>
            <w:vAlign w:val="center"/>
          </w:tcPr>
          <w:p w:rsidR="00D73324" w:rsidRPr="006C1215" w:rsidRDefault="00D73324" w:rsidP="004E5CC4">
            <w:r w:rsidRPr="006C1215">
              <w:rPr>
                <w:szCs w:val="22"/>
              </w:rPr>
              <w:t>30.4</w:t>
            </w:r>
          </w:p>
        </w:tc>
        <w:tc>
          <w:tcPr>
            <w:tcW w:w="1275" w:type="dxa"/>
            <w:vAlign w:val="center"/>
          </w:tcPr>
          <w:p w:rsidR="00D73324" w:rsidRPr="006C1215" w:rsidRDefault="00D73324" w:rsidP="004E5CC4">
            <w:r w:rsidRPr="006C1215">
              <w:rPr>
                <w:szCs w:val="22"/>
              </w:rPr>
              <w:t>46.2</w:t>
            </w:r>
          </w:p>
        </w:tc>
        <w:tc>
          <w:tcPr>
            <w:tcW w:w="1418" w:type="dxa"/>
            <w:vAlign w:val="center"/>
          </w:tcPr>
          <w:p w:rsidR="00D73324" w:rsidRPr="006C1215" w:rsidRDefault="00D73324" w:rsidP="004E5CC4">
            <w:r w:rsidRPr="006C1215">
              <w:rPr>
                <w:szCs w:val="22"/>
              </w:rPr>
              <w:t>30.3</w:t>
            </w:r>
          </w:p>
        </w:tc>
        <w:tc>
          <w:tcPr>
            <w:tcW w:w="1525" w:type="dxa"/>
            <w:vAlign w:val="center"/>
          </w:tcPr>
          <w:p w:rsidR="00D73324" w:rsidRPr="006C1215" w:rsidRDefault="00D73324" w:rsidP="004E5CC4">
            <w:r w:rsidRPr="006C1215">
              <w:rPr>
                <w:szCs w:val="22"/>
              </w:rPr>
              <w:t>51.8</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A.2.3.b</w:t>
            </w:r>
          </w:p>
        </w:tc>
        <w:tc>
          <w:tcPr>
            <w:tcW w:w="1418" w:type="dxa"/>
            <w:vAlign w:val="center"/>
          </w:tcPr>
          <w:p w:rsidR="00D73324" w:rsidRPr="006C1215" w:rsidRDefault="00D73324" w:rsidP="004E5CC4">
            <w:r w:rsidRPr="006C1215">
              <w:rPr>
                <w:szCs w:val="22"/>
              </w:rPr>
              <w:t>24.4</w:t>
            </w:r>
          </w:p>
        </w:tc>
        <w:tc>
          <w:tcPr>
            <w:tcW w:w="1275" w:type="dxa"/>
            <w:vAlign w:val="center"/>
          </w:tcPr>
          <w:p w:rsidR="00D73324" w:rsidRPr="006C1215" w:rsidRDefault="00D73324" w:rsidP="004E5CC4">
            <w:r w:rsidRPr="006C1215">
              <w:rPr>
                <w:szCs w:val="22"/>
              </w:rPr>
              <w:t xml:space="preserve">46.2 </w:t>
            </w:r>
          </w:p>
        </w:tc>
        <w:tc>
          <w:tcPr>
            <w:tcW w:w="1418" w:type="dxa"/>
            <w:vAlign w:val="center"/>
          </w:tcPr>
          <w:p w:rsidR="00D73324" w:rsidRPr="006C1215" w:rsidRDefault="00D73324" w:rsidP="004E5CC4">
            <w:r w:rsidRPr="006C1215">
              <w:rPr>
                <w:szCs w:val="22"/>
              </w:rPr>
              <w:t xml:space="preserve">24.4 </w:t>
            </w:r>
          </w:p>
        </w:tc>
        <w:tc>
          <w:tcPr>
            <w:tcW w:w="1525" w:type="dxa"/>
            <w:vAlign w:val="center"/>
          </w:tcPr>
          <w:p w:rsidR="00D73324" w:rsidRPr="006C1215" w:rsidRDefault="00D73324" w:rsidP="004E5CC4">
            <w:r w:rsidRPr="006C1215">
              <w:rPr>
                <w:szCs w:val="22"/>
              </w:rPr>
              <w:t>49.5</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A.2.4.a</w:t>
            </w:r>
          </w:p>
        </w:tc>
        <w:tc>
          <w:tcPr>
            <w:tcW w:w="1418" w:type="dxa"/>
            <w:vAlign w:val="center"/>
          </w:tcPr>
          <w:p w:rsidR="00D73324" w:rsidRPr="006C1215" w:rsidRDefault="00D73324" w:rsidP="004E5CC4">
            <w:r w:rsidRPr="006C1215">
              <w:rPr>
                <w:szCs w:val="22"/>
              </w:rPr>
              <w:t>30.4</w:t>
            </w:r>
          </w:p>
        </w:tc>
        <w:tc>
          <w:tcPr>
            <w:tcW w:w="1275" w:type="dxa"/>
            <w:vAlign w:val="center"/>
          </w:tcPr>
          <w:p w:rsidR="00D73324" w:rsidRPr="006C1215" w:rsidRDefault="00D73324" w:rsidP="004E5CC4">
            <w:r w:rsidRPr="006C1215">
              <w:rPr>
                <w:szCs w:val="22"/>
              </w:rPr>
              <w:t>46.2</w:t>
            </w:r>
          </w:p>
        </w:tc>
        <w:tc>
          <w:tcPr>
            <w:tcW w:w="1418" w:type="dxa"/>
            <w:vAlign w:val="center"/>
          </w:tcPr>
          <w:p w:rsidR="00D73324" w:rsidRPr="006C1215" w:rsidRDefault="00D73324" w:rsidP="004E5CC4">
            <w:r w:rsidRPr="006C1215">
              <w:rPr>
                <w:szCs w:val="22"/>
              </w:rPr>
              <w:t>30.3</w:t>
            </w:r>
          </w:p>
        </w:tc>
        <w:tc>
          <w:tcPr>
            <w:tcW w:w="1525" w:type="dxa"/>
            <w:vAlign w:val="center"/>
          </w:tcPr>
          <w:p w:rsidR="00D73324" w:rsidRPr="006C1215" w:rsidRDefault="00D73324" w:rsidP="004E5CC4">
            <w:r w:rsidRPr="006C1215">
              <w:rPr>
                <w:szCs w:val="22"/>
              </w:rPr>
              <w:t>52.5</w:t>
            </w:r>
          </w:p>
        </w:tc>
      </w:tr>
      <w:tr w:rsidR="00D73324" w:rsidRPr="0040053F" w:rsidTr="00974921">
        <w:trPr>
          <w:trHeight w:val="185"/>
        </w:trPr>
        <w:tc>
          <w:tcPr>
            <w:tcW w:w="1384" w:type="dxa"/>
            <w:vMerge/>
            <w:vAlign w:val="center"/>
          </w:tcPr>
          <w:p w:rsidR="00D73324" w:rsidRPr="006C1215" w:rsidRDefault="00D73324" w:rsidP="004E5CC4"/>
        </w:tc>
        <w:tc>
          <w:tcPr>
            <w:tcW w:w="1696" w:type="dxa"/>
            <w:vMerge/>
            <w:vAlign w:val="center"/>
          </w:tcPr>
          <w:p w:rsidR="00D73324" w:rsidRPr="006C1215" w:rsidRDefault="00D73324" w:rsidP="004E5CC4"/>
        </w:tc>
        <w:tc>
          <w:tcPr>
            <w:tcW w:w="1139" w:type="dxa"/>
            <w:vAlign w:val="center"/>
          </w:tcPr>
          <w:p w:rsidR="00D73324" w:rsidRPr="006C1215" w:rsidRDefault="00D73324" w:rsidP="004E5CC4">
            <w:r w:rsidRPr="006C1215">
              <w:rPr>
                <w:szCs w:val="22"/>
              </w:rPr>
              <w:t>A.2.4.b</w:t>
            </w:r>
          </w:p>
        </w:tc>
        <w:tc>
          <w:tcPr>
            <w:tcW w:w="1418" w:type="dxa"/>
            <w:vAlign w:val="center"/>
          </w:tcPr>
          <w:p w:rsidR="00D73324" w:rsidRPr="006C1215" w:rsidRDefault="00D73324" w:rsidP="004E5CC4">
            <w:r w:rsidRPr="006C1215">
              <w:rPr>
                <w:szCs w:val="22"/>
              </w:rPr>
              <w:t>24.4</w:t>
            </w:r>
          </w:p>
        </w:tc>
        <w:tc>
          <w:tcPr>
            <w:tcW w:w="1275" w:type="dxa"/>
            <w:vAlign w:val="center"/>
          </w:tcPr>
          <w:p w:rsidR="00D73324" w:rsidRPr="006C1215" w:rsidRDefault="00D73324" w:rsidP="004E5CC4">
            <w:r w:rsidRPr="006C1215">
              <w:rPr>
                <w:szCs w:val="22"/>
              </w:rPr>
              <w:t>46.2</w:t>
            </w:r>
          </w:p>
        </w:tc>
        <w:tc>
          <w:tcPr>
            <w:tcW w:w="1418" w:type="dxa"/>
            <w:vAlign w:val="center"/>
          </w:tcPr>
          <w:p w:rsidR="00D73324" w:rsidRPr="006C1215" w:rsidRDefault="00D73324" w:rsidP="004E5CC4">
            <w:r w:rsidRPr="006C1215">
              <w:rPr>
                <w:szCs w:val="22"/>
              </w:rPr>
              <w:t>24.4</w:t>
            </w:r>
          </w:p>
        </w:tc>
        <w:tc>
          <w:tcPr>
            <w:tcW w:w="1525" w:type="dxa"/>
            <w:vAlign w:val="center"/>
          </w:tcPr>
          <w:p w:rsidR="00D73324" w:rsidRPr="006C1215" w:rsidRDefault="00D73324" w:rsidP="004E5CC4">
            <w:r w:rsidRPr="006C1215">
              <w:rPr>
                <w:szCs w:val="22"/>
              </w:rPr>
              <w:t>49.9</w:t>
            </w:r>
          </w:p>
        </w:tc>
      </w:tr>
      <w:tr w:rsidR="00D73324" w:rsidRPr="0040053F" w:rsidDel="006A23FD" w:rsidTr="00F96C51">
        <w:trPr>
          <w:trHeight w:val="613"/>
        </w:trPr>
        <w:tc>
          <w:tcPr>
            <w:tcW w:w="1384" w:type="dxa"/>
            <w:vMerge w:val="restart"/>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2010 MHz</w:t>
            </w:r>
          </w:p>
        </w:tc>
        <w:tc>
          <w:tcPr>
            <w:tcW w:w="1696" w:type="dxa"/>
            <w:vMerge w:val="restart"/>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2013</w:t>
            </w:r>
            <w:r w:rsidRPr="00827F5D">
              <w:rPr>
                <w:b w:val="0"/>
                <w:color w:val="000000"/>
                <w:sz w:val="20"/>
                <w:szCs w:val="20"/>
                <w:lang w:val="en-GB" w:eastAsia="en-US"/>
              </w:rPr>
              <w:br/>
              <w:t>(500 kHz guard band)</w:t>
            </w:r>
            <w:r w:rsidRPr="00827F5D">
              <w:rPr>
                <w:b w:val="0"/>
                <w:color w:val="000000"/>
                <w:sz w:val="20"/>
                <w:szCs w:val="20"/>
                <w:lang w:val="en-GB" w:eastAsia="en-US"/>
              </w:rPr>
              <w:br/>
              <w:t>(TDD)</w:t>
            </w:r>
          </w:p>
        </w:tc>
        <w:tc>
          <w:tcPr>
            <w:tcW w:w="1139"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A.2.1.a and A.2.2.a</w:t>
            </w:r>
          </w:p>
        </w:tc>
        <w:tc>
          <w:tcPr>
            <w:tcW w:w="1418"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30.5</w:t>
            </w:r>
          </w:p>
        </w:tc>
        <w:tc>
          <w:tcPr>
            <w:tcW w:w="1275"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46.4</w:t>
            </w:r>
          </w:p>
        </w:tc>
        <w:tc>
          <w:tcPr>
            <w:tcW w:w="1418" w:type="dxa"/>
            <w:vAlign w:val="center"/>
          </w:tcPr>
          <w:p w:rsidR="00D73324" w:rsidRPr="00827F5D" w:rsidRDefault="00D73324" w:rsidP="004E5CC4">
            <w:pPr>
              <w:pStyle w:val="AnnexLevel2"/>
              <w:rPr>
                <w:b w:val="0"/>
                <w:color w:val="000000"/>
                <w:sz w:val="20"/>
                <w:szCs w:val="20"/>
                <w:lang w:val="en-GB" w:eastAsia="en-US"/>
              </w:rPr>
            </w:pPr>
            <w:r w:rsidRPr="00827F5D">
              <w:rPr>
                <w:b w:val="0"/>
                <w:color w:val="000000"/>
                <w:sz w:val="20"/>
                <w:szCs w:val="20"/>
                <w:lang w:val="en-GB" w:eastAsia="en-US"/>
              </w:rPr>
              <w:t>30.4</w:t>
            </w:r>
          </w:p>
        </w:tc>
        <w:tc>
          <w:tcPr>
            <w:tcW w:w="1525" w:type="dxa"/>
            <w:vAlign w:val="center"/>
          </w:tcPr>
          <w:p w:rsidR="00D73324" w:rsidRPr="00827F5D" w:rsidDel="00DB730F" w:rsidRDefault="00D73324" w:rsidP="004E5CC4">
            <w:pPr>
              <w:pStyle w:val="AnnexLevel2"/>
              <w:rPr>
                <w:b w:val="0"/>
                <w:color w:val="000000"/>
                <w:sz w:val="20"/>
                <w:szCs w:val="20"/>
                <w:lang w:val="en-GB" w:eastAsia="en-US"/>
              </w:rPr>
            </w:pPr>
            <w:r w:rsidRPr="00827F5D">
              <w:rPr>
                <w:b w:val="0"/>
                <w:color w:val="000000"/>
                <w:sz w:val="20"/>
                <w:szCs w:val="20"/>
                <w:lang w:val="en-GB" w:eastAsia="en-US"/>
              </w:rPr>
              <w:t>55</w:t>
            </w:r>
          </w:p>
        </w:tc>
      </w:tr>
      <w:tr w:rsidR="00D73324" w:rsidRPr="0040053F" w:rsidTr="00974921">
        <w:trPr>
          <w:trHeight w:val="90"/>
        </w:trPr>
        <w:tc>
          <w:tcPr>
            <w:tcW w:w="1384" w:type="dxa"/>
            <w:vMerge/>
            <w:vAlign w:val="center"/>
          </w:tcPr>
          <w:p w:rsidR="00D73324" w:rsidRPr="0016645C" w:rsidRDefault="00D73324" w:rsidP="004E5CC4">
            <w:pPr>
              <w:spacing w:line="288" w:lineRule="auto"/>
              <w:rPr>
                <w:szCs w:val="20"/>
              </w:rPr>
            </w:pPr>
          </w:p>
        </w:tc>
        <w:tc>
          <w:tcPr>
            <w:tcW w:w="1696" w:type="dxa"/>
            <w:vMerge/>
            <w:vAlign w:val="center"/>
          </w:tcPr>
          <w:p w:rsidR="00D73324" w:rsidRPr="0016645C" w:rsidRDefault="00D73324" w:rsidP="004E5CC4">
            <w:pPr>
              <w:spacing w:line="288" w:lineRule="auto"/>
              <w:rPr>
                <w:szCs w:val="20"/>
              </w:rPr>
            </w:pPr>
          </w:p>
        </w:tc>
        <w:tc>
          <w:tcPr>
            <w:tcW w:w="1139" w:type="dxa"/>
            <w:vAlign w:val="center"/>
          </w:tcPr>
          <w:p w:rsidR="00D73324" w:rsidRPr="0016645C" w:rsidRDefault="00D73324" w:rsidP="004E5CC4">
            <w:pPr>
              <w:spacing w:line="288" w:lineRule="auto"/>
              <w:rPr>
                <w:szCs w:val="20"/>
              </w:rPr>
            </w:pPr>
            <w:r w:rsidRPr="0016645C">
              <w:rPr>
                <w:color w:val="000000"/>
                <w:szCs w:val="20"/>
              </w:rPr>
              <w:t>A.2.1.b and A.2.2.b</w:t>
            </w:r>
          </w:p>
        </w:tc>
        <w:tc>
          <w:tcPr>
            <w:tcW w:w="1418" w:type="dxa"/>
            <w:vAlign w:val="center"/>
          </w:tcPr>
          <w:p w:rsidR="00D73324" w:rsidRPr="0016645C" w:rsidRDefault="00D73324" w:rsidP="004E5CC4">
            <w:pPr>
              <w:spacing w:line="288" w:lineRule="auto"/>
              <w:rPr>
                <w:szCs w:val="20"/>
              </w:rPr>
            </w:pPr>
            <w:r w:rsidRPr="0016645C">
              <w:rPr>
                <w:color w:val="000000"/>
                <w:szCs w:val="20"/>
              </w:rPr>
              <w:t>24.5</w:t>
            </w:r>
          </w:p>
        </w:tc>
        <w:tc>
          <w:tcPr>
            <w:tcW w:w="1275" w:type="dxa"/>
            <w:vAlign w:val="center"/>
          </w:tcPr>
          <w:p w:rsidR="00D73324" w:rsidRPr="0016645C" w:rsidRDefault="00D73324" w:rsidP="004E5CC4">
            <w:pPr>
              <w:spacing w:line="288" w:lineRule="auto"/>
              <w:rPr>
                <w:szCs w:val="20"/>
              </w:rPr>
            </w:pPr>
            <w:r w:rsidRPr="0016645C">
              <w:rPr>
                <w:color w:val="000000"/>
                <w:szCs w:val="20"/>
              </w:rPr>
              <w:t>46.4</w:t>
            </w:r>
          </w:p>
        </w:tc>
        <w:tc>
          <w:tcPr>
            <w:tcW w:w="1418" w:type="dxa"/>
            <w:vAlign w:val="center"/>
          </w:tcPr>
          <w:p w:rsidR="00D73324" w:rsidRPr="0016645C" w:rsidRDefault="00D73324" w:rsidP="004E5CC4">
            <w:pPr>
              <w:spacing w:line="288" w:lineRule="auto"/>
              <w:rPr>
                <w:szCs w:val="20"/>
              </w:rPr>
            </w:pPr>
            <w:r w:rsidRPr="0016645C">
              <w:rPr>
                <w:color w:val="000000"/>
                <w:szCs w:val="20"/>
              </w:rPr>
              <w:t>24.5</w:t>
            </w:r>
          </w:p>
        </w:tc>
        <w:tc>
          <w:tcPr>
            <w:tcW w:w="1525" w:type="dxa"/>
            <w:vAlign w:val="center"/>
          </w:tcPr>
          <w:p w:rsidR="00D73324" w:rsidRPr="0016645C" w:rsidRDefault="00D73324" w:rsidP="004E5CC4">
            <w:pPr>
              <w:spacing w:line="288" w:lineRule="auto"/>
              <w:rPr>
                <w:szCs w:val="20"/>
              </w:rPr>
            </w:pPr>
            <w:r w:rsidRPr="0016645C">
              <w:rPr>
                <w:color w:val="000000"/>
                <w:szCs w:val="20"/>
              </w:rPr>
              <w:t>51</w:t>
            </w:r>
          </w:p>
        </w:tc>
      </w:tr>
      <w:tr w:rsidR="00D73324" w:rsidRPr="0040053F" w:rsidTr="00974921">
        <w:trPr>
          <w:trHeight w:val="90"/>
        </w:trPr>
        <w:tc>
          <w:tcPr>
            <w:tcW w:w="1384" w:type="dxa"/>
            <w:vMerge/>
            <w:vAlign w:val="center"/>
          </w:tcPr>
          <w:p w:rsidR="00D73324" w:rsidRPr="0016645C" w:rsidRDefault="00D73324" w:rsidP="004E5CC4">
            <w:pPr>
              <w:spacing w:line="288" w:lineRule="auto"/>
              <w:rPr>
                <w:szCs w:val="20"/>
              </w:rPr>
            </w:pPr>
          </w:p>
        </w:tc>
        <w:tc>
          <w:tcPr>
            <w:tcW w:w="1696" w:type="dxa"/>
            <w:vMerge/>
            <w:vAlign w:val="center"/>
          </w:tcPr>
          <w:p w:rsidR="00D73324" w:rsidRPr="0016645C" w:rsidRDefault="00D73324" w:rsidP="004E5CC4">
            <w:pPr>
              <w:spacing w:line="288" w:lineRule="auto"/>
              <w:rPr>
                <w:szCs w:val="20"/>
              </w:rPr>
            </w:pPr>
          </w:p>
        </w:tc>
        <w:tc>
          <w:tcPr>
            <w:tcW w:w="1139" w:type="dxa"/>
            <w:vAlign w:val="center"/>
          </w:tcPr>
          <w:p w:rsidR="00D73324" w:rsidRPr="0016645C" w:rsidRDefault="00D73324" w:rsidP="004E5CC4">
            <w:pPr>
              <w:spacing w:line="288" w:lineRule="auto"/>
              <w:rPr>
                <w:szCs w:val="20"/>
              </w:rPr>
            </w:pPr>
            <w:r w:rsidRPr="0016645C">
              <w:rPr>
                <w:color w:val="000000"/>
                <w:szCs w:val="20"/>
              </w:rPr>
              <w:t>A.2.3.a</w:t>
            </w:r>
          </w:p>
        </w:tc>
        <w:tc>
          <w:tcPr>
            <w:tcW w:w="1418" w:type="dxa"/>
            <w:vAlign w:val="center"/>
          </w:tcPr>
          <w:p w:rsidR="00D73324" w:rsidRPr="0016645C" w:rsidRDefault="00D73324" w:rsidP="004E5CC4">
            <w:pPr>
              <w:spacing w:line="288" w:lineRule="auto"/>
              <w:rPr>
                <w:szCs w:val="20"/>
              </w:rPr>
            </w:pPr>
            <w:r w:rsidRPr="0016645C">
              <w:rPr>
                <w:color w:val="000000"/>
                <w:szCs w:val="20"/>
              </w:rPr>
              <w:t>30.5</w:t>
            </w:r>
          </w:p>
        </w:tc>
        <w:tc>
          <w:tcPr>
            <w:tcW w:w="1275" w:type="dxa"/>
            <w:vAlign w:val="center"/>
          </w:tcPr>
          <w:p w:rsidR="00D73324" w:rsidRPr="0016645C" w:rsidRDefault="00D73324" w:rsidP="004E5CC4">
            <w:pPr>
              <w:spacing w:line="288" w:lineRule="auto"/>
              <w:rPr>
                <w:szCs w:val="20"/>
              </w:rPr>
            </w:pPr>
            <w:r w:rsidRPr="0016645C">
              <w:rPr>
                <w:color w:val="000000"/>
                <w:szCs w:val="20"/>
              </w:rPr>
              <w:t>46.4</w:t>
            </w:r>
          </w:p>
        </w:tc>
        <w:tc>
          <w:tcPr>
            <w:tcW w:w="1418" w:type="dxa"/>
            <w:vAlign w:val="center"/>
          </w:tcPr>
          <w:p w:rsidR="00D73324" w:rsidRPr="0016645C" w:rsidRDefault="00D73324" w:rsidP="004E5CC4">
            <w:pPr>
              <w:spacing w:line="288" w:lineRule="auto"/>
              <w:rPr>
                <w:szCs w:val="20"/>
              </w:rPr>
            </w:pPr>
            <w:r w:rsidRPr="0016645C">
              <w:rPr>
                <w:color w:val="000000"/>
                <w:szCs w:val="20"/>
              </w:rPr>
              <w:t>30.4</w:t>
            </w:r>
          </w:p>
        </w:tc>
        <w:tc>
          <w:tcPr>
            <w:tcW w:w="1525" w:type="dxa"/>
            <w:vAlign w:val="center"/>
          </w:tcPr>
          <w:p w:rsidR="00D73324" w:rsidRPr="0016645C" w:rsidRDefault="00D73324" w:rsidP="004E5CC4">
            <w:pPr>
              <w:spacing w:line="288" w:lineRule="auto"/>
              <w:rPr>
                <w:szCs w:val="20"/>
              </w:rPr>
            </w:pPr>
            <w:r w:rsidRPr="0016645C">
              <w:rPr>
                <w:color w:val="000000"/>
                <w:szCs w:val="20"/>
              </w:rPr>
              <w:t>52.5</w:t>
            </w:r>
          </w:p>
        </w:tc>
      </w:tr>
      <w:tr w:rsidR="00D73324" w:rsidRPr="0040053F" w:rsidTr="00974921">
        <w:trPr>
          <w:trHeight w:val="90"/>
        </w:trPr>
        <w:tc>
          <w:tcPr>
            <w:tcW w:w="1384" w:type="dxa"/>
            <w:vMerge/>
            <w:vAlign w:val="center"/>
          </w:tcPr>
          <w:p w:rsidR="00D73324" w:rsidRPr="0016645C" w:rsidRDefault="00D73324" w:rsidP="00974921">
            <w:pPr>
              <w:spacing w:line="288" w:lineRule="auto"/>
              <w:rPr>
                <w:szCs w:val="20"/>
              </w:rPr>
            </w:pPr>
          </w:p>
        </w:tc>
        <w:tc>
          <w:tcPr>
            <w:tcW w:w="1696" w:type="dxa"/>
            <w:vMerge/>
            <w:vAlign w:val="center"/>
          </w:tcPr>
          <w:p w:rsidR="00D73324" w:rsidRPr="0016645C" w:rsidRDefault="00D73324" w:rsidP="00974921">
            <w:pPr>
              <w:spacing w:line="288" w:lineRule="auto"/>
              <w:rPr>
                <w:szCs w:val="20"/>
              </w:rPr>
            </w:pPr>
          </w:p>
        </w:tc>
        <w:tc>
          <w:tcPr>
            <w:tcW w:w="1139" w:type="dxa"/>
            <w:vAlign w:val="center"/>
          </w:tcPr>
          <w:p w:rsidR="00D73324" w:rsidRPr="0016645C" w:rsidRDefault="00D73324" w:rsidP="00974921">
            <w:pPr>
              <w:spacing w:line="288" w:lineRule="auto"/>
              <w:rPr>
                <w:color w:val="000000"/>
                <w:szCs w:val="20"/>
              </w:rPr>
            </w:pPr>
            <w:r w:rsidRPr="0016645C">
              <w:rPr>
                <w:color w:val="000000"/>
                <w:szCs w:val="20"/>
              </w:rPr>
              <w:t>A.2.3.b</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275" w:type="dxa"/>
            <w:vAlign w:val="center"/>
          </w:tcPr>
          <w:p w:rsidR="00D73324" w:rsidRPr="0016645C" w:rsidRDefault="00D73324" w:rsidP="00974921">
            <w:pPr>
              <w:spacing w:line="288" w:lineRule="auto"/>
              <w:rPr>
                <w:color w:val="000000"/>
                <w:szCs w:val="20"/>
              </w:rPr>
            </w:pPr>
            <w:r w:rsidRPr="0016645C">
              <w:rPr>
                <w:color w:val="000000"/>
                <w:szCs w:val="20"/>
              </w:rPr>
              <w:t>46.4</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525" w:type="dxa"/>
            <w:vAlign w:val="center"/>
          </w:tcPr>
          <w:p w:rsidR="00D73324" w:rsidRPr="0016645C" w:rsidRDefault="00D73324" w:rsidP="00974921">
            <w:pPr>
              <w:spacing w:line="288" w:lineRule="auto"/>
              <w:rPr>
                <w:color w:val="000000"/>
                <w:szCs w:val="20"/>
              </w:rPr>
            </w:pPr>
            <w:r w:rsidRPr="0016645C">
              <w:rPr>
                <w:color w:val="000000"/>
                <w:szCs w:val="20"/>
              </w:rPr>
              <w:t>49.5</w:t>
            </w:r>
          </w:p>
        </w:tc>
      </w:tr>
      <w:tr w:rsidR="00D73324" w:rsidRPr="0040053F" w:rsidTr="00974921">
        <w:trPr>
          <w:trHeight w:val="90"/>
        </w:trPr>
        <w:tc>
          <w:tcPr>
            <w:tcW w:w="1384" w:type="dxa"/>
            <w:vMerge/>
            <w:vAlign w:val="center"/>
          </w:tcPr>
          <w:p w:rsidR="00D73324" w:rsidRPr="0016645C" w:rsidRDefault="00D73324" w:rsidP="00974921">
            <w:pPr>
              <w:spacing w:line="288" w:lineRule="auto"/>
              <w:rPr>
                <w:szCs w:val="20"/>
              </w:rPr>
            </w:pPr>
          </w:p>
        </w:tc>
        <w:tc>
          <w:tcPr>
            <w:tcW w:w="1696" w:type="dxa"/>
            <w:vMerge/>
            <w:vAlign w:val="center"/>
          </w:tcPr>
          <w:p w:rsidR="00D73324" w:rsidRPr="0016645C" w:rsidRDefault="00D73324" w:rsidP="00974921">
            <w:pPr>
              <w:spacing w:line="288" w:lineRule="auto"/>
              <w:rPr>
                <w:szCs w:val="20"/>
              </w:rPr>
            </w:pPr>
          </w:p>
        </w:tc>
        <w:tc>
          <w:tcPr>
            <w:tcW w:w="1139" w:type="dxa"/>
            <w:vAlign w:val="center"/>
          </w:tcPr>
          <w:p w:rsidR="00D73324" w:rsidRPr="0016645C" w:rsidRDefault="00D73324" w:rsidP="00974921">
            <w:pPr>
              <w:spacing w:line="288" w:lineRule="auto"/>
              <w:rPr>
                <w:color w:val="000000"/>
                <w:szCs w:val="20"/>
              </w:rPr>
            </w:pPr>
            <w:r w:rsidRPr="0016645C">
              <w:rPr>
                <w:color w:val="000000"/>
                <w:szCs w:val="20"/>
              </w:rPr>
              <w:t>A.2.4.a</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30.5</w:t>
            </w:r>
          </w:p>
        </w:tc>
        <w:tc>
          <w:tcPr>
            <w:tcW w:w="1275" w:type="dxa"/>
            <w:vAlign w:val="center"/>
          </w:tcPr>
          <w:p w:rsidR="00D73324" w:rsidRPr="0016645C" w:rsidRDefault="00D73324" w:rsidP="00974921">
            <w:pPr>
              <w:spacing w:line="288" w:lineRule="auto"/>
              <w:rPr>
                <w:color w:val="000000"/>
                <w:szCs w:val="20"/>
              </w:rPr>
            </w:pPr>
            <w:r w:rsidRPr="0016645C">
              <w:rPr>
                <w:color w:val="000000"/>
                <w:szCs w:val="20"/>
              </w:rPr>
              <w:t>46.4</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30.4</w:t>
            </w:r>
          </w:p>
        </w:tc>
        <w:tc>
          <w:tcPr>
            <w:tcW w:w="1525" w:type="dxa"/>
            <w:vAlign w:val="center"/>
          </w:tcPr>
          <w:p w:rsidR="00D73324" w:rsidRPr="0016645C" w:rsidRDefault="00D73324" w:rsidP="00974921">
            <w:pPr>
              <w:spacing w:line="288" w:lineRule="auto"/>
              <w:rPr>
                <w:color w:val="000000"/>
                <w:szCs w:val="20"/>
              </w:rPr>
            </w:pPr>
            <w:r w:rsidRPr="0016645C">
              <w:rPr>
                <w:color w:val="000000"/>
                <w:szCs w:val="20"/>
              </w:rPr>
              <w:t>52.5</w:t>
            </w:r>
          </w:p>
        </w:tc>
      </w:tr>
      <w:tr w:rsidR="00D73324" w:rsidRPr="0040053F" w:rsidTr="00974921">
        <w:trPr>
          <w:trHeight w:val="90"/>
        </w:trPr>
        <w:tc>
          <w:tcPr>
            <w:tcW w:w="1384" w:type="dxa"/>
            <w:vMerge/>
            <w:vAlign w:val="center"/>
          </w:tcPr>
          <w:p w:rsidR="00D73324" w:rsidRPr="0016645C" w:rsidRDefault="00D73324" w:rsidP="00974921">
            <w:pPr>
              <w:spacing w:line="288" w:lineRule="auto"/>
              <w:rPr>
                <w:szCs w:val="20"/>
              </w:rPr>
            </w:pPr>
          </w:p>
        </w:tc>
        <w:tc>
          <w:tcPr>
            <w:tcW w:w="1696" w:type="dxa"/>
            <w:vMerge/>
            <w:vAlign w:val="center"/>
          </w:tcPr>
          <w:p w:rsidR="00D73324" w:rsidRPr="0016645C" w:rsidRDefault="00D73324" w:rsidP="00974921">
            <w:pPr>
              <w:spacing w:line="288" w:lineRule="auto"/>
              <w:rPr>
                <w:szCs w:val="20"/>
              </w:rPr>
            </w:pPr>
          </w:p>
        </w:tc>
        <w:tc>
          <w:tcPr>
            <w:tcW w:w="1139" w:type="dxa"/>
            <w:vAlign w:val="center"/>
          </w:tcPr>
          <w:p w:rsidR="00D73324" w:rsidRPr="0016645C" w:rsidRDefault="00D73324" w:rsidP="00974921">
            <w:pPr>
              <w:spacing w:line="288" w:lineRule="auto"/>
              <w:rPr>
                <w:color w:val="000000"/>
                <w:szCs w:val="20"/>
              </w:rPr>
            </w:pPr>
            <w:r w:rsidRPr="0016645C">
              <w:rPr>
                <w:color w:val="000000"/>
                <w:szCs w:val="20"/>
              </w:rPr>
              <w:t>A.2.4.b</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275" w:type="dxa"/>
            <w:vAlign w:val="center"/>
          </w:tcPr>
          <w:p w:rsidR="00D73324" w:rsidRPr="0016645C" w:rsidRDefault="00D73324" w:rsidP="00974921">
            <w:pPr>
              <w:spacing w:line="288" w:lineRule="auto"/>
              <w:rPr>
                <w:color w:val="000000"/>
                <w:szCs w:val="20"/>
              </w:rPr>
            </w:pPr>
            <w:r w:rsidRPr="0016645C">
              <w:rPr>
                <w:color w:val="000000"/>
                <w:szCs w:val="20"/>
              </w:rPr>
              <w:t xml:space="preserve">46.4 </w:t>
            </w:r>
          </w:p>
        </w:tc>
        <w:tc>
          <w:tcPr>
            <w:tcW w:w="1418" w:type="dxa"/>
            <w:vAlign w:val="center"/>
          </w:tcPr>
          <w:p w:rsidR="00D73324" w:rsidRPr="0016645C" w:rsidRDefault="00D73324" w:rsidP="00974921">
            <w:pPr>
              <w:spacing w:line="288" w:lineRule="auto"/>
              <w:rPr>
                <w:color w:val="000000"/>
                <w:szCs w:val="20"/>
              </w:rPr>
            </w:pPr>
            <w:r w:rsidRPr="0016645C">
              <w:rPr>
                <w:color w:val="000000"/>
                <w:szCs w:val="20"/>
              </w:rPr>
              <w:t>24.5</w:t>
            </w:r>
          </w:p>
        </w:tc>
        <w:tc>
          <w:tcPr>
            <w:tcW w:w="1525" w:type="dxa"/>
            <w:vAlign w:val="center"/>
          </w:tcPr>
          <w:p w:rsidR="00D73324" w:rsidRPr="0016645C" w:rsidRDefault="00D73324" w:rsidP="00974921">
            <w:pPr>
              <w:spacing w:line="288" w:lineRule="auto"/>
              <w:rPr>
                <w:color w:val="000000"/>
                <w:szCs w:val="20"/>
              </w:rPr>
            </w:pPr>
            <w:r w:rsidRPr="0016645C">
              <w:rPr>
                <w:color w:val="000000"/>
                <w:szCs w:val="20"/>
              </w:rPr>
              <w:t>49.9</w:t>
            </w:r>
          </w:p>
        </w:tc>
      </w:tr>
    </w:tbl>
    <w:p w:rsidR="00D73324" w:rsidRDefault="00D73324" w:rsidP="0016645C">
      <w:pPr>
        <w:pStyle w:val="ECCParagraph"/>
        <w:rPr>
          <w:lang w:eastAsia="fr-CH"/>
        </w:rPr>
      </w:pPr>
    </w:p>
    <w:p w:rsidR="00D73324" w:rsidRDefault="00D73324" w:rsidP="00AC1293">
      <w:pPr>
        <w:pStyle w:val="Caption"/>
      </w:pPr>
      <w:bookmarkStart w:id="39" w:name="_Ref334525305"/>
      <w:r>
        <w:t xml:space="preserve">Table </w:t>
      </w:r>
      <w:fldSimple w:instr=" SEQ Table \* ARABIC ">
        <w:r>
          <w:rPr>
            <w:noProof/>
          </w:rPr>
          <w:t>20</w:t>
        </w:r>
      </w:fldSimple>
      <w:r>
        <w:t xml:space="preserve">: </w:t>
      </w:r>
      <w:r w:rsidRPr="00A615BE">
        <w:t>ACIR for narrowband MSS User Terminals vs. ECN User Terminals</w:t>
      </w:r>
      <w:bookmarkEnd w:id="39"/>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242"/>
        <w:gridCol w:w="1701"/>
        <w:gridCol w:w="1701"/>
        <w:gridCol w:w="1276"/>
        <w:gridCol w:w="1276"/>
        <w:gridCol w:w="1276"/>
        <w:gridCol w:w="1383"/>
      </w:tblGrid>
      <w:tr w:rsidR="00D73324" w:rsidRPr="0040053F" w:rsidTr="00F96C51">
        <w:trPr>
          <w:tblHeader/>
        </w:trPr>
        <w:tc>
          <w:tcPr>
            <w:tcW w:w="1242" w:type="dxa"/>
            <w:tcBorders>
              <w:right w:val="single" w:sz="8" w:space="0" w:color="FFFFFF"/>
            </w:tcBorders>
            <w:shd w:val="clear" w:color="auto" w:fill="D2232A"/>
            <w:vAlign w:val="center"/>
          </w:tcPr>
          <w:p w:rsidR="00D73324" w:rsidRPr="00AC103A" w:rsidRDefault="00D73324" w:rsidP="00974921">
            <w:pPr>
              <w:pStyle w:val="AnnexLevel2"/>
              <w:numPr>
                <w:ilvl w:val="0"/>
                <w:numId w:val="0"/>
              </w:numPr>
              <w:rPr>
                <w:rFonts w:cs="Arial"/>
                <w:color w:val="FFFFFF"/>
                <w:sz w:val="20"/>
                <w:szCs w:val="20"/>
                <w:lang w:val="en-GB" w:eastAsia="en-US"/>
              </w:rPr>
            </w:pPr>
            <w:r w:rsidRPr="00AC103A">
              <w:rPr>
                <w:rFonts w:cs="Arial"/>
                <w:color w:val="FFFFFF"/>
                <w:sz w:val="20"/>
                <w:szCs w:val="20"/>
                <w:lang w:val="en-GB" w:eastAsia="en-US"/>
              </w:rPr>
              <w:t>Boundary</w:t>
            </w:r>
          </w:p>
        </w:tc>
        <w:tc>
          <w:tcPr>
            <w:tcW w:w="1701"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UMTS channel centre frequency (MHz)</w:t>
            </w:r>
          </w:p>
        </w:tc>
        <w:tc>
          <w:tcPr>
            <w:tcW w:w="1701"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Scenario</w:t>
            </w:r>
          </w:p>
        </w:tc>
        <w:tc>
          <w:tcPr>
            <w:tcW w:w="1276"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ACLR (dB)</w:t>
            </w:r>
            <w:r w:rsidRPr="00AC103A">
              <w:rPr>
                <w:rFonts w:cs="Arial"/>
                <w:color w:val="FFFFFF"/>
                <w:sz w:val="20"/>
                <w:szCs w:val="20"/>
                <w:lang w:val="en-GB" w:eastAsia="en-US"/>
              </w:rPr>
              <w:br/>
              <w:t>first adjacent channel</w:t>
            </w:r>
          </w:p>
        </w:tc>
        <w:tc>
          <w:tcPr>
            <w:tcW w:w="1276"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ACS (dB) </w:t>
            </w:r>
            <w:r w:rsidRPr="00AC103A">
              <w:rPr>
                <w:rFonts w:cs="Arial"/>
                <w:color w:val="FFFFFF"/>
                <w:sz w:val="20"/>
                <w:szCs w:val="20"/>
                <w:lang w:val="en-GB" w:eastAsia="en-US"/>
              </w:rPr>
              <w:br/>
              <w:t>first adjacent channel</w:t>
            </w:r>
          </w:p>
        </w:tc>
        <w:tc>
          <w:tcPr>
            <w:tcW w:w="1276" w:type="dxa"/>
            <w:tcBorders>
              <w:left w:val="single" w:sz="8" w:space="0" w:color="FFFFFF"/>
              <w:righ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ACIR (dB) </w:t>
            </w:r>
            <w:r w:rsidRPr="00AC103A">
              <w:rPr>
                <w:rFonts w:cs="Arial"/>
                <w:color w:val="FFFFFF"/>
                <w:sz w:val="20"/>
                <w:szCs w:val="20"/>
                <w:lang w:val="en-GB" w:eastAsia="en-US"/>
              </w:rPr>
              <w:br/>
              <w:t>first adjacent channel</w:t>
            </w:r>
          </w:p>
        </w:tc>
        <w:tc>
          <w:tcPr>
            <w:tcW w:w="1383" w:type="dxa"/>
            <w:tcBorders>
              <w:left w:val="single" w:sz="8" w:space="0" w:color="FFFFFF"/>
            </w:tcBorders>
            <w:shd w:val="clear" w:color="auto" w:fill="D2232A"/>
            <w:vAlign w:val="center"/>
          </w:tcPr>
          <w:p w:rsidR="00D73324" w:rsidRPr="00AC103A" w:rsidRDefault="00D73324" w:rsidP="00974921">
            <w:pPr>
              <w:pStyle w:val="AnnexLevel2"/>
              <w:jc w:val="center"/>
              <w:rPr>
                <w:rFonts w:cs="Arial"/>
                <w:color w:val="FFFFFF"/>
                <w:sz w:val="20"/>
                <w:szCs w:val="20"/>
                <w:lang w:val="en-GB" w:eastAsia="en-US"/>
              </w:rPr>
            </w:pPr>
            <w:r w:rsidRPr="00AC103A">
              <w:rPr>
                <w:rFonts w:cs="Arial"/>
                <w:color w:val="FFFFFF"/>
                <w:sz w:val="20"/>
                <w:szCs w:val="20"/>
                <w:lang w:val="en-GB" w:eastAsia="en-US"/>
              </w:rPr>
              <w:t xml:space="preserve">ACIR (dB) </w:t>
            </w:r>
            <w:r w:rsidRPr="00AC103A">
              <w:rPr>
                <w:rFonts w:cs="Arial"/>
                <w:color w:val="FFFFFF"/>
                <w:sz w:val="20"/>
                <w:szCs w:val="20"/>
                <w:lang w:val="en-GB" w:eastAsia="en-US"/>
              </w:rPr>
              <w:br/>
              <w:t>second adjacent channel</w:t>
            </w:r>
          </w:p>
        </w:tc>
      </w:tr>
      <w:tr w:rsidR="00D73324" w:rsidRPr="00F96C51" w:rsidTr="00F96C51">
        <w:tc>
          <w:tcPr>
            <w:tcW w:w="1242" w:type="dxa"/>
            <w:vMerge w:val="restart"/>
            <w:vAlign w:val="center"/>
          </w:tcPr>
          <w:p w:rsidR="00D73324" w:rsidRPr="006C1215" w:rsidRDefault="00D73324" w:rsidP="00F96C51">
            <w:r w:rsidRPr="006C1215">
              <w:rPr>
                <w:szCs w:val="22"/>
              </w:rPr>
              <w:t>2010 MHz</w:t>
            </w:r>
          </w:p>
        </w:tc>
        <w:tc>
          <w:tcPr>
            <w:tcW w:w="1701" w:type="dxa"/>
            <w:vMerge w:val="restart"/>
            <w:vAlign w:val="center"/>
          </w:tcPr>
          <w:p w:rsidR="00D73324" w:rsidRPr="006C1215" w:rsidRDefault="00D73324" w:rsidP="00F96C51">
            <w:r w:rsidRPr="006C1215">
              <w:rPr>
                <w:szCs w:val="22"/>
              </w:rPr>
              <w:t>2012.5 (TDD)</w:t>
            </w:r>
          </w:p>
        </w:tc>
        <w:tc>
          <w:tcPr>
            <w:tcW w:w="1701" w:type="dxa"/>
            <w:vAlign w:val="center"/>
          </w:tcPr>
          <w:p w:rsidR="00D73324" w:rsidRPr="006C1215" w:rsidRDefault="00D73324" w:rsidP="00F96C51">
            <w:r w:rsidRPr="006C1215">
              <w:rPr>
                <w:szCs w:val="22"/>
              </w:rPr>
              <w:t>B.1 – High Gain MSS UT</w:t>
            </w:r>
          </w:p>
        </w:tc>
        <w:tc>
          <w:tcPr>
            <w:tcW w:w="1276" w:type="dxa"/>
            <w:vAlign w:val="center"/>
          </w:tcPr>
          <w:p w:rsidR="00D73324" w:rsidRPr="006C1215" w:rsidRDefault="00D73324" w:rsidP="00F96C51">
            <w:r w:rsidRPr="006C1215">
              <w:rPr>
                <w:szCs w:val="22"/>
              </w:rPr>
              <w:t>11</w:t>
            </w:r>
          </w:p>
        </w:tc>
        <w:tc>
          <w:tcPr>
            <w:tcW w:w="1276" w:type="dxa"/>
            <w:vAlign w:val="center"/>
          </w:tcPr>
          <w:p w:rsidR="00D73324" w:rsidRPr="006C1215" w:rsidRDefault="00D73324" w:rsidP="00F96C51">
            <w:r w:rsidRPr="006C1215">
              <w:rPr>
                <w:szCs w:val="22"/>
              </w:rPr>
              <w:t>33</w:t>
            </w:r>
          </w:p>
        </w:tc>
        <w:tc>
          <w:tcPr>
            <w:tcW w:w="1276" w:type="dxa"/>
            <w:vAlign w:val="center"/>
          </w:tcPr>
          <w:p w:rsidR="00D73324" w:rsidRPr="006C1215" w:rsidRDefault="00D73324" w:rsidP="00F96C51">
            <w:r w:rsidRPr="006C1215">
              <w:rPr>
                <w:szCs w:val="22"/>
              </w:rPr>
              <w:t>11</w:t>
            </w:r>
          </w:p>
        </w:tc>
        <w:tc>
          <w:tcPr>
            <w:tcW w:w="1383" w:type="dxa"/>
            <w:vAlign w:val="center"/>
          </w:tcPr>
          <w:p w:rsidR="00D73324" w:rsidRPr="006C1215" w:rsidDel="00DB730F" w:rsidRDefault="00D73324" w:rsidP="00F96C51">
            <w:r w:rsidRPr="006C1215">
              <w:rPr>
                <w:szCs w:val="22"/>
              </w:rPr>
              <w:t>33</w:t>
            </w:r>
          </w:p>
        </w:tc>
      </w:tr>
      <w:tr w:rsidR="00D73324" w:rsidRPr="00F96C51" w:rsidTr="00F96C51">
        <w:tc>
          <w:tcPr>
            <w:tcW w:w="1242" w:type="dxa"/>
            <w:vMerge/>
            <w:vAlign w:val="center"/>
          </w:tcPr>
          <w:p w:rsidR="00D73324" w:rsidRPr="006C1215" w:rsidRDefault="00D73324" w:rsidP="00F96C51">
            <w:pPr>
              <w:rPr>
                <w:rFonts w:cs="Arial"/>
              </w:rPr>
            </w:pPr>
          </w:p>
        </w:tc>
        <w:tc>
          <w:tcPr>
            <w:tcW w:w="1701" w:type="dxa"/>
            <w:vMerge/>
            <w:vAlign w:val="center"/>
          </w:tcPr>
          <w:p w:rsidR="00D73324" w:rsidRPr="006C1215" w:rsidRDefault="00D73324" w:rsidP="00F96C51">
            <w:pPr>
              <w:rPr>
                <w:rFonts w:cs="Arial"/>
              </w:rPr>
            </w:pPr>
          </w:p>
        </w:tc>
        <w:tc>
          <w:tcPr>
            <w:tcW w:w="1701" w:type="dxa"/>
            <w:vAlign w:val="center"/>
          </w:tcPr>
          <w:p w:rsidR="00D73324" w:rsidRPr="006C1215" w:rsidRDefault="00D73324" w:rsidP="00F96C51">
            <w:pPr>
              <w:rPr>
                <w:rFonts w:cs="Arial"/>
              </w:rPr>
            </w:pPr>
            <w:r w:rsidRPr="006C1215">
              <w:rPr>
                <w:szCs w:val="22"/>
              </w:rPr>
              <w:t>B.1 – Low Gain MSS UT</w:t>
            </w:r>
          </w:p>
        </w:tc>
        <w:tc>
          <w:tcPr>
            <w:tcW w:w="1276" w:type="dxa"/>
            <w:vAlign w:val="center"/>
          </w:tcPr>
          <w:p w:rsidR="00D73324" w:rsidRPr="006C1215" w:rsidRDefault="00D73324" w:rsidP="00F96C51">
            <w:pPr>
              <w:rPr>
                <w:rFonts w:cs="Arial"/>
              </w:rPr>
            </w:pPr>
            <w:r w:rsidRPr="006C1215">
              <w:rPr>
                <w:szCs w:val="22"/>
              </w:rPr>
              <w:t>5</w:t>
            </w:r>
          </w:p>
        </w:tc>
        <w:tc>
          <w:tcPr>
            <w:tcW w:w="1276" w:type="dxa"/>
            <w:vAlign w:val="center"/>
          </w:tcPr>
          <w:p w:rsidR="00D73324" w:rsidRPr="006C1215" w:rsidRDefault="00D73324" w:rsidP="00F96C51">
            <w:pPr>
              <w:rPr>
                <w:rFonts w:cs="Arial"/>
              </w:rPr>
            </w:pPr>
            <w:r w:rsidRPr="006C1215">
              <w:rPr>
                <w:szCs w:val="22"/>
              </w:rPr>
              <w:t>33</w:t>
            </w:r>
          </w:p>
        </w:tc>
        <w:tc>
          <w:tcPr>
            <w:tcW w:w="1276" w:type="dxa"/>
            <w:vAlign w:val="center"/>
          </w:tcPr>
          <w:p w:rsidR="00D73324" w:rsidRPr="006C1215" w:rsidRDefault="00D73324" w:rsidP="00F96C51">
            <w:pPr>
              <w:rPr>
                <w:rFonts w:cs="Arial"/>
              </w:rPr>
            </w:pPr>
            <w:r w:rsidRPr="006C1215">
              <w:rPr>
                <w:szCs w:val="22"/>
              </w:rPr>
              <w:t>5</w:t>
            </w:r>
          </w:p>
        </w:tc>
        <w:tc>
          <w:tcPr>
            <w:tcW w:w="1383" w:type="dxa"/>
            <w:vAlign w:val="center"/>
          </w:tcPr>
          <w:p w:rsidR="00D73324" w:rsidRPr="006C1215" w:rsidRDefault="00D73324" w:rsidP="00F96C51">
            <w:pPr>
              <w:rPr>
                <w:rFonts w:cs="Arial"/>
              </w:rPr>
            </w:pPr>
            <w:r w:rsidRPr="006C1215">
              <w:rPr>
                <w:szCs w:val="22"/>
              </w:rPr>
              <w:t>32.9</w:t>
            </w:r>
          </w:p>
        </w:tc>
      </w:tr>
      <w:tr w:rsidR="00D73324" w:rsidRPr="00F96C51" w:rsidTr="00F96C51">
        <w:trPr>
          <w:trHeight w:val="185"/>
        </w:trPr>
        <w:tc>
          <w:tcPr>
            <w:tcW w:w="1242" w:type="dxa"/>
            <w:vMerge w:val="restart"/>
            <w:vAlign w:val="center"/>
          </w:tcPr>
          <w:p w:rsidR="00D73324" w:rsidRPr="006C1215" w:rsidRDefault="00D73324" w:rsidP="00F96C51">
            <w:r w:rsidRPr="006C1215">
              <w:rPr>
                <w:szCs w:val="22"/>
              </w:rPr>
              <w:t>2010 MHz</w:t>
            </w:r>
          </w:p>
        </w:tc>
        <w:tc>
          <w:tcPr>
            <w:tcW w:w="1701" w:type="dxa"/>
            <w:vMerge w:val="restart"/>
            <w:vAlign w:val="center"/>
          </w:tcPr>
          <w:p w:rsidR="00D73324" w:rsidRPr="006C1215" w:rsidRDefault="00D73324" w:rsidP="00F96C51">
            <w:r w:rsidRPr="006C1215">
              <w:rPr>
                <w:szCs w:val="22"/>
              </w:rPr>
              <w:t>2013</w:t>
            </w:r>
            <w:r w:rsidRPr="006C1215">
              <w:rPr>
                <w:szCs w:val="22"/>
              </w:rPr>
              <w:br/>
              <w:t>(500 kHz guard band)</w:t>
            </w:r>
            <w:r w:rsidRPr="006C1215">
              <w:rPr>
                <w:szCs w:val="22"/>
              </w:rPr>
              <w:br/>
            </w:r>
            <w:r w:rsidRPr="006C1215">
              <w:rPr>
                <w:szCs w:val="22"/>
              </w:rPr>
              <w:br/>
              <w:t>(TDD)</w:t>
            </w:r>
          </w:p>
        </w:tc>
        <w:tc>
          <w:tcPr>
            <w:tcW w:w="1701" w:type="dxa"/>
            <w:vAlign w:val="center"/>
          </w:tcPr>
          <w:p w:rsidR="00D73324" w:rsidRPr="006C1215" w:rsidRDefault="00D73324" w:rsidP="00F96C51">
            <w:r w:rsidRPr="006C1215">
              <w:rPr>
                <w:szCs w:val="22"/>
              </w:rPr>
              <w:t>B.1 – High Gain MSS UT</w:t>
            </w:r>
          </w:p>
        </w:tc>
        <w:tc>
          <w:tcPr>
            <w:tcW w:w="1276" w:type="dxa"/>
            <w:vAlign w:val="center"/>
          </w:tcPr>
          <w:p w:rsidR="00D73324" w:rsidRPr="006C1215" w:rsidRDefault="00D73324" w:rsidP="00F96C51">
            <w:r w:rsidRPr="006C1215">
              <w:rPr>
                <w:szCs w:val="22"/>
              </w:rPr>
              <w:t>30.5</w:t>
            </w:r>
          </w:p>
        </w:tc>
        <w:tc>
          <w:tcPr>
            <w:tcW w:w="1276" w:type="dxa"/>
            <w:vAlign w:val="center"/>
          </w:tcPr>
          <w:p w:rsidR="00D73324" w:rsidRPr="006C1215" w:rsidRDefault="00D73324" w:rsidP="00F96C51">
            <w:r w:rsidRPr="006C1215">
              <w:rPr>
                <w:szCs w:val="22"/>
              </w:rPr>
              <w:t>33</w:t>
            </w:r>
          </w:p>
        </w:tc>
        <w:tc>
          <w:tcPr>
            <w:tcW w:w="1276" w:type="dxa"/>
            <w:vAlign w:val="center"/>
          </w:tcPr>
          <w:p w:rsidR="00D73324" w:rsidRPr="006C1215" w:rsidRDefault="00D73324" w:rsidP="00F96C51">
            <w:r w:rsidRPr="006C1215">
              <w:rPr>
                <w:szCs w:val="22"/>
              </w:rPr>
              <w:t>28.6</w:t>
            </w:r>
          </w:p>
        </w:tc>
        <w:tc>
          <w:tcPr>
            <w:tcW w:w="1383" w:type="dxa"/>
            <w:vAlign w:val="center"/>
          </w:tcPr>
          <w:p w:rsidR="00D73324" w:rsidRPr="006C1215" w:rsidRDefault="00D73324" w:rsidP="00F96C51">
            <w:r w:rsidRPr="006C1215">
              <w:rPr>
                <w:szCs w:val="22"/>
              </w:rPr>
              <w:t>33</w:t>
            </w:r>
          </w:p>
        </w:tc>
      </w:tr>
      <w:tr w:rsidR="00D73324" w:rsidRPr="00F96C51" w:rsidTr="00F96C51">
        <w:trPr>
          <w:trHeight w:val="185"/>
        </w:trPr>
        <w:tc>
          <w:tcPr>
            <w:tcW w:w="1242" w:type="dxa"/>
            <w:vMerge/>
            <w:vAlign w:val="center"/>
          </w:tcPr>
          <w:p w:rsidR="00D73324" w:rsidRPr="006C1215" w:rsidRDefault="00D73324" w:rsidP="00F96C51">
            <w:pPr>
              <w:rPr>
                <w:rFonts w:cs="Arial"/>
              </w:rPr>
            </w:pPr>
          </w:p>
        </w:tc>
        <w:tc>
          <w:tcPr>
            <w:tcW w:w="1701" w:type="dxa"/>
            <w:vMerge/>
            <w:vAlign w:val="center"/>
          </w:tcPr>
          <w:p w:rsidR="00D73324" w:rsidRPr="006C1215" w:rsidRDefault="00D73324" w:rsidP="00F96C51">
            <w:pPr>
              <w:rPr>
                <w:rFonts w:cs="Arial"/>
              </w:rPr>
            </w:pPr>
          </w:p>
        </w:tc>
        <w:tc>
          <w:tcPr>
            <w:tcW w:w="1701" w:type="dxa"/>
            <w:vAlign w:val="center"/>
          </w:tcPr>
          <w:p w:rsidR="00D73324" w:rsidRPr="006C1215" w:rsidRDefault="00D73324" w:rsidP="00F96C51">
            <w:pPr>
              <w:rPr>
                <w:rFonts w:cs="Arial"/>
              </w:rPr>
            </w:pPr>
            <w:r w:rsidRPr="006C1215">
              <w:rPr>
                <w:szCs w:val="22"/>
              </w:rPr>
              <w:t>B.1 – Low Gain MSS UT</w:t>
            </w:r>
          </w:p>
        </w:tc>
        <w:tc>
          <w:tcPr>
            <w:tcW w:w="1276" w:type="dxa"/>
            <w:vAlign w:val="center"/>
          </w:tcPr>
          <w:p w:rsidR="00D73324" w:rsidRPr="006C1215" w:rsidRDefault="00D73324" w:rsidP="00F96C51">
            <w:pPr>
              <w:rPr>
                <w:rFonts w:cs="Arial"/>
              </w:rPr>
            </w:pPr>
            <w:r w:rsidRPr="006C1215">
              <w:rPr>
                <w:szCs w:val="22"/>
              </w:rPr>
              <w:t>24.5</w:t>
            </w:r>
          </w:p>
        </w:tc>
        <w:tc>
          <w:tcPr>
            <w:tcW w:w="1276" w:type="dxa"/>
            <w:vAlign w:val="center"/>
          </w:tcPr>
          <w:p w:rsidR="00D73324" w:rsidRPr="006C1215" w:rsidRDefault="00D73324" w:rsidP="00F96C51">
            <w:pPr>
              <w:rPr>
                <w:rFonts w:cs="Arial"/>
              </w:rPr>
            </w:pPr>
            <w:r w:rsidRPr="006C1215">
              <w:rPr>
                <w:szCs w:val="22"/>
              </w:rPr>
              <w:t>33</w:t>
            </w:r>
          </w:p>
        </w:tc>
        <w:tc>
          <w:tcPr>
            <w:tcW w:w="1276" w:type="dxa"/>
            <w:vAlign w:val="center"/>
          </w:tcPr>
          <w:p w:rsidR="00D73324" w:rsidRPr="006C1215" w:rsidRDefault="00D73324" w:rsidP="00F96C51">
            <w:pPr>
              <w:rPr>
                <w:rFonts w:cs="Arial"/>
              </w:rPr>
            </w:pPr>
            <w:r w:rsidRPr="006C1215">
              <w:rPr>
                <w:szCs w:val="22"/>
              </w:rPr>
              <w:t>23.9</w:t>
            </w:r>
          </w:p>
        </w:tc>
        <w:tc>
          <w:tcPr>
            <w:tcW w:w="1383" w:type="dxa"/>
            <w:vAlign w:val="center"/>
          </w:tcPr>
          <w:p w:rsidR="00D73324" w:rsidRPr="006C1215" w:rsidRDefault="00D73324" w:rsidP="00F96C51">
            <w:pPr>
              <w:rPr>
                <w:rFonts w:cs="Arial"/>
              </w:rPr>
            </w:pPr>
            <w:r w:rsidRPr="006C1215">
              <w:rPr>
                <w:szCs w:val="22"/>
              </w:rPr>
              <w:t>32.9</w:t>
            </w:r>
          </w:p>
        </w:tc>
      </w:tr>
    </w:tbl>
    <w:p w:rsidR="00D73324" w:rsidRDefault="00D73324" w:rsidP="00974921">
      <w:pPr>
        <w:pStyle w:val="ECCParagraph"/>
        <w:rPr>
          <w:lang w:eastAsia="fr-CH"/>
        </w:rPr>
      </w:pPr>
    </w:p>
    <w:p w:rsidR="00D73324" w:rsidRDefault="00D73324" w:rsidP="00974921">
      <w:pPr>
        <w:pStyle w:val="ECCParagraph"/>
        <w:rPr>
          <w:lang w:eastAsia="fr-CH"/>
        </w:rPr>
      </w:pPr>
      <w:r>
        <w:t xml:space="preserve">The ACS of ECN UT was defined for a wideband interferer, and it is assumed that the same value applies to the narrow band interferer of 200 kHz. As it can be seen in </w:t>
      </w:r>
      <w:r>
        <w:fldChar w:fldCharType="begin"/>
      </w:r>
      <w:r>
        <w:instrText xml:space="preserve"> PAGEREF _Ref334525305 \h </w:instrText>
      </w:r>
      <w:r>
        <w:fldChar w:fldCharType="separate"/>
      </w:r>
      <w:r>
        <w:rPr>
          <w:noProof/>
        </w:rPr>
        <w:t>24</w:t>
      </w:r>
      <w:r>
        <w:fldChar w:fldCharType="end"/>
      </w:r>
      <w:r>
        <w:fldChar w:fldCharType="begin"/>
      </w:r>
      <w:r>
        <w:instrText xml:space="preserve"> REF _Ref334525305 \r \h </w:instrText>
      </w:r>
      <w:r>
        <w:fldChar w:fldCharType="separate"/>
      </w:r>
      <w:r>
        <w:t>0</w:t>
      </w:r>
      <w:r>
        <w:fldChar w:fldCharType="end"/>
      </w:r>
      <w:r>
        <w:t>, the dominant contribution to ACIR is the narrowband MSS UT ACLR.</w:t>
      </w:r>
    </w:p>
    <w:p w:rsidR="00D73324" w:rsidRDefault="00D73324" w:rsidP="00A615BE">
      <w:pPr>
        <w:pStyle w:val="Heading2"/>
      </w:pPr>
      <w:bookmarkStart w:id="40" w:name="_Toc347413049"/>
      <w:r w:rsidRPr="007B3BAF">
        <w:t>Calculation of the minimum required distance between an MSS UT and an ECN BS</w:t>
      </w:r>
      <w:bookmarkEnd w:id="40"/>
    </w:p>
    <w:p w:rsidR="00D73324" w:rsidRPr="009D5492" w:rsidRDefault="00D73324" w:rsidP="00524CAC">
      <w:pPr>
        <w:pStyle w:val="ECCParagraph"/>
      </w:pPr>
      <w:r w:rsidRPr="007B3BAF">
        <w:t xml:space="preserve">The following </w:t>
      </w:r>
      <w:r>
        <w:fldChar w:fldCharType="begin"/>
      </w:r>
      <w:r>
        <w:instrText xml:space="preserve"> REF _Ref320608382 \n \h </w:instrText>
      </w:r>
      <w:r>
        <w:fldChar w:fldCharType="separate"/>
      </w:r>
      <w:r>
        <w:t>0</w:t>
      </w:r>
      <w:r>
        <w:fldChar w:fldCharType="end"/>
      </w:r>
      <w:r>
        <w:t xml:space="preserve"> </w:t>
      </w:r>
      <w:r w:rsidRPr="007B3BAF">
        <w:t xml:space="preserve">shows the results obtained through a deterministic analysis of the adjacent channel interference scenarios listed in Section 3. </w:t>
      </w:r>
      <w:r>
        <w:t xml:space="preserve">Annex 1 contains the calculated deterministic figures and </w:t>
      </w:r>
      <w:r>
        <w:fldChar w:fldCharType="begin"/>
      </w:r>
      <w:r>
        <w:instrText xml:space="preserve"> REF _Ref334525365 \r \h </w:instrText>
      </w:r>
      <w:r>
        <w:fldChar w:fldCharType="separate"/>
      </w:r>
      <w:r>
        <w:t>0</w:t>
      </w:r>
      <w:r>
        <w:fldChar w:fldCharType="end"/>
      </w:r>
      <w:r>
        <w:t xml:space="preserve"> presents the results as the minimum required separation distance to fulfil the I/N requirement. For the MSS UTs equipped with a directive antenna, will the minimum required separation distance depend on the elevation angle. Some results are presented as a range, in order to take into account of the</w:t>
      </w:r>
      <w:r w:rsidRPr="007B3BAF">
        <w:t xml:space="preserve"> off-axis angle between the boresight of the UT antenna and that of the ECN base station.</w:t>
      </w:r>
    </w:p>
    <w:p w:rsidR="00D73324" w:rsidRPr="00AC1293" w:rsidRDefault="00D73324" w:rsidP="00AC1293">
      <w:pPr>
        <w:pStyle w:val="Caption"/>
      </w:pPr>
      <w:bookmarkStart w:id="41" w:name="_Ref342054745"/>
      <w:bookmarkStart w:id="42" w:name="_Ref320608382"/>
      <w:bookmarkStart w:id="43" w:name="_Ref334525365"/>
      <w:r>
        <w:t xml:space="preserve">Table </w:t>
      </w:r>
      <w:fldSimple w:instr=" SEQ Table \* ARABIC ">
        <w:r>
          <w:rPr>
            <w:noProof/>
          </w:rPr>
          <w:t>21</w:t>
        </w:r>
      </w:fldSimple>
      <w:bookmarkEnd w:id="41"/>
      <w:r w:rsidRPr="00AA7911">
        <w:rPr>
          <w:color w:val="FF0000"/>
        </w:rPr>
        <w:t xml:space="preserve">: </w:t>
      </w:r>
      <w:r w:rsidRPr="00AC1293">
        <w:t>Deterministic Study Results</w:t>
      </w:r>
      <w:bookmarkEnd w:id="42"/>
      <w:r w:rsidRPr="00AC1293">
        <w:t xml:space="preserve"> (minimum separation distance in km)</w:t>
      </w:r>
      <w:bookmarkEnd w:id="43"/>
    </w:p>
    <w:tbl>
      <w:tblPr>
        <w:tblW w:w="0" w:type="auto"/>
        <w:tblBorders>
          <w:top w:val="single" w:sz="8" w:space="0" w:color="C0504D"/>
          <w:left w:val="single" w:sz="8" w:space="0" w:color="C0504D"/>
          <w:bottom w:val="single" w:sz="8" w:space="0" w:color="C0504D"/>
          <w:right w:val="single" w:sz="8" w:space="0" w:color="C0504D"/>
        </w:tblBorders>
        <w:tblLook w:val="01E0"/>
      </w:tblPr>
      <w:tblGrid>
        <w:gridCol w:w="1452"/>
        <w:gridCol w:w="25"/>
        <w:gridCol w:w="1822"/>
        <w:gridCol w:w="1701"/>
        <w:gridCol w:w="1706"/>
        <w:gridCol w:w="1896"/>
      </w:tblGrid>
      <w:tr w:rsidR="00D73324" w:rsidRPr="008A1B66" w:rsidTr="0057133F">
        <w:trPr>
          <w:trHeight w:val="233"/>
        </w:trPr>
        <w:tc>
          <w:tcPr>
            <w:tcW w:w="1477" w:type="dxa"/>
            <w:gridSpan w:val="2"/>
            <w:tcBorders>
              <w:top w:val="single" w:sz="8" w:space="0" w:color="C0504D"/>
              <w:bottom w:val="single" w:sz="8" w:space="0" w:color="C0504D"/>
            </w:tcBorders>
            <w:shd w:val="clear" w:color="auto" w:fill="C00000"/>
          </w:tcPr>
          <w:p w:rsidR="00D73324" w:rsidRPr="0057133F" w:rsidRDefault="00D73324" w:rsidP="0057133F">
            <w:pPr>
              <w:keepNext/>
              <w:jc w:val="center"/>
              <w:rPr>
                <w:rFonts w:cs="Arial"/>
                <w:b/>
                <w:bCs/>
                <w:color w:val="FFFFFF"/>
                <w:szCs w:val="20"/>
                <w:lang w:eastAsia="en-GB"/>
              </w:rPr>
            </w:pPr>
          </w:p>
        </w:tc>
        <w:tc>
          <w:tcPr>
            <w:tcW w:w="7125" w:type="dxa"/>
            <w:gridSpan w:val="4"/>
            <w:tcBorders>
              <w:top w:val="single" w:sz="8" w:space="0" w:color="C0504D"/>
              <w:bottom w:val="single" w:sz="8" w:space="0" w:color="C0504D"/>
            </w:tcBorders>
            <w:shd w:val="clear" w:color="auto" w:fill="C00000"/>
          </w:tcPr>
          <w:p w:rsidR="00D73324" w:rsidRPr="0057133F" w:rsidRDefault="00D73324" w:rsidP="0057133F">
            <w:pPr>
              <w:keepNext/>
              <w:jc w:val="center"/>
              <w:rPr>
                <w:rFonts w:cs="Arial"/>
                <w:b/>
                <w:bCs/>
                <w:color w:val="FFFFFF"/>
                <w:szCs w:val="20"/>
                <w:lang w:eastAsia="en-GB"/>
              </w:rPr>
            </w:pPr>
            <w:r w:rsidRPr="0057133F">
              <w:rPr>
                <w:rFonts w:cs="Arial"/>
                <w:b/>
                <w:bCs/>
                <w:color w:val="FFFFFF"/>
                <w:szCs w:val="20"/>
                <w:lang w:eastAsia="en-GB"/>
              </w:rPr>
              <w:t>Minimum Required distance (km)</w:t>
            </w:r>
          </w:p>
        </w:tc>
      </w:tr>
      <w:tr w:rsidR="00D73324" w:rsidRPr="00974921"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Scenario</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57133F">
            <w:pPr>
              <w:keepNext/>
              <w:rPr>
                <w:rFonts w:cs="Arial"/>
                <w:b/>
                <w:color w:val="000000"/>
                <w:szCs w:val="20"/>
                <w:lang w:val="da-DK" w:eastAsia="en-GB"/>
              </w:rPr>
            </w:pPr>
            <w:r w:rsidRPr="0057133F">
              <w:rPr>
                <w:rFonts w:cs="Arial"/>
                <w:b/>
                <w:color w:val="000000"/>
                <w:szCs w:val="20"/>
                <w:lang w:val="da-DK" w:eastAsia="en-GB"/>
              </w:rPr>
              <w:t>Elevation angle 5 deg</w:t>
            </w:r>
          </w:p>
        </w:tc>
        <w:tc>
          <w:tcPr>
            <w:tcW w:w="1701" w:type="dxa"/>
            <w:tcBorders>
              <w:top w:val="single" w:sz="8" w:space="0" w:color="C0504D"/>
              <w:bottom w:val="single" w:sz="8" w:space="0" w:color="C0504D"/>
            </w:tcBorders>
            <w:shd w:val="clear" w:color="auto" w:fill="FFFFFF"/>
            <w:noWrap/>
          </w:tcPr>
          <w:p w:rsidR="00D73324" w:rsidRPr="0057133F" w:rsidRDefault="00D73324" w:rsidP="0057133F">
            <w:pPr>
              <w:keepNext/>
              <w:rPr>
                <w:rFonts w:cs="Arial"/>
                <w:color w:val="000000"/>
                <w:szCs w:val="20"/>
                <w:lang w:val="da-DK" w:eastAsia="en-GB"/>
              </w:rPr>
            </w:pPr>
            <w:r w:rsidRPr="0057133F">
              <w:rPr>
                <w:rFonts w:cs="Arial"/>
                <w:b/>
                <w:color w:val="000000"/>
                <w:szCs w:val="20"/>
                <w:lang w:val="da-DK" w:eastAsia="en-GB"/>
              </w:rPr>
              <w:t>Elevation angle 10 deg</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57133F">
            <w:pPr>
              <w:keepNext/>
              <w:rPr>
                <w:rFonts w:cs="Arial"/>
                <w:color w:val="000000"/>
                <w:szCs w:val="20"/>
                <w:lang w:val="da-DK" w:eastAsia="en-GB"/>
              </w:rPr>
            </w:pPr>
            <w:r w:rsidRPr="0057133F">
              <w:rPr>
                <w:rFonts w:cs="Arial"/>
                <w:b/>
                <w:color w:val="000000"/>
                <w:szCs w:val="20"/>
                <w:lang w:val="da-DK" w:eastAsia="en-GB"/>
              </w:rPr>
              <w:t>Elevation angle 15 deg</w:t>
            </w:r>
          </w:p>
        </w:tc>
        <w:tc>
          <w:tcPr>
            <w:tcW w:w="1896" w:type="dxa"/>
            <w:tcBorders>
              <w:top w:val="single" w:sz="8" w:space="0" w:color="C0504D"/>
              <w:bottom w:val="single" w:sz="8" w:space="0" w:color="C0504D"/>
            </w:tcBorders>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Elevation angle 20 deg</w:t>
            </w:r>
          </w:p>
        </w:tc>
      </w:tr>
      <w:tr w:rsidR="00D73324" w:rsidRPr="00974921" w:rsidTr="0057133F">
        <w:trPr>
          <w:trHeight w:val="300"/>
        </w:trPr>
        <w:tc>
          <w:tcPr>
            <w:tcW w:w="1452" w:type="dxa"/>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A.1.1.a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1.5-5.7</w:t>
            </w:r>
          </w:p>
        </w:tc>
        <w:tc>
          <w:tcPr>
            <w:tcW w:w="1701" w:type="dxa"/>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1.5-5.4</w:t>
            </w:r>
          </w:p>
        </w:tc>
        <w:tc>
          <w:tcPr>
            <w:tcW w:w="1706" w:type="dxa"/>
            <w:tcBorders>
              <w:left w:val="single" w:sz="8" w:space="0" w:color="C0504D"/>
              <w:right w:val="single" w:sz="8" w:space="0" w:color="C0504D"/>
            </w:tcBorders>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1.5-4.8</w:t>
            </w:r>
          </w:p>
        </w:tc>
        <w:tc>
          <w:tcPr>
            <w:tcW w:w="1896" w:type="dxa"/>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1.5-4.2</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57133F">
            <w:pPr>
              <w:keepNext/>
              <w:rPr>
                <w:rFonts w:cs="Arial"/>
                <w:b/>
                <w:bCs/>
                <w:color w:val="000000"/>
                <w:szCs w:val="20"/>
                <w:lang w:val="da-DK" w:eastAsia="en-GB"/>
              </w:rPr>
            </w:pPr>
            <w:r w:rsidRPr="0057133F">
              <w:rPr>
                <w:rFonts w:cs="Arial"/>
                <w:b/>
                <w:bCs/>
                <w:color w:val="000000"/>
                <w:szCs w:val="20"/>
                <w:lang w:val="da-DK" w:eastAsia="en-GB"/>
              </w:rPr>
              <w:t>A.1.1.c</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3.6</w:t>
            </w:r>
          </w:p>
        </w:tc>
        <w:tc>
          <w:tcPr>
            <w:tcW w:w="1701" w:type="dxa"/>
            <w:tcBorders>
              <w:top w:val="single" w:sz="8" w:space="0" w:color="C0504D"/>
              <w:bottom w:val="single" w:sz="8" w:space="0" w:color="C0504D"/>
            </w:tcBorders>
            <w:shd w:val="clear" w:color="auto" w:fill="FFFFFF"/>
            <w:noWrap/>
          </w:tcPr>
          <w:p w:rsidR="00D73324" w:rsidRPr="0057133F" w:rsidRDefault="00D73324" w:rsidP="0057133F">
            <w:pPr>
              <w:keepNext/>
              <w:rPr>
                <w:rFonts w:cs="Arial"/>
                <w:color w:val="000000"/>
                <w:szCs w:val="20"/>
                <w:lang w:val="da-DK" w:eastAsia="en-GB"/>
              </w:rPr>
            </w:pPr>
            <w:r w:rsidRPr="0057133F">
              <w:rPr>
                <w:rFonts w:cs="Arial"/>
                <w:color w:val="000000"/>
                <w:szCs w:val="20"/>
                <w:lang w:val="da-DK" w:eastAsia="en-GB"/>
              </w:rPr>
              <w:t>3.6</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57133F">
            <w:pPr>
              <w:keepNext/>
              <w:rPr>
                <w:rFonts w:cs="Arial"/>
                <w:color w:val="000000"/>
                <w:szCs w:val="20"/>
                <w:lang w:eastAsia="en-GB"/>
              </w:rPr>
            </w:pPr>
            <w:r w:rsidRPr="0057133F">
              <w:rPr>
                <w:rFonts w:cs="Arial"/>
                <w:color w:val="000000"/>
                <w:szCs w:val="20"/>
                <w:lang w:eastAsia="en-GB"/>
              </w:rPr>
              <w:t>3.6</w:t>
            </w:r>
          </w:p>
        </w:tc>
        <w:tc>
          <w:tcPr>
            <w:tcW w:w="1896" w:type="dxa"/>
            <w:tcBorders>
              <w:top w:val="single" w:sz="8" w:space="0" w:color="C0504D"/>
              <w:bottom w:val="single" w:sz="8" w:space="0" w:color="C0504D"/>
            </w:tcBorders>
            <w:shd w:val="clear" w:color="auto" w:fill="FFFFFF"/>
            <w:noWrap/>
          </w:tcPr>
          <w:p w:rsidR="00D73324" w:rsidRPr="0057133F" w:rsidRDefault="00D73324" w:rsidP="0057133F">
            <w:pPr>
              <w:keepNext/>
              <w:rPr>
                <w:rFonts w:cs="Arial"/>
                <w:b/>
                <w:bCs/>
                <w:color w:val="000000"/>
                <w:szCs w:val="20"/>
                <w:lang w:eastAsia="en-GB"/>
              </w:rPr>
            </w:pPr>
            <w:r w:rsidRPr="0057133F">
              <w:rPr>
                <w:rFonts w:cs="Arial"/>
                <w:b/>
                <w:bCs/>
                <w:color w:val="000000"/>
                <w:szCs w:val="20"/>
                <w:lang w:eastAsia="en-GB"/>
              </w:rPr>
              <w:t>3.6</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A.1.2.a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0.1-0.6</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0.1-0.6</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0.1-0.5</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0.1-0.5</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A.1.2.b</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0.4</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0.4</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0.4</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0.4</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A.1.3.a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0.2-0.7</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0.2-0.7</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0.2-0.6</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0.2-0.5</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A.1.3.b</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0.5</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0.5</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0.5</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0.5</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A.1.4.a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0.1-0.3</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0.1-0.3</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0.1-0.2</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0.1-0.2</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A.1.4.b</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0.2</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A.2.1.a</w:t>
            </w:r>
            <w:r w:rsidRPr="0057133F">
              <w:rPr>
                <w:rStyle w:val="FootnoteReference"/>
                <w:rFonts w:cs="Arial"/>
                <w:b/>
                <w:bCs/>
                <w:color w:val="000000"/>
                <w:szCs w:val="20"/>
                <w:lang w:eastAsia="en-GB"/>
              </w:rPr>
              <w:footnoteReference w:id="8"/>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2.3-9.2</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2.3-8.6</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2.3-7.7</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2.3-6.6</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vertAlign w:val="superscript"/>
                <w:lang w:eastAsia="en-GB"/>
              </w:rPr>
            </w:pPr>
            <w:r w:rsidRPr="0057133F">
              <w:rPr>
                <w:rFonts w:cs="Arial"/>
                <w:b/>
                <w:bCs/>
                <w:color w:val="000000"/>
                <w:szCs w:val="20"/>
                <w:lang w:eastAsia="en-GB"/>
              </w:rPr>
              <w:t>A.2.1.b</w:t>
            </w:r>
            <w:r w:rsidRPr="0057133F">
              <w:rPr>
                <w:rFonts w:cs="Arial"/>
                <w:b/>
                <w:bCs/>
                <w:color w:val="000000"/>
                <w:szCs w:val="20"/>
                <w:vertAlign w:val="superscript"/>
                <w:lang w:eastAsia="en-GB"/>
              </w:rPr>
              <w:t>5</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10.0</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10.0</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10.0</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10.0</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A.2.2.a</w:t>
            </w:r>
            <w:r w:rsidRPr="0057133F">
              <w:rPr>
                <w:rFonts w:cs="Arial"/>
                <w:b/>
                <w:bCs/>
                <w:color w:val="000000"/>
                <w:szCs w:val="20"/>
                <w:vertAlign w:val="superscript"/>
                <w:lang w:eastAsia="en-GB"/>
              </w:rPr>
              <w:t>5</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0.2-1.0</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0.2-0.9</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0.2-0.8</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0.2-0.7</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A.2.2.b</w:t>
            </w:r>
            <w:r w:rsidRPr="0057133F">
              <w:rPr>
                <w:rFonts w:cs="Arial"/>
                <w:b/>
                <w:bCs/>
                <w:color w:val="000000"/>
                <w:szCs w:val="20"/>
                <w:vertAlign w:val="superscript"/>
                <w:lang w:eastAsia="en-GB"/>
              </w:rPr>
              <w:t>5</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1.0</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1.0</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A.2.3.a</w:t>
            </w:r>
            <w:r w:rsidRPr="0057133F">
              <w:rPr>
                <w:rFonts w:cs="Arial"/>
                <w:b/>
                <w:bCs/>
                <w:color w:val="000000"/>
                <w:szCs w:val="20"/>
                <w:vertAlign w:val="superscript"/>
                <w:lang w:eastAsia="en-GB"/>
              </w:rPr>
              <w:t>5</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0.3-1.1</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0.3-1.0</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0.3-0.9</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0.3-0.8</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A.2.3.b</w:t>
            </w:r>
            <w:r w:rsidRPr="0057133F">
              <w:rPr>
                <w:rFonts w:cs="Arial"/>
                <w:b/>
                <w:bCs/>
                <w:color w:val="000000"/>
                <w:szCs w:val="20"/>
                <w:vertAlign w:val="superscript"/>
                <w:lang w:eastAsia="en-GB"/>
              </w:rPr>
              <w:t>5</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1.4</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1.4</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1.4</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1.4</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A.2.4.a</w:t>
            </w:r>
            <w:r w:rsidRPr="0057133F">
              <w:rPr>
                <w:rFonts w:cs="Arial"/>
                <w:b/>
                <w:bCs/>
                <w:color w:val="000000"/>
                <w:szCs w:val="20"/>
                <w:vertAlign w:val="superscript"/>
                <w:lang w:eastAsia="en-GB"/>
              </w:rPr>
              <w:t>5</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0.1-0.4</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0.1-0.4</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0.1-0.4</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0.1-0.3</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A.2.4.b</w:t>
            </w:r>
            <w:r w:rsidRPr="0057133F">
              <w:rPr>
                <w:rFonts w:cs="Arial"/>
                <w:b/>
                <w:bCs/>
                <w:color w:val="000000"/>
                <w:szCs w:val="20"/>
                <w:vertAlign w:val="superscript"/>
                <w:lang w:eastAsia="en-GB"/>
              </w:rPr>
              <w:t>5</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0.6</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0.6</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0.6</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0.6</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B.1.1.a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1-13.2</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1-11.7</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1-9.5</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1-7.2</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B.1.1.c</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4.9</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B.1.2.a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1-13.2</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1-11.7</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1-9.5</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1-7.2</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B.1.2.b</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4.9</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4.9</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B.2.1.a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1-14.6</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1-12.9</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1-10.6</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1-8.0</w:t>
            </w:r>
          </w:p>
        </w:tc>
      </w:tr>
      <w:tr w:rsidR="00D73324" w:rsidRPr="00C16274" w:rsidTr="0057133F">
        <w:trPr>
          <w:trHeight w:val="300"/>
        </w:trPr>
        <w:tc>
          <w:tcPr>
            <w:tcW w:w="1452"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B.2.1.b</w:t>
            </w:r>
          </w:p>
        </w:tc>
        <w:tc>
          <w:tcPr>
            <w:tcW w:w="1847" w:type="dxa"/>
            <w:gridSpan w:val="2"/>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13.1</w:t>
            </w:r>
          </w:p>
        </w:tc>
        <w:tc>
          <w:tcPr>
            <w:tcW w:w="1701" w:type="dxa"/>
            <w:tcBorders>
              <w:top w:val="single" w:sz="8" w:space="0" w:color="C0504D"/>
              <w:bottom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13.1</w:t>
            </w:r>
          </w:p>
        </w:tc>
        <w:tc>
          <w:tcPr>
            <w:tcW w:w="1706" w:type="dxa"/>
            <w:tcBorders>
              <w:top w:val="single" w:sz="8"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13.1</w:t>
            </w:r>
          </w:p>
        </w:tc>
        <w:tc>
          <w:tcPr>
            <w:tcW w:w="1896" w:type="dxa"/>
            <w:tcBorders>
              <w:top w:val="single" w:sz="8"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r>
      <w:tr w:rsidR="00D73324" w:rsidRPr="00C16274" w:rsidTr="0057133F">
        <w:trPr>
          <w:trHeight w:val="300"/>
        </w:trPr>
        <w:tc>
          <w:tcPr>
            <w:tcW w:w="1452"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B.2.2.a</w:t>
            </w:r>
          </w:p>
        </w:tc>
        <w:tc>
          <w:tcPr>
            <w:tcW w:w="1847" w:type="dxa"/>
            <w:gridSpan w:val="2"/>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1-14.6</w:t>
            </w:r>
          </w:p>
        </w:tc>
        <w:tc>
          <w:tcPr>
            <w:tcW w:w="1701" w:type="dxa"/>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1-12.9</w:t>
            </w:r>
          </w:p>
        </w:tc>
        <w:tc>
          <w:tcPr>
            <w:tcW w:w="1706" w:type="dxa"/>
            <w:tcBorders>
              <w:left w:val="single" w:sz="8" w:space="0" w:color="C0504D"/>
              <w:right w:val="single" w:sz="8" w:space="0" w:color="C0504D"/>
            </w:tcBorders>
            <w:shd w:val="clear" w:color="auto" w:fill="FFFFFF"/>
            <w:noWrap/>
          </w:tcPr>
          <w:p w:rsidR="00D73324" w:rsidRPr="0057133F" w:rsidRDefault="00D73324" w:rsidP="00974921">
            <w:pPr>
              <w:rPr>
                <w:rFonts w:cs="Arial"/>
                <w:color w:val="000000"/>
                <w:szCs w:val="20"/>
                <w:lang w:eastAsia="en-GB"/>
              </w:rPr>
            </w:pPr>
            <w:r w:rsidRPr="0057133F">
              <w:rPr>
                <w:rFonts w:cs="Arial"/>
                <w:color w:val="000000"/>
                <w:szCs w:val="20"/>
                <w:lang w:eastAsia="en-GB"/>
              </w:rPr>
              <w:t>1-10.6</w:t>
            </w:r>
          </w:p>
        </w:tc>
        <w:tc>
          <w:tcPr>
            <w:tcW w:w="1896" w:type="dxa"/>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1-8.0</w:t>
            </w:r>
          </w:p>
        </w:tc>
      </w:tr>
      <w:tr w:rsidR="00D73324" w:rsidRPr="00C16274" w:rsidTr="0057133F">
        <w:trPr>
          <w:trHeight w:val="300"/>
        </w:trPr>
        <w:tc>
          <w:tcPr>
            <w:tcW w:w="1452" w:type="dxa"/>
            <w:tcBorders>
              <w:top w:val="double" w:sz="6"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B.2.2.b</w:t>
            </w:r>
          </w:p>
        </w:tc>
        <w:tc>
          <w:tcPr>
            <w:tcW w:w="1847" w:type="dxa"/>
            <w:gridSpan w:val="2"/>
            <w:tcBorders>
              <w:top w:val="double" w:sz="6"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c>
          <w:tcPr>
            <w:tcW w:w="1701" w:type="dxa"/>
            <w:tcBorders>
              <w:top w:val="double" w:sz="6"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c>
          <w:tcPr>
            <w:tcW w:w="1706" w:type="dxa"/>
            <w:tcBorders>
              <w:top w:val="double" w:sz="6" w:space="0" w:color="C0504D"/>
              <w:left w:val="single" w:sz="8" w:space="0" w:color="C0504D"/>
              <w:bottom w:val="single" w:sz="8" w:space="0" w:color="C0504D"/>
              <w:right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c>
          <w:tcPr>
            <w:tcW w:w="1896" w:type="dxa"/>
            <w:tcBorders>
              <w:top w:val="double" w:sz="6" w:space="0" w:color="C0504D"/>
              <w:bottom w:val="single" w:sz="8" w:space="0" w:color="C0504D"/>
            </w:tcBorders>
            <w:shd w:val="clear" w:color="auto" w:fill="FFFFFF"/>
            <w:noWrap/>
          </w:tcPr>
          <w:p w:rsidR="00D73324" w:rsidRPr="0057133F" w:rsidRDefault="00D73324" w:rsidP="00974921">
            <w:pPr>
              <w:rPr>
                <w:rFonts w:cs="Arial"/>
                <w:b/>
                <w:bCs/>
                <w:color w:val="000000"/>
                <w:szCs w:val="20"/>
                <w:lang w:eastAsia="en-GB"/>
              </w:rPr>
            </w:pPr>
            <w:r w:rsidRPr="0057133F">
              <w:rPr>
                <w:rFonts w:cs="Arial"/>
                <w:b/>
                <w:bCs/>
                <w:color w:val="000000"/>
                <w:szCs w:val="20"/>
                <w:lang w:eastAsia="en-GB"/>
              </w:rPr>
              <w:t>13.1</w:t>
            </w:r>
          </w:p>
        </w:tc>
      </w:tr>
    </w:tbl>
    <w:p w:rsidR="00D73324" w:rsidRDefault="00D73324" w:rsidP="00A615BE">
      <w:pPr>
        <w:pStyle w:val="ECCTablenote"/>
      </w:pPr>
    </w:p>
    <w:p w:rsidR="00D73324" w:rsidRPr="009D5492" w:rsidRDefault="00D73324" w:rsidP="00F2789C">
      <w:pPr>
        <w:pStyle w:val="ECCTablenote"/>
      </w:pPr>
      <w:r w:rsidRPr="007B3BAF">
        <w:t xml:space="preserve">Note: for a given base station, </w:t>
      </w:r>
      <w:r w:rsidRPr="004D2A55">
        <w:t>when</w:t>
      </w:r>
      <w:r w:rsidRPr="007B3BAF">
        <w:t xml:space="preserve"> </w:t>
      </w:r>
      <w:r w:rsidRPr="004D2A55">
        <w:t>results</w:t>
      </w:r>
      <w:r w:rsidRPr="007B3BAF">
        <w:t xml:space="preserve"> are indicated in range, the higher distance is the </w:t>
      </w:r>
      <w:r w:rsidRPr="00F2789C">
        <w:t>worst</w:t>
      </w:r>
      <w:r w:rsidRPr="007B3BAF">
        <w:t xml:space="preserve"> case for that particular base station. </w:t>
      </w:r>
    </w:p>
    <w:p w:rsidR="00D73324" w:rsidRDefault="00D73324" w:rsidP="00A615BE">
      <w:pPr>
        <w:pStyle w:val="Heading2"/>
      </w:pPr>
      <w:bookmarkStart w:id="44" w:name="_Toc347413050"/>
      <w:r>
        <w:t>Conclusion for the deterministic analysis</w:t>
      </w:r>
      <w:bookmarkEnd w:id="44"/>
    </w:p>
    <w:p w:rsidR="00D73324" w:rsidRPr="00712158" w:rsidRDefault="00D73324" w:rsidP="00524CAC">
      <w:pPr>
        <w:pStyle w:val="ECCParagraph"/>
      </w:pPr>
      <w:r w:rsidRPr="007B3BAF">
        <w:rPr>
          <w:lang w:eastAsia="fr-FR"/>
        </w:rPr>
        <w:t>The approach followed in Section 5.1 of this study shows the interference that could be generated by the MSS User Terminals’ In-Band emissions to ECN BSs and ECN Uts</w:t>
      </w:r>
      <w:r>
        <w:rPr>
          <w:lang w:eastAsia="fr-FR"/>
        </w:rPr>
        <w:t xml:space="preserve"> out of band emissions</w:t>
      </w:r>
      <w:r w:rsidRPr="007B3BAF">
        <w:rPr>
          <w:lang w:eastAsia="fr-FR"/>
        </w:rPr>
        <w:t xml:space="preserve"> in the 2 GHz band.</w:t>
      </w:r>
    </w:p>
    <w:p w:rsidR="00D73324" w:rsidRPr="00712158" w:rsidRDefault="00D73324" w:rsidP="00524CAC">
      <w:pPr>
        <w:pStyle w:val="ECCParagraph"/>
      </w:pPr>
      <w:r w:rsidRPr="007B3BAF">
        <w:rPr>
          <w:lang w:eastAsia="fr-FR"/>
        </w:rPr>
        <w:t xml:space="preserve">Calculations of Section 5.3 related to the analysis of Scenario 1 determine the region within which an MSS UT transmitting to the satellite is generating interference greater than the maximum power shown </w:t>
      </w:r>
      <w:r w:rsidRPr="00A615BE">
        <w:rPr>
          <w:lang w:eastAsia="fr-FR"/>
        </w:rPr>
        <w:t xml:space="preserve">in </w:t>
      </w:r>
      <w:r>
        <w:rPr>
          <w:lang w:eastAsia="fr-FR"/>
        </w:rPr>
        <w:fldChar w:fldCharType="begin"/>
      </w:r>
      <w:r>
        <w:rPr>
          <w:lang w:eastAsia="fr-FR"/>
        </w:rPr>
        <w:instrText xml:space="preserve"> REF _Ref320599673 \r \h </w:instrText>
      </w:r>
      <w:r>
        <w:rPr>
          <w:lang w:eastAsia="fr-FR"/>
        </w:rPr>
      </w:r>
      <w:r>
        <w:rPr>
          <w:lang w:eastAsia="fr-FR"/>
        </w:rPr>
        <w:fldChar w:fldCharType="separate"/>
      </w:r>
      <w:r>
        <w:rPr>
          <w:lang w:eastAsia="fr-FR"/>
        </w:rPr>
        <w:t>0</w:t>
      </w:r>
      <w:r>
        <w:rPr>
          <w:lang w:eastAsia="fr-FR"/>
        </w:rPr>
        <w:fldChar w:fldCharType="end"/>
      </w:r>
      <w:r w:rsidRPr="00A615BE">
        <w:rPr>
          <w:lang w:eastAsia="fr-FR"/>
        </w:rPr>
        <w:t>.</w:t>
      </w:r>
      <w:r w:rsidRPr="007B3BAF">
        <w:rPr>
          <w:lang w:eastAsia="fr-FR"/>
        </w:rPr>
        <w:t xml:space="preserve"> The following </w:t>
      </w:r>
      <w:r>
        <w:rPr>
          <w:lang w:eastAsia="fr-FR"/>
        </w:rPr>
        <w:fldChar w:fldCharType="begin"/>
      </w:r>
      <w:r>
        <w:rPr>
          <w:lang w:eastAsia="fr-FR"/>
        </w:rPr>
        <w:instrText xml:space="preserve"> REF _Ref320600539 \n \h </w:instrText>
      </w:r>
      <w:r>
        <w:rPr>
          <w:lang w:eastAsia="fr-FR"/>
        </w:rPr>
      </w:r>
      <w:r>
        <w:rPr>
          <w:lang w:eastAsia="fr-FR"/>
        </w:rPr>
        <w:fldChar w:fldCharType="separate"/>
      </w:r>
      <w:r>
        <w:rPr>
          <w:lang w:eastAsia="fr-FR"/>
        </w:rPr>
        <w:t>0</w:t>
      </w:r>
      <w:r>
        <w:rPr>
          <w:lang w:eastAsia="fr-FR"/>
        </w:rPr>
        <w:fldChar w:fldCharType="end"/>
      </w:r>
      <w:r w:rsidRPr="007B3BAF">
        <w:rPr>
          <w:lang w:eastAsia="fr-FR"/>
        </w:rPr>
        <w:t xml:space="preserve"> resumes the results obtained:</w:t>
      </w:r>
    </w:p>
    <w:p w:rsidR="00D73324" w:rsidRDefault="00D73324" w:rsidP="00D11695">
      <w:pPr>
        <w:pStyle w:val="Caption"/>
      </w:pPr>
      <w:bookmarkStart w:id="45" w:name="_Ref320600539"/>
      <w:r>
        <w:t xml:space="preserve">Table </w:t>
      </w:r>
      <w:fldSimple w:instr=" SEQ Table \* ARABIC ">
        <w:r>
          <w:rPr>
            <w:noProof/>
          </w:rPr>
          <w:t>22</w:t>
        </w:r>
      </w:fldSimple>
      <w:r>
        <w:t>: Deterministic study r</w:t>
      </w:r>
      <w:r w:rsidRPr="00A615BE">
        <w:t>esults</w:t>
      </w:r>
      <w:bookmarkEnd w:id="45"/>
    </w:p>
    <w:tbl>
      <w:tblPr>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1242"/>
        <w:gridCol w:w="1560"/>
        <w:gridCol w:w="2409"/>
        <w:gridCol w:w="4644"/>
      </w:tblGrid>
      <w:tr w:rsidR="00D73324" w:rsidRPr="00FE1795" w:rsidTr="00AC103A">
        <w:tc>
          <w:tcPr>
            <w:tcW w:w="1242" w:type="dxa"/>
            <w:tcBorders>
              <w:right w:val="single" w:sz="8" w:space="0" w:color="FFFFFF"/>
            </w:tcBorders>
            <w:shd w:val="clear" w:color="auto" w:fill="C00000"/>
          </w:tcPr>
          <w:p w:rsidR="00D73324" w:rsidRDefault="00D73324" w:rsidP="0005684F">
            <w:pPr>
              <w:tabs>
                <w:tab w:val="center" w:pos="4320"/>
                <w:tab w:val="right" w:pos="8640"/>
              </w:tabs>
              <w:rPr>
                <w:rFonts w:cs="Arial"/>
                <w:b/>
                <w:szCs w:val="20"/>
                <w:lang w:eastAsia="en-GB"/>
              </w:rPr>
            </w:pPr>
            <w:r w:rsidRPr="00A416F6">
              <w:rPr>
                <w:rFonts w:cs="Arial"/>
                <w:b/>
                <w:szCs w:val="20"/>
                <w:lang w:eastAsia="en-GB"/>
              </w:rPr>
              <w:t>  Cell type</w:t>
            </w:r>
          </w:p>
          <w:p w:rsidR="00D73324" w:rsidRPr="00A416F6" w:rsidRDefault="00D73324" w:rsidP="0005684F">
            <w:pPr>
              <w:tabs>
                <w:tab w:val="center" w:pos="4320"/>
                <w:tab w:val="right" w:pos="8640"/>
              </w:tabs>
              <w:rPr>
                <w:rFonts w:cs="Arial"/>
                <w:b/>
                <w:szCs w:val="20"/>
                <w:lang w:eastAsia="en-GB"/>
              </w:rPr>
            </w:pPr>
          </w:p>
        </w:tc>
        <w:tc>
          <w:tcPr>
            <w:tcW w:w="1560" w:type="dxa"/>
            <w:tcBorders>
              <w:left w:val="single" w:sz="8" w:space="0" w:color="FFFFFF"/>
              <w:right w:val="single" w:sz="8" w:space="0" w:color="FFFFFF"/>
            </w:tcBorders>
            <w:shd w:val="clear" w:color="auto" w:fill="C00000"/>
          </w:tcPr>
          <w:p w:rsidR="00D73324" w:rsidRPr="00A416F6" w:rsidRDefault="00D73324" w:rsidP="0005684F">
            <w:pPr>
              <w:tabs>
                <w:tab w:val="center" w:pos="4320"/>
                <w:tab w:val="right" w:pos="8640"/>
              </w:tabs>
              <w:rPr>
                <w:rFonts w:cs="Arial"/>
                <w:b/>
                <w:bCs/>
                <w:szCs w:val="20"/>
                <w:lang w:eastAsia="en-GB"/>
              </w:rPr>
            </w:pPr>
            <w:r w:rsidRPr="00A416F6">
              <w:rPr>
                <w:rFonts w:cs="Arial"/>
                <w:b/>
                <w:bCs/>
                <w:szCs w:val="20"/>
                <w:lang w:eastAsia="en-GB"/>
              </w:rPr>
              <w:t>Environment</w:t>
            </w:r>
          </w:p>
        </w:tc>
        <w:tc>
          <w:tcPr>
            <w:tcW w:w="2409" w:type="dxa"/>
            <w:tcBorders>
              <w:left w:val="single" w:sz="8" w:space="0" w:color="FFFFFF"/>
              <w:right w:val="single" w:sz="8" w:space="0" w:color="FFFFFF"/>
            </w:tcBorders>
            <w:shd w:val="clear" w:color="auto" w:fill="C00000"/>
          </w:tcPr>
          <w:p w:rsidR="00D73324" w:rsidRPr="00A416F6" w:rsidRDefault="00D73324" w:rsidP="0005684F">
            <w:pPr>
              <w:tabs>
                <w:tab w:val="center" w:pos="4320"/>
                <w:tab w:val="right" w:pos="8640"/>
              </w:tabs>
              <w:rPr>
                <w:rFonts w:cs="Arial"/>
                <w:b/>
                <w:bCs/>
                <w:szCs w:val="20"/>
                <w:lang w:eastAsia="en-GB"/>
              </w:rPr>
            </w:pPr>
            <w:r w:rsidRPr="00A416F6">
              <w:rPr>
                <w:rFonts w:cs="Arial"/>
                <w:b/>
                <w:bCs/>
                <w:szCs w:val="20"/>
                <w:lang w:eastAsia="en-GB"/>
              </w:rPr>
              <w:t xml:space="preserve">Range (km) </w:t>
            </w:r>
          </w:p>
        </w:tc>
        <w:tc>
          <w:tcPr>
            <w:tcW w:w="4644" w:type="dxa"/>
            <w:tcBorders>
              <w:left w:val="single" w:sz="8" w:space="0" w:color="FFFFFF"/>
            </w:tcBorders>
            <w:shd w:val="clear" w:color="auto" w:fill="C00000"/>
          </w:tcPr>
          <w:p w:rsidR="00D73324" w:rsidRPr="00A416F6" w:rsidRDefault="00D73324" w:rsidP="0005684F">
            <w:pPr>
              <w:tabs>
                <w:tab w:val="center" w:pos="4320"/>
                <w:tab w:val="right" w:pos="8640"/>
              </w:tabs>
              <w:rPr>
                <w:rFonts w:cs="Arial"/>
                <w:b/>
                <w:bCs/>
                <w:szCs w:val="20"/>
                <w:lang w:eastAsia="en-GB"/>
              </w:rPr>
            </w:pPr>
            <w:r w:rsidRPr="00A416F6">
              <w:rPr>
                <w:rFonts w:cs="Arial"/>
                <w:b/>
                <w:bCs/>
                <w:szCs w:val="20"/>
                <w:lang w:eastAsia="en-GB"/>
              </w:rPr>
              <w:t>Worst case</w:t>
            </w:r>
          </w:p>
        </w:tc>
      </w:tr>
      <w:tr w:rsidR="00D73324" w:rsidRPr="00563040" w:rsidTr="0005684F">
        <w:tc>
          <w:tcPr>
            <w:tcW w:w="1242"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Macro</w:t>
            </w:r>
          </w:p>
        </w:tc>
        <w:tc>
          <w:tcPr>
            <w:tcW w:w="1560" w:type="dxa"/>
          </w:tcPr>
          <w:p w:rsidR="00D73324" w:rsidRPr="00A416F6" w:rsidRDefault="00D73324" w:rsidP="0005684F">
            <w:pPr>
              <w:tabs>
                <w:tab w:val="center" w:pos="4320"/>
                <w:tab w:val="right" w:pos="8640"/>
              </w:tabs>
              <w:rPr>
                <w:rFonts w:cs="Arial"/>
                <w:bCs/>
                <w:color w:val="000000"/>
                <w:szCs w:val="20"/>
                <w:lang w:eastAsia="en-GB"/>
              </w:rPr>
            </w:pPr>
            <w:r w:rsidRPr="00F45167">
              <w:rPr>
                <w:rFonts w:cs="Arial"/>
                <w:bCs/>
                <w:color w:val="000000"/>
                <w:szCs w:val="20"/>
                <w:lang w:eastAsia="en-GB"/>
              </w:rPr>
              <w:t>Urban</w:t>
            </w:r>
          </w:p>
        </w:tc>
        <w:tc>
          <w:tcPr>
            <w:tcW w:w="2409" w:type="dxa"/>
          </w:tcPr>
          <w:p w:rsidR="00D73324" w:rsidRPr="00A416F6" w:rsidRDefault="00D73324" w:rsidP="0005684F">
            <w:pPr>
              <w:tabs>
                <w:tab w:val="center" w:pos="4320"/>
                <w:tab w:val="right" w:pos="8640"/>
              </w:tabs>
              <w:rPr>
                <w:rFonts w:cs="Arial"/>
                <w:bCs/>
                <w:color w:val="000000"/>
                <w:szCs w:val="20"/>
                <w:lang w:eastAsia="en-GB"/>
              </w:rPr>
            </w:pPr>
            <w:r w:rsidRPr="00F45167">
              <w:rPr>
                <w:rFonts w:cs="Arial"/>
                <w:bCs/>
                <w:color w:val="000000"/>
                <w:szCs w:val="20"/>
                <w:lang w:eastAsia="en-GB"/>
              </w:rPr>
              <w:t>0.1-1.0</w:t>
            </w:r>
          </w:p>
        </w:tc>
        <w:tc>
          <w:tcPr>
            <w:tcW w:w="4644" w:type="dxa"/>
          </w:tcPr>
          <w:p w:rsidR="00D73324" w:rsidRPr="00F45167" w:rsidRDefault="00D73324" w:rsidP="0005684F">
            <w:pPr>
              <w:tabs>
                <w:tab w:val="center" w:pos="4320"/>
                <w:tab w:val="right" w:pos="8640"/>
              </w:tabs>
              <w:rPr>
                <w:rFonts w:cs="Arial"/>
                <w:b/>
                <w:bCs/>
                <w:color w:val="000000"/>
                <w:szCs w:val="20"/>
                <w:lang w:eastAsia="en-GB"/>
              </w:rPr>
            </w:pPr>
            <w:r w:rsidRPr="00F45167">
              <w:rPr>
                <w:rFonts w:cs="Arial"/>
                <w:color w:val="000000"/>
                <w:szCs w:val="20"/>
                <w:lang w:eastAsia="en-GB"/>
              </w:rPr>
              <w:t>Narrowband low gain UT in rural environment @ 5 deg el</w:t>
            </w:r>
          </w:p>
        </w:tc>
      </w:tr>
      <w:tr w:rsidR="00D73324" w:rsidTr="00AC103A">
        <w:tc>
          <w:tcPr>
            <w:tcW w:w="1242"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Macro</w:t>
            </w:r>
          </w:p>
        </w:tc>
        <w:tc>
          <w:tcPr>
            <w:tcW w:w="1560"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Rural</w:t>
            </w:r>
          </w:p>
        </w:tc>
        <w:tc>
          <w:tcPr>
            <w:tcW w:w="2409" w:type="dxa"/>
            <w:shd w:val="clear" w:color="auto" w:fill="FFFFFF"/>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1.5-10.0</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Narrowband low gain UT in rural environment @ 5 deg el</w:t>
            </w:r>
          </w:p>
        </w:tc>
      </w:tr>
      <w:tr w:rsidR="00D73324" w:rsidTr="0005684F">
        <w:tc>
          <w:tcPr>
            <w:tcW w:w="1242"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Micro</w:t>
            </w:r>
          </w:p>
        </w:tc>
        <w:tc>
          <w:tcPr>
            <w:tcW w:w="1560"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bCs/>
                <w:color w:val="000000"/>
                <w:szCs w:val="20"/>
                <w:lang w:eastAsia="en-GB"/>
              </w:rPr>
              <w:t>Urban</w:t>
            </w:r>
          </w:p>
        </w:tc>
        <w:tc>
          <w:tcPr>
            <w:tcW w:w="2409"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0.2-1.4</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Narrowband low gain UT in urban environment @ 5 deg el</w:t>
            </w:r>
          </w:p>
        </w:tc>
      </w:tr>
      <w:tr w:rsidR="00D73324" w:rsidTr="0005684F">
        <w:tc>
          <w:tcPr>
            <w:tcW w:w="1242"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Pico</w:t>
            </w:r>
          </w:p>
        </w:tc>
        <w:tc>
          <w:tcPr>
            <w:tcW w:w="1560"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bCs/>
                <w:color w:val="000000"/>
                <w:szCs w:val="20"/>
                <w:lang w:eastAsia="en-GB"/>
              </w:rPr>
              <w:t>Urban</w:t>
            </w:r>
          </w:p>
        </w:tc>
        <w:tc>
          <w:tcPr>
            <w:tcW w:w="2409"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0.1-0.6</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Narrowband low gain UT</w:t>
            </w:r>
            <w:r w:rsidRPr="00F45167">
              <w:rPr>
                <w:rFonts w:cs="Arial"/>
                <w:color w:val="000000"/>
                <w:szCs w:val="20"/>
                <w:lang w:eastAsia="en-GB"/>
              </w:rPr>
              <w:br/>
              <w:t>in urban environment @ 5 deg el</w:t>
            </w:r>
          </w:p>
        </w:tc>
      </w:tr>
      <w:tr w:rsidR="00D73324" w:rsidTr="0005684F">
        <w:tc>
          <w:tcPr>
            <w:tcW w:w="1242" w:type="dxa"/>
          </w:tcPr>
          <w:p w:rsidR="00D73324" w:rsidRPr="00A416F6" w:rsidRDefault="00D73324" w:rsidP="0005684F">
            <w:pPr>
              <w:tabs>
                <w:tab w:val="center" w:pos="4320"/>
                <w:tab w:val="right" w:pos="8640"/>
              </w:tabs>
              <w:rPr>
                <w:rFonts w:cs="Arial"/>
                <w:bCs/>
                <w:color w:val="000000"/>
                <w:szCs w:val="20"/>
                <w:lang w:eastAsia="en-GB"/>
              </w:rPr>
            </w:pPr>
            <w:r w:rsidRPr="00A416F6">
              <w:rPr>
                <w:rFonts w:cs="Arial"/>
                <w:bCs/>
                <w:color w:val="000000"/>
                <w:szCs w:val="20"/>
                <w:lang w:eastAsia="en-GB"/>
              </w:rPr>
              <w:t>ECN UT</w:t>
            </w:r>
          </w:p>
        </w:tc>
        <w:tc>
          <w:tcPr>
            <w:tcW w:w="1560"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bCs/>
                <w:color w:val="000000"/>
                <w:szCs w:val="20"/>
                <w:lang w:eastAsia="en-GB"/>
              </w:rPr>
              <w:t>Urban/Rural</w:t>
            </w:r>
          </w:p>
        </w:tc>
        <w:tc>
          <w:tcPr>
            <w:tcW w:w="2409"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1-14.6</w:t>
            </w:r>
          </w:p>
        </w:tc>
        <w:tc>
          <w:tcPr>
            <w:tcW w:w="4644" w:type="dxa"/>
          </w:tcPr>
          <w:p w:rsidR="00D73324" w:rsidRPr="00A416F6" w:rsidRDefault="00D73324" w:rsidP="0005684F">
            <w:pPr>
              <w:tabs>
                <w:tab w:val="center" w:pos="4320"/>
                <w:tab w:val="right" w:pos="8640"/>
              </w:tabs>
              <w:rPr>
                <w:rFonts w:cs="Arial"/>
                <w:color w:val="000000"/>
                <w:szCs w:val="20"/>
                <w:lang w:eastAsia="en-GB"/>
              </w:rPr>
            </w:pPr>
            <w:r w:rsidRPr="00F45167">
              <w:rPr>
                <w:rFonts w:cs="Arial"/>
                <w:color w:val="000000"/>
                <w:szCs w:val="20"/>
                <w:lang w:eastAsia="en-GB"/>
              </w:rPr>
              <w:t>Narrowband high gain UT in rural environment @ 5 deg el</w:t>
            </w:r>
          </w:p>
        </w:tc>
      </w:tr>
    </w:tbl>
    <w:p w:rsidR="00D73324" w:rsidRDefault="00D73324" w:rsidP="00292CD6">
      <w:pPr>
        <w:pStyle w:val="ECCParagraph"/>
        <w:rPr>
          <w:lang w:val="en-US" w:eastAsia="fr-CH"/>
        </w:rPr>
      </w:pPr>
    </w:p>
    <w:p w:rsidR="00D73324" w:rsidRPr="00712158" w:rsidRDefault="00D73324" w:rsidP="00024FAA">
      <w:pPr>
        <w:pStyle w:val="ECCParagraph"/>
      </w:pPr>
      <w:r>
        <w:rPr>
          <w:lang w:eastAsia="fr-FR"/>
        </w:rPr>
        <w:fldChar w:fldCharType="begin"/>
      </w:r>
      <w:r>
        <w:rPr>
          <w:lang w:eastAsia="fr-FR"/>
        </w:rPr>
        <w:instrText xml:space="preserve"> REF _Ref320600539 \n \h </w:instrText>
      </w:r>
      <w:r>
        <w:rPr>
          <w:lang w:eastAsia="fr-FR"/>
        </w:rPr>
      </w:r>
      <w:r>
        <w:rPr>
          <w:lang w:eastAsia="fr-FR"/>
        </w:rPr>
        <w:fldChar w:fldCharType="separate"/>
      </w:r>
      <w:r>
        <w:rPr>
          <w:lang w:eastAsia="fr-FR"/>
        </w:rPr>
        <w:t>0</w:t>
      </w:r>
      <w:r>
        <w:rPr>
          <w:lang w:eastAsia="fr-FR"/>
        </w:rPr>
        <w:fldChar w:fldCharType="end"/>
      </w:r>
      <w:r>
        <w:rPr>
          <w:lang w:eastAsia="fr-FR"/>
        </w:rPr>
        <w:t xml:space="preserve"> </w:t>
      </w:r>
      <w:r w:rsidRPr="007B3BAF">
        <w:rPr>
          <w:lang w:eastAsia="fr-FR"/>
        </w:rPr>
        <w:t xml:space="preserve">shows that when the interfered system is a Macro BS, the minimum required distance between it and a transmitting narrowband MSS UT can be </w:t>
      </w:r>
      <w:r>
        <w:rPr>
          <w:lang w:eastAsia="fr-FR"/>
        </w:rPr>
        <w:t xml:space="preserve">greater than </w:t>
      </w:r>
      <w:r w:rsidRPr="007B3BAF">
        <w:rPr>
          <w:lang w:eastAsia="fr-FR"/>
        </w:rPr>
        <w:t xml:space="preserve">the typical </w:t>
      </w:r>
      <w:r>
        <w:rPr>
          <w:lang w:eastAsia="fr-FR"/>
        </w:rPr>
        <w:t xml:space="preserve">ECN </w:t>
      </w:r>
      <w:r w:rsidRPr="007B3BAF">
        <w:rPr>
          <w:lang w:eastAsia="fr-FR"/>
        </w:rPr>
        <w:t xml:space="preserve">cell radius; </w:t>
      </w:r>
      <w:r w:rsidRPr="007B3BAF">
        <w:t xml:space="preserve">for a given base station, when results are indicated in range, the higher distance is the worst case for that particular base station. </w:t>
      </w:r>
    </w:p>
    <w:p w:rsidR="00D73324" w:rsidRPr="00712158" w:rsidRDefault="00D73324" w:rsidP="00524CAC">
      <w:pPr>
        <w:pStyle w:val="ECCParagraph"/>
      </w:pPr>
      <w:r>
        <w:t xml:space="preserve">The required separation distances between MSS UT to ECN Micro and Pico BS can be larger than the ECN microcellular/picocellular cell ranges.  </w:t>
      </w:r>
    </w:p>
    <w:p w:rsidR="00D73324" w:rsidRDefault="00D73324" w:rsidP="00024FAA">
      <w:pPr>
        <w:pStyle w:val="ECCParagraph"/>
      </w:pPr>
      <w:r w:rsidRPr="007B3BAF">
        <w:t>Given the results for the macro cell BS and for the ECN UT summarised in the table above, further analysis</w:t>
      </w:r>
      <w:r>
        <w:t xml:space="preserve"> is conducted using SEAMCAT to </w:t>
      </w:r>
      <w:r w:rsidRPr="007B3BAF">
        <w:t xml:space="preserve">assess the </w:t>
      </w:r>
      <w:r>
        <w:t>real risk</w:t>
      </w:r>
      <w:r w:rsidRPr="007B3BAF">
        <w:t xml:space="preserve"> </w:t>
      </w:r>
      <w:r>
        <w:t>of</w:t>
      </w:r>
      <w:r w:rsidRPr="007B3BAF">
        <w:t xml:space="preserve"> interference.  The SEAMCAT analysis is contained in the next section.</w:t>
      </w:r>
    </w:p>
    <w:p w:rsidR="00D73324" w:rsidRDefault="00D73324" w:rsidP="00A615BE">
      <w:pPr>
        <w:pStyle w:val="Heading2"/>
      </w:pPr>
      <w:bookmarkStart w:id="46" w:name="_Toc347413051"/>
      <w:r w:rsidRPr="00A8214C">
        <w:t>Statistical Study</w:t>
      </w:r>
      <w:bookmarkEnd w:id="46"/>
    </w:p>
    <w:p w:rsidR="00D73324" w:rsidRDefault="00D73324" w:rsidP="00B343C7">
      <w:pPr>
        <w:pStyle w:val="ECCParagraph"/>
      </w:pPr>
      <w:r>
        <w:t>Taking into account the assumptions in Section 4 and in the subsections above, simulations have been run using a Monte - Carlo approach, using the ECO SEAMCAT software. The following additional parameters have been used for defining the various workspaces:</w:t>
      </w:r>
    </w:p>
    <w:p w:rsidR="00D73324" w:rsidRDefault="00D73324" w:rsidP="00B343C7">
      <w:pPr>
        <w:pStyle w:val="ECCParBulleted"/>
        <w:spacing w:after="120"/>
      </w:pPr>
      <w:r>
        <w:t>Number of snapshots for a single simulation = 2000 events;</w:t>
      </w:r>
    </w:p>
    <w:p w:rsidR="00D73324" w:rsidRDefault="00D73324" w:rsidP="00B343C7">
      <w:pPr>
        <w:pStyle w:val="ECCParBulleted"/>
        <w:spacing w:after="120"/>
      </w:pPr>
      <w:r>
        <w:t>Voice activity factor = 1.</w:t>
      </w:r>
    </w:p>
    <w:p w:rsidR="00D73324" w:rsidRDefault="00D73324" w:rsidP="00B343C7">
      <w:pPr>
        <w:pStyle w:val="ECCParBulleted"/>
        <w:spacing w:after="120"/>
      </w:pPr>
      <w:r>
        <w:t>High gain MSS UT elevation angle = 20 deg.</w:t>
      </w:r>
    </w:p>
    <w:p w:rsidR="00D73324" w:rsidRDefault="00D73324" w:rsidP="00AB7B4B">
      <w:pPr>
        <w:pStyle w:val="ECCParBulleted"/>
        <w:numPr>
          <w:ilvl w:val="0"/>
          <w:numId w:val="0"/>
        </w:numPr>
        <w:spacing w:after="120"/>
        <w:ind w:left="340"/>
      </w:pPr>
      <w:r>
        <w:t>The following additional parameter has been used for defining the various workspaces relative to the interference assessment of MSS UT to ECN Uplinks:</w:t>
      </w:r>
    </w:p>
    <w:p w:rsidR="00D73324" w:rsidRDefault="00D73324" w:rsidP="00B343C7">
      <w:pPr>
        <w:pStyle w:val="ECCParBulleted"/>
        <w:numPr>
          <w:ilvl w:val="2"/>
          <w:numId w:val="1"/>
        </w:numPr>
        <w:spacing w:after="120"/>
      </w:pPr>
      <w:r>
        <w:t>Target cell noise rise = 0.8 dB.</w:t>
      </w:r>
    </w:p>
    <w:p w:rsidR="00D73324" w:rsidRDefault="00D73324" w:rsidP="00AB7B4B">
      <w:pPr>
        <w:pStyle w:val="ECCParBulleted"/>
        <w:numPr>
          <w:ilvl w:val="0"/>
          <w:numId w:val="0"/>
        </w:numPr>
        <w:spacing w:after="120"/>
        <w:ind w:left="340"/>
      </w:pPr>
    </w:p>
    <w:p w:rsidR="00D73324" w:rsidRDefault="00D73324" w:rsidP="00B343C7">
      <w:pPr>
        <w:pStyle w:val="ECCParagraph"/>
      </w:pPr>
      <w:r w:rsidRPr="00AB7B4B">
        <w:t>It should be noted that, for simplifying the simulation</w:t>
      </w:r>
      <w:r>
        <w:t xml:space="preserve"> work</w:t>
      </w:r>
      <w:r w:rsidRPr="00AB7B4B">
        <w:t xml:space="preserve">, in the </w:t>
      </w:r>
      <w:r>
        <w:t>scenarios</w:t>
      </w:r>
      <w:r w:rsidRPr="00AB7B4B">
        <w:t xml:space="preserve"> for the low gain, narrowband UTs, the ACLR values used in SEAMCAT were those given in Table 9 which are actually those applicable to the high gain narrowband UTs (i.e. 11 dB ACLR in the first adjacent channel).</w:t>
      </w:r>
      <w:r>
        <w:t xml:space="preserve"> </w:t>
      </w:r>
    </w:p>
    <w:p w:rsidR="00D73324" w:rsidRPr="006A5153" w:rsidRDefault="00D73324" w:rsidP="00B343C7">
      <w:pPr>
        <w:pStyle w:val="ECCParagraph"/>
        <w:rPr>
          <w:lang w:val="en-US"/>
        </w:rPr>
      </w:pPr>
      <w:r w:rsidRPr="006A5153">
        <w:rPr>
          <w:lang w:val="en-US"/>
        </w:rPr>
        <w:t xml:space="preserve">The following vectors </w:t>
      </w:r>
      <w:r>
        <w:rPr>
          <w:lang w:val="en-US"/>
        </w:rPr>
        <w:t>have</w:t>
      </w:r>
      <w:r w:rsidRPr="006A5153">
        <w:rPr>
          <w:lang w:val="en-US"/>
        </w:rPr>
        <w:t xml:space="preserve"> then be</w:t>
      </w:r>
      <w:r>
        <w:rPr>
          <w:lang w:val="en-US"/>
        </w:rPr>
        <w:t>en</w:t>
      </w:r>
      <w:r w:rsidRPr="006A5153">
        <w:rPr>
          <w:lang w:val="en-US"/>
        </w:rPr>
        <w:t xml:space="preserve"> used for determining the required </w:t>
      </w:r>
      <w:r w:rsidRPr="00B343C7">
        <w:t>statistics</w:t>
      </w:r>
      <w:r w:rsidRPr="006A5153">
        <w:rPr>
          <w:lang w:val="en-US"/>
        </w:rPr>
        <w:t>:</w:t>
      </w:r>
    </w:p>
    <w:p w:rsidR="00D73324" w:rsidRPr="00B343C7" w:rsidRDefault="00D73324" w:rsidP="00B343C7">
      <w:pPr>
        <w:pStyle w:val="ECCParBulleted"/>
      </w:pPr>
      <w:r w:rsidRPr="006A5153">
        <w:t xml:space="preserve"> “</w:t>
      </w:r>
      <w:r w:rsidRPr="00B343C7">
        <w:t>Capacity Loss (active users), system” for determining the system capacity loss;</w:t>
      </w:r>
    </w:p>
    <w:p w:rsidR="00D73324" w:rsidRPr="00B343C7" w:rsidRDefault="00D73324" w:rsidP="00B343C7">
      <w:pPr>
        <w:pStyle w:val="ECCParBulleted"/>
      </w:pPr>
      <w:r w:rsidRPr="00B343C7">
        <w:t xml:space="preserve"> </w:t>
      </w:r>
      <w:r>
        <w:t>“Capacity Loss (active users), R</w:t>
      </w:r>
      <w:r w:rsidRPr="00B343C7">
        <w:t>ef</w:t>
      </w:r>
      <w:r>
        <w:t>erence</w:t>
      </w:r>
      <w:r w:rsidRPr="00B343C7">
        <w:t xml:space="preserve"> cell” for determi</w:t>
      </w:r>
      <w:r>
        <w:t>ning the capacity loss in the R</w:t>
      </w:r>
      <w:r w:rsidRPr="00B343C7">
        <w:t>eference cell;</w:t>
      </w:r>
    </w:p>
    <w:p w:rsidR="00D73324" w:rsidRPr="00B343C7" w:rsidRDefault="00D73324" w:rsidP="00B343C7">
      <w:pPr>
        <w:pStyle w:val="ECCParBulleted"/>
      </w:pPr>
      <w:r w:rsidRPr="00B343C7">
        <w:t xml:space="preserve"> </w:t>
      </w:r>
      <w:r>
        <w:t>“Capacity Loss (active users), W</w:t>
      </w:r>
      <w:r w:rsidRPr="00B343C7">
        <w:t>orst cell” for determ</w:t>
      </w:r>
      <w:r>
        <w:t>ining the capacity loss in the W</w:t>
      </w:r>
      <w:r w:rsidRPr="00B343C7">
        <w:t>orst cell for every snapshot</w:t>
      </w:r>
    </w:p>
    <w:p w:rsidR="00D73324" w:rsidRDefault="00D73324" w:rsidP="00F1212E">
      <w:pPr>
        <w:pStyle w:val="ECCParagraph"/>
        <w:ind w:left="576"/>
      </w:pPr>
    </w:p>
    <w:p w:rsidR="00D73324" w:rsidRPr="00093DA0" w:rsidRDefault="00D73324" w:rsidP="00093DA0">
      <w:pPr>
        <w:pStyle w:val="ECCParagraph"/>
      </w:pPr>
      <w:r w:rsidRPr="00093DA0">
        <w:t>See Figure 5 for the representation of the interference scenario.</w:t>
      </w:r>
    </w:p>
    <w:p w:rsidR="00D73324" w:rsidRPr="00093DA0" w:rsidRDefault="00D73324" w:rsidP="00093DA0">
      <w:pPr>
        <w:pStyle w:val="ECCParagraph"/>
      </w:pPr>
      <w:r w:rsidRPr="00093DA0">
        <w:t xml:space="preserve"> All the figures relative to the CDF of capacity loss are provided in Annex 3. ECN Uplink and Downlink average capacity loss are summarized in Tables 23 and 24, respectively. </w:t>
      </w:r>
    </w:p>
    <w:p w:rsidR="00D73324" w:rsidRDefault="00D73324" w:rsidP="00487529">
      <w:pPr>
        <w:pStyle w:val="Caption"/>
        <w:tabs>
          <w:tab w:val="left" w:pos="7088"/>
        </w:tabs>
      </w:pPr>
      <w:bookmarkStart w:id="47" w:name="_Ref342045186"/>
      <w:r>
        <w:t xml:space="preserve">Table </w:t>
      </w:r>
      <w:fldSimple w:instr=" SEQ Table \* ARABIC ">
        <w:r>
          <w:rPr>
            <w:noProof/>
          </w:rPr>
          <w:t>23</w:t>
        </w:r>
      </w:fldSimple>
      <w:bookmarkEnd w:id="47"/>
      <w:r>
        <w:t>:  Results of the statistical study (Scenario A)</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16"/>
        <w:gridCol w:w="2300"/>
        <w:gridCol w:w="1576"/>
        <w:gridCol w:w="1219"/>
        <w:gridCol w:w="1732"/>
      </w:tblGrid>
      <w:tr w:rsidR="00D73324" w:rsidTr="00C000F4">
        <w:trPr>
          <w:tblHeader/>
        </w:trPr>
        <w:tc>
          <w:tcPr>
            <w:tcW w:w="1316" w:type="dxa"/>
            <w:tcBorders>
              <w:right w:val="single" w:sz="8" w:space="0" w:color="FFFFFF"/>
            </w:tcBorders>
            <w:shd w:val="clear" w:color="auto" w:fill="D2232A"/>
          </w:tcPr>
          <w:p w:rsidR="00D73324" w:rsidRPr="00AA7911" w:rsidRDefault="00D73324" w:rsidP="00487529">
            <w:pPr>
              <w:pStyle w:val="ECCParagraph"/>
              <w:tabs>
                <w:tab w:val="left" w:pos="7088"/>
              </w:tabs>
              <w:spacing w:after="0"/>
              <w:jc w:val="center"/>
              <w:rPr>
                <w:b/>
                <w:color w:val="FFFFFF"/>
                <w:lang w:val="en-US"/>
              </w:rPr>
            </w:pPr>
            <w:r w:rsidRPr="00AA7911">
              <w:rPr>
                <w:b/>
                <w:color w:val="FFFFFF"/>
                <w:lang w:val="en-US"/>
              </w:rPr>
              <w:t>Scenario</w:t>
            </w:r>
          </w:p>
        </w:tc>
        <w:tc>
          <w:tcPr>
            <w:tcW w:w="2300" w:type="dxa"/>
            <w:tcBorders>
              <w:top w:val="nil"/>
              <w:right w:val="single" w:sz="8" w:space="0" w:color="FFFFFF"/>
            </w:tcBorders>
            <w:shd w:val="clear" w:color="auto" w:fill="D2232A"/>
          </w:tcPr>
          <w:p w:rsidR="00D73324" w:rsidRPr="00487529" w:rsidRDefault="00D73324" w:rsidP="00487529">
            <w:pPr>
              <w:pStyle w:val="ECCParagraph"/>
              <w:tabs>
                <w:tab w:val="left" w:pos="7088"/>
              </w:tabs>
              <w:spacing w:after="0"/>
              <w:jc w:val="center"/>
              <w:rPr>
                <w:b/>
                <w:color w:val="FFFFFF"/>
                <w:highlight w:val="lightGray"/>
                <w:lang w:val="en-US"/>
              </w:rPr>
            </w:pPr>
            <w:r>
              <w:rPr>
                <w:b/>
                <w:color w:val="FFFFFF"/>
                <w:lang w:val="en-US"/>
              </w:rPr>
              <w:t xml:space="preserve">Interferer </w:t>
            </w:r>
          </w:p>
        </w:tc>
        <w:tc>
          <w:tcPr>
            <w:tcW w:w="1576" w:type="dxa"/>
            <w:tcBorders>
              <w:left w:val="single" w:sz="8" w:space="0" w:color="FFFFFF"/>
              <w:right w:val="single" w:sz="8" w:space="0" w:color="FFFFFF"/>
            </w:tcBorders>
            <w:shd w:val="clear" w:color="auto" w:fill="D2232A"/>
          </w:tcPr>
          <w:p w:rsidR="00D73324" w:rsidRPr="00AA7911" w:rsidRDefault="00D73324" w:rsidP="00487529">
            <w:pPr>
              <w:pStyle w:val="ECCParagraph"/>
              <w:tabs>
                <w:tab w:val="left" w:pos="7088"/>
              </w:tabs>
              <w:spacing w:after="0"/>
              <w:jc w:val="center"/>
              <w:rPr>
                <w:b/>
                <w:color w:val="FFFFFF"/>
                <w:lang w:val="en-US"/>
              </w:rPr>
            </w:pPr>
            <w:r w:rsidRPr="00AA7911">
              <w:rPr>
                <w:b/>
                <w:color w:val="FFFFFF"/>
                <w:lang w:val="en-US"/>
              </w:rPr>
              <w:t>whole Network</w:t>
            </w:r>
          </w:p>
          <w:p w:rsidR="00D73324" w:rsidRPr="00AA7911" w:rsidRDefault="00D73324" w:rsidP="00487529">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219" w:type="dxa"/>
            <w:tcBorders>
              <w:left w:val="single" w:sz="8" w:space="0" w:color="FFFFFF"/>
            </w:tcBorders>
            <w:shd w:val="clear" w:color="auto" w:fill="D2232A"/>
          </w:tcPr>
          <w:p w:rsidR="00D73324" w:rsidRPr="00AA7911" w:rsidRDefault="00D73324" w:rsidP="00487529">
            <w:pPr>
              <w:pStyle w:val="ECCParagraph"/>
              <w:tabs>
                <w:tab w:val="left" w:pos="7088"/>
              </w:tabs>
              <w:spacing w:after="0"/>
              <w:jc w:val="center"/>
              <w:rPr>
                <w:b/>
                <w:color w:val="FFFFFF"/>
                <w:lang w:val="en-US"/>
              </w:rPr>
            </w:pPr>
            <w:r w:rsidRPr="00AA7911">
              <w:rPr>
                <w:b/>
                <w:color w:val="FFFFFF"/>
                <w:lang w:val="en-US"/>
              </w:rPr>
              <w:t>Reference Cell</w:t>
            </w:r>
          </w:p>
          <w:p w:rsidR="00D73324" w:rsidRPr="00AA7911" w:rsidRDefault="00D73324" w:rsidP="00487529">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32" w:type="dxa"/>
            <w:tcBorders>
              <w:left w:val="single" w:sz="8" w:space="0" w:color="FFFFFF"/>
            </w:tcBorders>
            <w:shd w:val="clear" w:color="auto" w:fill="D2232A"/>
          </w:tcPr>
          <w:p w:rsidR="00D73324" w:rsidRPr="00AA7911" w:rsidRDefault="00D73324" w:rsidP="00487529">
            <w:pPr>
              <w:pStyle w:val="ECCParagraph"/>
              <w:tabs>
                <w:tab w:val="left" w:pos="7088"/>
              </w:tabs>
              <w:spacing w:after="0"/>
              <w:jc w:val="center"/>
              <w:rPr>
                <w:b/>
                <w:color w:val="FFFFFF"/>
                <w:lang w:val="en-US"/>
              </w:rPr>
            </w:pPr>
            <w:r w:rsidRPr="00AA7911">
              <w:rPr>
                <w:b/>
                <w:color w:val="FFFFFF"/>
                <w:lang w:val="en-US"/>
              </w:rPr>
              <w:t>Worst Cell</w:t>
            </w:r>
          </w:p>
          <w:p w:rsidR="00D73324" w:rsidRPr="00AA7911" w:rsidRDefault="00D73324" w:rsidP="00487529">
            <w:pPr>
              <w:pStyle w:val="ECCParagraph"/>
              <w:tabs>
                <w:tab w:val="left" w:pos="7088"/>
              </w:tabs>
              <w:spacing w:after="0"/>
              <w:jc w:val="center"/>
              <w:rPr>
                <w:b/>
                <w:color w:val="FFFFFF"/>
                <w:lang w:val="en-US"/>
              </w:rPr>
            </w:pPr>
            <w:r>
              <w:rPr>
                <w:b/>
                <w:color w:val="FFFFFF"/>
                <w:lang w:val="en-US"/>
              </w:rPr>
              <w:t>(</w:t>
            </w:r>
            <w:r w:rsidRPr="00AA7911">
              <w:rPr>
                <w:b/>
                <w:color w:val="FFFFFF"/>
                <w:lang w:val="en-US"/>
              </w:rPr>
              <w:t>Average Capacity loss</w:t>
            </w:r>
            <w:r>
              <w:rPr>
                <w:b/>
                <w:color w:val="FFFFFF"/>
                <w:lang w:val="en-US"/>
              </w:rPr>
              <w:t>)</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A.1.1.a</w:t>
            </w:r>
          </w:p>
        </w:tc>
        <w:tc>
          <w:tcPr>
            <w:tcW w:w="2300" w:type="dxa"/>
          </w:tcPr>
          <w:p w:rsidR="00D73324" w:rsidRPr="00487529" w:rsidRDefault="00D73324" w:rsidP="00487529">
            <w:pPr>
              <w:tabs>
                <w:tab w:val="left" w:pos="7088"/>
              </w:tabs>
              <w:spacing w:line="288" w:lineRule="auto"/>
            </w:pPr>
            <w:r w:rsidRPr="00487529">
              <w:rPr>
                <w:sz w:val="16"/>
                <w:szCs w:val="16"/>
              </w:rPr>
              <w:t>Wideband, rural, 1 highgain UT</w:t>
            </w:r>
          </w:p>
        </w:tc>
        <w:tc>
          <w:tcPr>
            <w:tcW w:w="1576" w:type="dxa"/>
          </w:tcPr>
          <w:p w:rsidR="00D73324" w:rsidRDefault="00D73324" w:rsidP="009D5FF9">
            <w:pPr>
              <w:tabs>
                <w:tab w:val="left" w:pos="7088"/>
              </w:tabs>
              <w:spacing w:line="288" w:lineRule="auto"/>
            </w:pPr>
            <w:r>
              <w:t>0.3%</w:t>
            </w:r>
          </w:p>
        </w:tc>
        <w:tc>
          <w:tcPr>
            <w:tcW w:w="1219" w:type="dxa"/>
          </w:tcPr>
          <w:p w:rsidR="00D73324" w:rsidRDefault="00D73324" w:rsidP="00487529">
            <w:pPr>
              <w:tabs>
                <w:tab w:val="left" w:pos="7088"/>
              </w:tabs>
              <w:spacing w:line="288" w:lineRule="auto"/>
            </w:pPr>
            <w:r>
              <w:t>0.4%</w:t>
            </w:r>
          </w:p>
        </w:tc>
        <w:tc>
          <w:tcPr>
            <w:tcW w:w="1732" w:type="dxa"/>
          </w:tcPr>
          <w:p w:rsidR="00D73324" w:rsidRPr="0052738E" w:rsidRDefault="00D73324" w:rsidP="00487529">
            <w:pPr>
              <w:tabs>
                <w:tab w:val="left" w:pos="7088"/>
              </w:tabs>
              <w:spacing w:line="288" w:lineRule="auto"/>
            </w:pPr>
            <w:r>
              <w:t>11.5%</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A.1.1.b</w:t>
            </w:r>
          </w:p>
        </w:tc>
        <w:tc>
          <w:tcPr>
            <w:tcW w:w="2300" w:type="dxa"/>
          </w:tcPr>
          <w:p w:rsidR="00D73324" w:rsidRPr="00487529" w:rsidRDefault="00D73324" w:rsidP="00487529">
            <w:pPr>
              <w:tabs>
                <w:tab w:val="left" w:pos="7088"/>
              </w:tabs>
              <w:spacing w:line="288" w:lineRule="auto"/>
            </w:pPr>
            <w:r w:rsidRPr="00487529">
              <w:rPr>
                <w:sz w:val="16"/>
                <w:szCs w:val="16"/>
              </w:rPr>
              <w:t>Wideband, rural, 5 highgain UTs</w:t>
            </w:r>
          </w:p>
        </w:tc>
        <w:tc>
          <w:tcPr>
            <w:tcW w:w="1576" w:type="dxa"/>
          </w:tcPr>
          <w:p w:rsidR="00D73324" w:rsidRDefault="00D73324" w:rsidP="00487529">
            <w:pPr>
              <w:tabs>
                <w:tab w:val="left" w:pos="7088"/>
              </w:tabs>
              <w:spacing w:line="288" w:lineRule="auto"/>
            </w:pPr>
            <w:r>
              <w:t>0.9%</w:t>
            </w:r>
          </w:p>
        </w:tc>
        <w:tc>
          <w:tcPr>
            <w:tcW w:w="1219" w:type="dxa"/>
          </w:tcPr>
          <w:p w:rsidR="00D73324" w:rsidRDefault="00D73324" w:rsidP="00487529">
            <w:pPr>
              <w:tabs>
                <w:tab w:val="left" w:pos="7088"/>
              </w:tabs>
              <w:spacing w:line="288" w:lineRule="auto"/>
            </w:pPr>
            <w:r>
              <w:t>1 %</w:t>
            </w:r>
          </w:p>
        </w:tc>
        <w:tc>
          <w:tcPr>
            <w:tcW w:w="1732" w:type="dxa"/>
          </w:tcPr>
          <w:p w:rsidR="00D73324" w:rsidRPr="0052738E" w:rsidRDefault="00D73324" w:rsidP="009D5FF9">
            <w:pPr>
              <w:tabs>
                <w:tab w:val="left" w:pos="7088"/>
              </w:tabs>
              <w:spacing w:line="288" w:lineRule="auto"/>
            </w:pPr>
            <w:r>
              <w:t>37.6%</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A.1.1.c</w:t>
            </w:r>
          </w:p>
        </w:tc>
        <w:tc>
          <w:tcPr>
            <w:tcW w:w="2300" w:type="dxa"/>
          </w:tcPr>
          <w:p w:rsidR="00D73324" w:rsidRPr="00487529" w:rsidRDefault="00D73324" w:rsidP="00487529">
            <w:pPr>
              <w:tabs>
                <w:tab w:val="left" w:pos="7088"/>
              </w:tabs>
              <w:spacing w:line="288" w:lineRule="auto"/>
            </w:pPr>
            <w:r w:rsidRPr="00487529">
              <w:rPr>
                <w:sz w:val="16"/>
                <w:szCs w:val="16"/>
              </w:rPr>
              <w:t>Wideband, rural, 1 lowgain UT</w:t>
            </w:r>
          </w:p>
        </w:tc>
        <w:tc>
          <w:tcPr>
            <w:tcW w:w="1576" w:type="dxa"/>
          </w:tcPr>
          <w:p w:rsidR="00D73324" w:rsidRDefault="00D73324" w:rsidP="00487529">
            <w:pPr>
              <w:tabs>
                <w:tab w:val="left" w:pos="7088"/>
              </w:tabs>
              <w:spacing w:line="288" w:lineRule="auto"/>
            </w:pPr>
            <w:r>
              <w:t>0.7%</w:t>
            </w:r>
          </w:p>
        </w:tc>
        <w:tc>
          <w:tcPr>
            <w:tcW w:w="1219" w:type="dxa"/>
          </w:tcPr>
          <w:p w:rsidR="00D73324" w:rsidRDefault="00D73324" w:rsidP="00487529">
            <w:pPr>
              <w:tabs>
                <w:tab w:val="left" w:pos="7088"/>
              </w:tabs>
              <w:spacing w:line="288" w:lineRule="auto"/>
            </w:pPr>
            <w:r>
              <w:t>1.74%</w:t>
            </w:r>
          </w:p>
        </w:tc>
        <w:tc>
          <w:tcPr>
            <w:tcW w:w="1732" w:type="dxa"/>
          </w:tcPr>
          <w:p w:rsidR="00D73324" w:rsidRPr="0052738E" w:rsidRDefault="00D73324" w:rsidP="009D5FF9">
            <w:pPr>
              <w:tabs>
                <w:tab w:val="left" w:pos="7088"/>
              </w:tabs>
              <w:spacing w:line="288" w:lineRule="auto"/>
            </w:pPr>
            <w:r>
              <w:t>29.7%</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A.1.1.d</w:t>
            </w:r>
          </w:p>
        </w:tc>
        <w:tc>
          <w:tcPr>
            <w:tcW w:w="2300" w:type="dxa"/>
          </w:tcPr>
          <w:p w:rsidR="00D73324" w:rsidRPr="00487529" w:rsidRDefault="00D73324" w:rsidP="00487529">
            <w:pPr>
              <w:tabs>
                <w:tab w:val="left" w:pos="7088"/>
              </w:tabs>
              <w:spacing w:line="288" w:lineRule="auto"/>
            </w:pPr>
            <w:r w:rsidRPr="00487529">
              <w:rPr>
                <w:sz w:val="16"/>
                <w:szCs w:val="16"/>
              </w:rPr>
              <w:t>Wideband, rural, 5 lowgain UTs</w:t>
            </w:r>
          </w:p>
        </w:tc>
        <w:tc>
          <w:tcPr>
            <w:tcW w:w="1576" w:type="dxa"/>
          </w:tcPr>
          <w:p w:rsidR="00D73324" w:rsidRPr="0052738E" w:rsidRDefault="00D73324" w:rsidP="00487529">
            <w:pPr>
              <w:tabs>
                <w:tab w:val="left" w:pos="7088"/>
              </w:tabs>
              <w:spacing w:line="288" w:lineRule="auto"/>
            </w:pPr>
            <w:r>
              <w:t>3.2%</w:t>
            </w:r>
          </w:p>
        </w:tc>
        <w:tc>
          <w:tcPr>
            <w:tcW w:w="1219" w:type="dxa"/>
          </w:tcPr>
          <w:p w:rsidR="00D73324" w:rsidRPr="0052738E" w:rsidRDefault="00D73324" w:rsidP="00487529">
            <w:pPr>
              <w:tabs>
                <w:tab w:val="left" w:pos="7088"/>
              </w:tabs>
              <w:spacing w:line="288" w:lineRule="auto"/>
            </w:pPr>
            <w:r>
              <w:t>6.9%</w:t>
            </w:r>
          </w:p>
        </w:tc>
        <w:tc>
          <w:tcPr>
            <w:tcW w:w="1732" w:type="dxa"/>
          </w:tcPr>
          <w:p w:rsidR="00D73324" w:rsidRPr="0052738E" w:rsidRDefault="00D73324" w:rsidP="009D5FF9">
            <w:pPr>
              <w:tabs>
                <w:tab w:val="left" w:pos="7088"/>
              </w:tabs>
              <w:spacing w:line="288" w:lineRule="auto"/>
            </w:pPr>
            <w:r>
              <w:t>81.2%</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A.1.2.a</w:t>
            </w:r>
          </w:p>
        </w:tc>
        <w:tc>
          <w:tcPr>
            <w:tcW w:w="2300" w:type="dxa"/>
          </w:tcPr>
          <w:p w:rsidR="00D73324" w:rsidRPr="00487529" w:rsidRDefault="00D73324" w:rsidP="00487529">
            <w:pPr>
              <w:tabs>
                <w:tab w:val="left" w:pos="7088"/>
              </w:tabs>
              <w:spacing w:line="288" w:lineRule="auto"/>
            </w:pPr>
            <w:r w:rsidRPr="00487529">
              <w:rPr>
                <w:sz w:val="16"/>
                <w:szCs w:val="16"/>
              </w:rPr>
              <w:t>Wideband, urban, 1 highgain UT</w:t>
            </w:r>
          </w:p>
        </w:tc>
        <w:tc>
          <w:tcPr>
            <w:tcW w:w="1576" w:type="dxa"/>
          </w:tcPr>
          <w:p w:rsidR="00D73324" w:rsidRDefault="00D73324" w:rsidP="00487529">
            <w:pPr>
              <w:tabs>
                <w:tab w:val="left" w:pos="7088"/>
              </w:tabs>
              <w:spacing w:line="288" w:lineRule="auto"/>
            </w:pPr>
            <w:r>
              <w:t>0.1%</w:t>
            </w:r>
          </w:p>
        </w:tc>
        <w:tc>
          <w:tcPr>
            <w:tcW w:w="1219" w:type="dxa"/>
          </w:tcPr>
          <w:p w:rsidR="00D73324" w:rsidRDefault="00D73324" w:rsidP="009D5FF9">
            <w:pPr>
              <w:tabs>
                <w:tab w:val="left" w:pos="7088"/>
              </w:tabs>
              <w:spacing w:line="288" w:lineRule="auto"/>
            </w:pPr>
            <w:r>
              <w:t>0.6%</w:t>
            </w:r>
          </w:p>
        </w:tc>
        <w:tc>
          <w:tcPr>
            <w:tcW w:w="1732" w:type="dxa"/>
          </w:tcPr>
          <w:p w:rsidR="00D73324" w:rsidRDefault="00D73324" w:rsidP="00487529">
            <w:pPr>
              <w:tabs>
                <w:tab w:val="left" w:pos="7088"/>
              </w:tabs>
              <w:spacing w:line="288" w:lineRule="auto"/>
            </w:pPr>
            <w:r>
              <w:t>5.5%</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A.1.2.b</w:t>
            </w:r>
          </w:p>
        </w:tc>
        <w:tc>
          <w:tcPr>
            <w:tcW w:w="2300" w:type="dxa"/>
          </w:tcPr>
          <w:p w:rsidR="00D73324" w:rsidRPr="00487529" w:rsidRDefault="00D73324" w:rsidP="00487529">
            <w:pPr>
              <w:tabs>
                <w:tab w:val="left" w:pos="7088"/>
              </w:tabs>
              <w:spacing w:line="288" w:lineRule="auto"/>
            </w:pPr>
            <w:r w:rsidRPr="00487529">
              <w:rPr>
                <w:sz w:val="16"/>
                <w:szCs w:val="16"/>
              </w:rPr>
              <w:t>Wideband, urban, 5 high</w:t>
            </w:r>
            <w:r>
              <w:rPr>
                <w:sz w:val="16"/>
                <w:szCs w:val="16"/>
              </w:rPr>
              <w:t xml:space="preserve"> </w:t>
            </w:r>
            <w:r w:rsidRPr="00487529">
              <w:rPr>
                <w:sz w:val="16"/>
                <w:szCs w:val="16"/>
              </w:rPr>
              <w:t>gain UTs</w:t>
            </w:r>
          </w:p>
        </w:tc>
        <w:tc>
          <w:tcPr>
            <w:tcW w:w="1576" w:type="dxa"/>
          </w:tcPr>
          <w:p w:rsidR="00D73324" w:rsidRDefault="00D73324" w:rsidP="00487529">
            <w:pPr>
              <w:tabs>
                <w:tab w:val="left" w:pos="7088"/>
              </w:tabs>
              <w:spacing w:line="288" w:lineRule="auto"/>
            </w:pPr>
            <w:r>
              <w:t>0.3%</w:t>
            </w:r>
          </w:p>
        </w:tc>
        <w:tc>
          <w:tcPr>
            <w:tcW w:w="1219" w:type="dxa"/>
          </w:tcPr>
          <w:p w:rsidR="00D73324" w:rsidRDefault="00D73324" w:rsidP="00487529">
            <w:pPr>
              <w:tabs>
                <w:tab w:val="left" w:pos="7088"/>
              </w:tabs>
              <w:spacing w:line="288" w:lineRule="auto"/>
            </w:pPr>
            <w:r>
              <w:t>2 %</w:t>
            </w:r>
          </w:p>
        </w:tc>
        <w:tc>
          <w:tcPr>
            <w:tcW w:w="1732" w:type="dxa"/>
          </w:tcPr>
          <w:p w:rsidR="00D73324" w:rsidRDefault="00D73324" w:rsidP="009D5FF9">
            <w:pPr>
              <w:tabs>
                <w:tab w:val="left" w:pos="7088"/>
              </w:tabs>
              <w:spacing w:line="288" w:lineRule="auto"/>
            </w:pPr>
            <w:r>
              <w:t>12.5%</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A.2.1.a</w:t>
            </w:r>
          </w:p>
        </w:tc>
        <w:tc>
          <w:tcPr>
            <w:tcW w:w="2300" w:type="dxa"/>
          </w:tcPr>
          <w:p w:rsidR="00D73324" w:rsidRPr="00487529" w:rsidRDefault="00D73324" w:rsidP="00487529">
            <w:pPr>
              <w:tabs>
                <w:tab w:val="left" w:pos="7088"/>
              </w:tabs>
              <w:spacing w:line="288" w:lineRule="auto"/>
            </w:pPr>
            <w:r w:rsidRPr="00487529">
              <w:rPr>
                <w:sz w:val="16"/>
                <w:szCs w:val="16"/>
              </w:rPr>
              <w:t>Narrowband, rural, 1 high</w:t>
            </w:r>
            <w:r>
              <w:rPr>
                <w:sz w:val="16"/>
                <w:szCs w:val="16"/>
              </w:rPr>
              <w:t xml:space="preserve"> </w:t>
            </w:r>
            <w:r w:rsidRPr="00487529">
              <w:rPr>
                <w:sz w:val="16"/>
                <w:szCs w:val="16"/>
              </w:rPr>
              <w:t>gain UT</w:t>
            </w:r>
          </w:p>
        </w:tc>
        <w:tc>
          <w:tcPr>
            <w:tcW w:w="1576" w:type="dxa"/>
          </w:tcPr>
          <w:p w:rsidR="00D73324" w:rsidRPr="0052738E" w:rsidRDefault="00D73324" w:rsidP="00487529">
            <w:pPr>
              <w:tabs>
                <w:tab w:val="left" w:pos="7088"/>
              </w:tabs>
              <w:spacing w:line="288" w:lineRule="auto"/>
            </w:pPr>
            <w:r>
              <w:t>7.4%</w:t>
            </w:r>
          </w:p>
        </w:tc>
        <w:tc>
          <w:tcPr>
            <w:tcW w:w="1219" w:type="dxa"/>
          </w:tcPr>
          <w:p w:rsidR="00D73324" w:rsidRPr="0052738E" w:rsidRDefault="00D73324" w:rsidP="00487529">
            <w:pPr>
              <w:tabs>
                <w:tab w:val="left" w:pos="7088"/>
              </w:tabs>
              <w:spacing w:line="288" w:lineRule="auto"/>
            </w:pPr>
            <w:r>
              <w:t>11.1 %</w:t>
            </w:r>
          </w:p>
        </w:tc>
        <w:tc>
          <w:tcPr>
            <w:tcW w:w="1732" w:type="dxa"/>
          </w:tcPr>
          <w:p w:rsidR="00D73324" w:rsidRPr="0052738E" w:rsidRDefault="00D73324" w:rsidP="009D5FF9">
            <w:pPr>
              <w:tabs>
                <w:tab w:val="left" w:pos="7088"/>
              </w:tabs>
              <w:spacing w:line="288" w:lineRule="auto"/>
            </w:pPr>
            <w:r>
              <w:t>96.4%</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A.2.1.b</w:t>
            </w:r>
          </w:p>
        </w:tc>
        <w:tc>
          <w:tcPr>
            <w:tcW w:w="2300" w:type="dxa"/>
          </w:tcPr>
          <w:p w:rsidR="00D73324" w:rsidRPr="00487529" w:rsidRDefault="00D73324" w:rsidP="00487529">
            <w:pPr>
              <w:tabs>
                <w:tab w:val="left" w:pos="7088"/>
              </w:tabs>
              <w:spacing w:line="288" w:lineRule="auto"/>
            </w:pPr>
            <w:r w:rsidRPr="00487529">
              <w:rPr>
                <w:sz w:val="16"/>
                <w:szCs w:val="16"/>
              </w:rPr>
              <w:t>Narrowband, rural, 1 low</w:t>
            </w:r>
            <w:r>
              <w:rPr>
                <w:sz w:val="16"/>
                <w:szCs w:val="16"/>
              </w:rPr>
              <w:t xml:space="preserve"> </w:t>
            </w:r>
            <w:r w:rsidRPr="00487529">
              <w:rPr>
                <w:sz w:val="16"/>
                <w:szCs w:val="16"/>
              </w:rPr>
              <w:t>gain UT</w:t>
            </w:r>
          </w:p>
        </w:tc>
        <w:tc>
          <w:tcPr>
            <w:tcW w:w="1576" w:type="dxa"/>
          </w:tcPr>
          <w:p w:rsidR="00D73324" w:rsidRPr="0052738E" w:rsidRDefault="00D73324" w:rsidP="009D5FF9">
            <w:pPr>
              <w:tabs>
                <w:tab w:val="left" w:pos="7088"/>
              </w:tabs>
              <w:spacing w:line="288" w:lineRule="auto"/>
            </w:pPr>
            <w:r>
              <w:t>23 %</w:t>
            </w:r>
          </w:p>
        </w:tc>
        <w:tc>
          <w:tcPr>
            <w:tcW w:w="1219" w:type="dxa"/>
          </w:tcPr>
          <w:p w:rsidR="00D73324" w:rsidRPr="0052738E" w:rsidRDefault="00D73324" w:rsidP="00487529">
            <w:pPr>
              <w:tabs>
                <w:tab w:val="left" w:pos="7088"/>
              </w:tabs>
              <w:spacing w:line="288" w:lineRule="auto"/>
            </w:pPr>
            <w:r>
              <w:t>41 %</w:t>
            </w:r>
          </w:p>
        </w:tc>
        <w:tc>
          <w:tcPr>
            <w:tcW w:w="1732" w:type="dxa"/>
          </w:tcPr>
          <w:p w:rsidR="00D73324" w:rsidRPr="0052738E" w:rsidRDefault="00D73324" w:rsidP="009D5FF9">
            <w:pPr>
              <w:tabs>
                <w:tab w:val="left" w:pos="7088"/>
              </w:tabs>
              <w:spacing w:line="288" w:lineRule="auto"/>
            </w:pPr>
            <w:r>
              <w:t>98.7%</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A.2.2.a</w:t>
            </w:r>
          </w:p>
        </w:tc>
        <w:tc>
          <w:tcPr>
            <w:tcW w:w="2300" w:type="dxa"/>
          </w:tcPr>
          <w:p w:rsidR="00D73324" w:rsidRPr="00487529" w:rsidRDefault="00D73324" w:rsidP="00487529">
            <w:pPr>
              <w:tabs>
                <w:tab w:val="left" w:pos="7088"/>
              </w:tabs>
              <w:spacing w:line="288" w:lineRule="auto"/>
            </w:pPr>
            <w:r w:rsidRPr="00487529">
              <w:rPr>
                <w:sz w:val="16"/>
                <w:szCs w:val="16"/>
              </w:rPr>
              <w:t>Narrowband, urban, 1 high</w:t>
            </w:r>
            <w:r>
              <w:rPr>
                <w:sz w:val="16"/>
                <w:szCs w:val="16"/>
              </w:rPr>
              <w:t xml:space="preserve"> </w:t>
            </w:r>
            <w:r w:rsidRPr="00487529">
              <w:rPr>
                <w:sz w:val="16"/>
                <w:szCs w:val="16"/>
              </w:rPr>
              <w:t>gain UT</w:t>
            </w:r>
          </w:p>
        </w:tc>
        <w:tc>
          <w:tcPr>
            <w:tcW w:w="1576" w:type="dxa"/>
          </w:tcPr>
          <w:p w:rsidR="00D73324" w:rsidRPr="0052738E" w:rsidRDefault="00D73324" w:rsidP="009D5FF9">
            <w:pPr>
              <w:tabs>
                <w:tab w:val="left" w:pos="7088"/>
              </w:tabs>
              <w:spacing w:line="288" w:lineRule="auto"/>
            </w:pPr>
            <w:r>
              <w:t>3 %</w:t>
            </w:r>
          </w:p>
        </w:tc>
        <w:tc>
          <w:tcPr>
            <w:tcW w:w="1219" w:type="dxa"/>
          </w:tcPr>
          <w:p w:rsidR="00D73324" w:rsidRPr="0052738E" w:rsidRDefault="00D73324" w:rsidP="00487529">
            <w:pPr>
              <w:tabs>
                <w:tab w:val="left" w:pos="7088"/>
              </w:tabs>
              <w:spacing w:line="288" w:lineRule="auto"/>
            </w:pPr>
            <w:r>
              <w:t>11.7%</w:t>
            </w:r>
          </w:p>
        </w:tc>
        <w:tc>
          <w:tcPr>
            <w:tcW w:w="1732" w:type="dxa"/>
          </w:tcPr>
          <w:p w:rsidR="00D73324" w:rsidRPr="0052738E" w:rsidRDefault="00D73324" w:rsidP="009D5FF9">
            <w:pPr>
              <w:tabs>
                <w:tab w:val="left" w:pos="7088"/>
              </w:tabs>
              <w:spacing w:line="288" w:lineRule="auto"/>
            </w:pPr>
            <w:r>
              <w:t>82.2%</w:t>
            </w:r>
          </w:p>
        </w:tc>
      </w:tr>
      <w:tr w:rsidR="00D73324" w:rsidTr="00C000F4">
        <w:tc>
          <w:tcPr>
            <w:tcW w:w="1316" w:type="dxa"/>
          </w:tcPr>
          <w:p w:rsidR="00D73324" w:rsidRDefault="00D73324" w:rsidP="00487529">
            <w:pPr>
              <w:pStyle w:val="ECCParagraph"/>
              <w:tabs>
                <w:tab w:val="left" w:pos="7088"/>
              </w:tabs>
              <w:spacing w:after="0"/>
              <w:rPr>
                <w:lang w:val="en-US"/>
              </w:rPr>
            </w:pPr>
            <w:r>
              <w:rPr>
                <w:lang w:val="en-US"/>
              </w:rPr>
              <w:t>A.2.2.b</w:t>
            </w:r>
          </w:p>
        </w:tc>
        <w:tc>
          <w:tcPr>
            <w:tcW w:w="2300" w:type="dxa"/>
          </w:tcPr>
          <w:p w:rsidR="00D73324" w:rsidRPr="00487529" w:rsidRDefault="00D73324" w:rsidP="00487529">
            <w:pPr>
              <w:tabs>
                <w:tab w:val="left" w:pos="7088"/>
              </w:tabs>
              <w:spacing w:line="288" w:lineRule="auto"/>
            </w:pPr>
            <w:r w:rsidRPr="00487529">
              <w:rPr>
                <w:sz w:val="16"/>
                <w:szCs w:val="16"/>
              </w:rPr>
              <w:t>Narrowband, urban, 1 low</w:t>
            </w:r>
            <w:r>
              <w:rPr>
                <w:sz w:val="16"/>
                <w:szCs w:val="16"/>
              </w:rPr>
              <w:t xml:space="preserve"> </w:t>
            </w:r>
            <w:r w:rsidRPr="00487529">
              <w:rPr>
                <w:sz w:val="16"/>
                <w:szCs w:val="16"/>
              </w:rPr>
              <w:t>gain UT</w:t>
            </w:r>
          </w:p>
        </w:tc>
        <w:tc>
          <w:tcPr>
            <w:tcW w:w="1576" w:type="dxa"/>
          </w:tcPr>
          <w:p w:rsidR="00D73324" w:rsidRPr="0052738E" w:rsidRDefault="00D73324" w:rsidP="009D5FF9">
            <w:pPr>
              <w:tabs>
                <w:tab w:val="left" w:pos="7088"/>
              </w:tabs>
              <w:spacing w:line="288" w:lineRule="auto"/>
            </w:pPr>
            <w:r>
              <w:t>11 %</w:t>
            </w:r>
          </w:p>
        </w:tc>
        <w:tc>
          <w:tcPr>
            <w:tcW w:w="1219" w:type="dxa"/>
          </w:tcPr>
          <w:p w:rsidR="00D73324" w:rsidRPr="0052738E" w:rsidRDefault="00D73324" w:rsidP="00487529">
            <w:pPr>
              <w:tabs>
                <w:tab w:val="left" w:pos="7088"/>
              </w:tabs>
              <w:spacing w:line="288" w:lineRule="auto"/>
            </w:pPr>
            <w:r>
              <w:t>39.3%</w:t>
            </w:r>
          </w:p>
        </w:tc>
        <w:tc>
          <w:tcPr>
            <w:tcW w:w="1732" w:type="dxa"/>
          </w:tcPr>
          <w:p w:rsidR="00D73324" w:rsidRPr="0052738E" w:rsidRDefault="00D73324" w:rsidP="00487529">
            <w:pPr>
              <w:tabs>
                <w:tab w:val="left" w:pos="7088"/>
              </w:tabs>
              <w:spacing w:line="288" w:lineRule="auto"/>
            </w:pPr>
            <w:r>
              <w:t>96.7%</w:t>
            </w:r>
          </w:p>
        </w:tc>
      </w:tr>
    </w:tbl>
    <w:p w:rsidR="00D73324" w:rsidRDefault="00D73324" w:rsidP="00487529">
      <w:pPr>
        <w:pStyle w:val="ECCParagraph"/>
        <w:tabs>
          <w:tab w:val="left" w:pos="7088"/>
        </w:tabs>
      </w:pPr>
    </w:p>
    <w:p w:rsidR="00D73324" w:rsidRDefault="00D73324" w:rsidP="00487529">
      <w:pPr>
        <w:pStyle w:val="Caption"/>
        <w:tabs>
          <w:tab w:val="left" w:pos="7088"/>
        </w:tabs>
      </w:pPr>
      <w:bookmarkStart w:id="48" w:name="_Ref342045191"/>
      <w:r>
        <w:t xml:space="preserve">Table </w:t>
      </w:r>
      <w:fldSimple w:instr=" SEQ Table \* ARABIC ">
        <w:r>
          <w:rPr>
            <w:noProof/>
          </w:rPr>
          <w:t>24</w:t>
        </w:r>
      </w:fldSimple>
      <w:bookmarkEnd w:id="48"/>
      <w:r>
        <w:t>: Results of the statistical study (Scenario B)</w:t>
      </w:r>
    </w:p>
    <w:tbl>
      <w:tblPr>
        <w:tblW w:w="0" w:type="auto"/>
        <w:tblInd w:w="67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tblPr>
      <w:tblGrid>
        <w:gridCol w:w="1316"/>
        <w:gridCol w:w="2300"/>
        <w:gridCol w:w="1576"/>
        <w:gridCol w:w="1219"/>
        <w:gridCol w:w="1732"/>
      </w:tblGrid>
      <w:tr w:rsidR="00D73324" w:rsidTr="00C000F4">
        <w:trPr>
          <w:tblHeader/>
        </w:trPr>
        <w:tc>
          <w:tcPr>
            <w:tcW w:w="1316" w:type="dxa"/>
            <w:tcBorders>
              <w:right w:val="single" w:sz="8" w:space="0" w:color="FFFFFF"/>
            </w:tcBorders>
            <w:shd w:val="clear" w:color="auto" w:fill="D2232A"/>
          </w:tcPr>
          <w:p w:rsidR="00D73324" w:rsidRPr="00AA7911" w:rsidRDefault="00D73324" w:rsidP="00C000F4">
            <w:pPr>
              <w:pStyle w:val="ECCParagraph"/>
              <w:tabs>
                <w:tab w:val="left" w:pos="7088"/>
              </w:tabs>
              <w:spacing w:after="0"/>
              <w:jc w:val="left"/>
              <w:rPr>
                <w:b/>
                <w:color w:val="FFFFFF"/>
                <w:lang w:val="en-US"/>
              </w:rPr>
            </w:pPr>
            <w:r w:rsidRPr="00AA7911">
              <w:rPr>
                <w:b/>
                <w:color w:val="FFFFFF"/>
                <w:lang w:val="en-US"/>
              </w:rPr>
              <w:t>Scenario</w:t>
            </w:r>
          </w:p>
        </w:tc>
        <w:tc>
          <w:tcPr>
            <w:tcW w:w="2300" w:type="dxa"/>
            <w:tcBorders>
              <w:right w:val="single" w:sz="8" w:space="0" w:color="FFFFFF"/>
            </w:tcBorders>
            <w:shd w:val="clear" w:color="auto" w:fill="D2232A"/>
          </w:tcPr>
          <w:p w:rsidR="00D73324" w:rsidRPr="00487529" w:rsidRDefault="00D73324" w:rsidP="00C000F4">
            <w:pPr>
              <w:pStyle w:val="ECCParagraph"/>
              <w:tabs>
                <w:tab w:val="left" w:pos="7088"/>
              </w:tabs>
              <w:spacing w:after="0"/>
              <w:jc w:val="left"/>
              <w:rPr>
                <w:b/>
                <w:color w:val="FFFFFF"/>
                <w:highlight w:val="lightGray"/>
                <w:lang w:val="en-US"/>
              </w:rPr>
            </w:pPr>
            <w:r>
              <w:rPr>
                <w:b/>
                <w:color w:val="FFFFFF"/>
                <w:lang w:val="en-US"/>
              </w:rPr>
              <w:t>Interferer</w:t>
            </w:r>
          </w:p>
        </w:tc>
        <w:tc>
          <w:tcPr>
            <w:tcW w:w="1576" w:type="dxa"/>
            <w:tcBorders>
              <w:left w:val="single" w:sz="8" w:space="0" w:color="FFFFFF"/>
              <w:right w:val="single" w:sz="8" w:space="0" w:color="FFFFFF"/>
            </w:tcBorders>
            <w:shd w:val="clear" w:color="auto" w:fill="D2232A"/>
          </w:tcPr>
          <w:p w:rsidR="00D73324" w:rsidRPr="00AA7911" w:rsidRDefault="00D73324" w:rsidP="00C000F4">
            <w:pPr>
              <w:pStyle w:val="ECCParagraph"/>
              <w:tabs>
                <w:tab w:val="left" w:pos="7088"/>
              </w:tabs>
              <w:spacing w:after="0"/>
              <w:jc w:val="left"/>
              <w:rPr>
                <w:b/>
                <w:color w:val="FFFFFF"/>
                <w:lang w:val="en-US"/>
              </w:rPr>
            </w:pPr>
            <w:r w:rsidRPr="00AA7911">
              <w:rPr>
                <w:b/>
                <w:color w:val="FFFFFF"/>
                <w:lang w:val="en-US"/>
              </w:rPr>
              <w:t>whole Network</w:t>
            </w:r>
          </w:p>
          <w:p w:rsidR="00D73324" w:rsidRPr="00AA7911" w:rsidRDefault="00D73324" w:rsidP="00C000F4">
            <w:pPr>
              <w:pStyle w:val="ECCParagraph"/>
              <w:tabs>
                <w:tab w:val="left" w:pos="7088"/>
              </w:tabs>
              <w:spacing w:after="0"/>
              <w:jc w:val="left"/>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219" w:type="dxa"/>
            <w:tcBorders>
              <w:left w:val="single" w:sz="8" w:space="0" w:color="FFFFFF"/>
            </w:tcBorders>
            <w:shd w:val="clear" w:color="auto" w:fill="D2232A"/>
          </w:tcPr>
          <w:p w:rsidR="00D73324" w:rsidRPr="00AA7911" w:rsidRDefault="00D73324" w:rsidP="00C000F4">
            <w:pPr>
              <w:pStyle w:val="ECCParagraph"/>
              <w:tabs>
                <w:tab w:val="left" w:pos="7088"/>
              </w:tabs>
              <w:spacing w:after="0"/>
              <w:jc w:val="left"/>
              <w:rPr>
                <w:b/>
                <w:color w:val="FFFFFF"/>
                <w:lang w:val="en-US"/>
              </w:rPr>
            </w:pPr>
            <w:r w:rsidRPr="00AA7911">
              <w:rPr>
                <w:b/>
                <w:color w:val="FFFFFF"/>
                <w:lang w:val="en-US"/>
              </w:rPr>
              <w:t>Reference Cell</w:t>
            </w:r>
          </w:p>
          <w:p w:rsidR="00D73324" w:rsidRPr="00AA7911" w:rsidRDefault="00D73324" w:rsidP="00C000F4">
            <w:pPr>
              <w:pStyle w:val="ECCParagraph"/>
              <w:tabs>
                <w:tab w:val="left" w:pos="7088"/>
              </w:tabs>
              <w:spacing w:after="0"/>
              <w:jc w:val="left"/>
              <w:rPr>
                <w:b/>
                <w:color w:val="FFFFFF"/>
                <w:lang w:val="en-US"/>
              </w:rPr>
            </w:pPr>
            <w:r>
              <w:rPr>
                <w:b/>
                <w:color w:val="FFFFFF"/>
                <w:lang w:val="en-US"/>
              </w:rPr>
              <w:t>(</w:t>
            </w:r>
            <w:r w:rsidRPr="00AA7911">
              <w:rPr>
                <w:b/>
                <w:color w:val="FFFFFF"/>
                <w:lang w:val="en-US"/>
              </w:rPr>
              <w:t>Average Capacity loss</w:t>
            </w:r>
            <w:r>
              <w:rPr>
                <w:b/>
                <w:color w:val="FFFFFF"/>
                <w:lang w:val="en-US"/>
              </w:rPr>
              <w:t>)</w:t>
            </w:r>
          </w:p>
        </w:tc>
        <w:tc>
          <w:tcPr>
            <w:tcW w:w="1732" w:type="dxa"/>
            <w:tcBorders>
              <w:left w:val="single" w:sz="8" w:space="0" w:color="FFFFFF"/>
            </w:tcBorders>
            <w:shd w:val="clear" w:color="auto" w:fill="D2232A"/>
          </w:tcPr>
          <w:p w:rsidR="00D73324" w:rsidRPr="00AA7911" w:rsidRDefault="00D73324" w:rsidP="00C000F4">
            <w:pPr>
              <w:pStyle w:val="ECCParagraph"/>
              <w:tabs>
                <w:tab w:val="left" w:pos="7088"/>
              </w:tabs>
              <w:spacing w:after="0"/>
              <w:jc w:val="left"/>
              <w:rPr>
                <w:b/>
                <w:color w:val="FFFFFF"/>
                <w:lang w:val="en-US"/>
              </w:rPr>
            </w:pPr>
            <w:r w:rsidRPr="00AA7911">
              <w:rPr>
                <w:b/>
                <w:color w:val="FFFFFF"/>
                <w:lang w:val="en-US"/>
              </w:rPr>
              <w:t>Worst Cell</w:t>
            </w:r>
          </w:p>
          <w:p w:rsidR="00D73324" w:rsidRPr="00AA7911" w:rsidRDefault="00D73324" w:rsidP="00C000F4">
            <w:pPr>
              <w:pStyle w:val="ECCParagraph"/>
              <w:tabs>
                <w:tab w:val="left" w:pos="7088"/>
              </w:tabs>
              <w:spacing w:after="0"/>
              <w:jc w:val="left"/>
              <w:rPr>
                <w:b/>
                <w:color w:val="FFFFFF"/>
                <w:lang w:val="en-US"/>
              </w:rPr>
            </w:pPr>
            <w:r>
              <w:rPr>
                <w:b/>
                <w:color w:val="FFFFFF"/>
                <w:lang w:val="en-US"/>
              </w:rPr>
              <w:t>(</w:t>
            </w:r>
            <w:r w:rsidRPr="00AA7911">
              <w:rPr>
                <w:b/>
                <w:color w:val="FFFFFF"/>
                <w:lang w:val="en-US"/>
              </w:rPr>
              <w:t>Average Capacity loss</w:t>
            </w:r>
            <w:r>
              <w:rPr>
                <w:b/>
                <w:color w:val="FFFFFF"/>
                <w:lang w:val="en-US"/>
              </w:rPr>
              <w:t>)</w:t>
            </w:r>
          </w:p>
        </w:tc>
      </w:tr>
      <w:tr w:rsidR="00D73324" w:rsidTr="00C000F4">
        <w:tc>
          <w:tcPr>
            <w:tcW w:w="1316" w:type="dxa"/>
          </w:tcPr>
          <w:p w:rsidR="00D73324" w:rsidRDefault="00D73324" w:rsidP="00C000F4">
            <w:pPr>
              <w:pStyle w:val="ECCParagraph"/>
              <w:tabs>
                <w:tab w:val="left" w:pos="7088"/>
              </w:tabs>
              <w:spacing w:after="0"/>
              <w:jc w:val="left"/>
              <w:rPr>
                <w:lang w:val="en-US"/>
              </w:rPr>
            </w:pPr>
            <w:r>
              <w:rPr>
                <w:lang w:val="en-US"/>
              </w:rPr>
              <w:t>B.1.2.a</w:t>
            </w:r>
          </w:p>
        </w:tc>
        <w:tc>
          <w:tcPr>
            <w:tcW w:w="2300" w:type="dxa"/>
          </w:tcPr>
          <w:p w:rsidR="00D73324" w:rsidRPr="00487529" w:rsidRDefault="00D73324" w:rsidP="00C000F4">
            <w:pPr>
              <w:tabs>
                <w:tab w:val="left" w:pos="7088"/>
              </w:tabs>
              <w:spacing w:line="288" w:lineRule="auto"/>
              <w:rPr>
                <w:sz w:val="16"/>
                <w:szCs w:val="16"/>
              </w:rPr>
            </w:pPr>
            <w:r w:rsidRPr="00487529">
              <w:rPr>
                <w:sz w:val="16"/>
                <w:szCs w:val="16"/>
              </w:rPr>
              <w:t>Wideband, urban, 1 high</w:t>
            </w:r>
            <w:r>
              <w:rPr>
                <w:sz w:val="16"/>
                <w:szCs w:val="16"/>
              </w:rPr>
              <w:t xml:space="preserve"> </w:t>
            </w:r>
            <w:r w:rsidRPr="00487529">
              <w:rPr>
                <w:sz w:val="16"/>
                <w:szCs w:val="16"/>
              </w:rPr>
              <w:t>gain UT</w:t>
            </w:r>
          </w:p>
        </w:tc>
        <w:tc>
          <w:tcPr>
            <w:tcW w:w="1576" w:type="dxa"/>
          </w:tcPr>
          <w:p w:rsidR="00D73324" w:rsidRDefault="00D73324" w:rsidP="00C000F4">
            <w:pPr>
              <w:tabs>
                <w:tab w:val="left" w:pos="7088"/>
              </w:tabs>
              <w:spacing w:line="288" w:lineRule="auto"/>
            </w:pPr>
            <w:r>
              <w:t>0 %</w:t>
            </w:r>
          </w:p>
        </w:tc>
        <w:tc>
          <w:tcPr>
            <w:tcW w:w="1219" w:type="dxa"/>
            <w:vAlign w:val="center"/>
          </w:tcPr>
          <w:p w:rsidR="00D73324" w:rsidRDefault="00D73324" w:rsidP="00C000F4">
            <w:pPr>
              <w:tabs>
                <w:tab w:val="left" w:pos="7088"/>
              </w:tabs>
              <w:spacing w:line="288" w:lineRule="auto"/>
            </w:pPr>
            <w:r>
              <w:t>Never interfered</w:t>
            </w:r>
          </w:p>
        </w:tc>
        <w:tc>
          <w:tcPr>
            <w:tcW w:w="1732" w:type="dxa"/>
          </w:tcPr>
          <w:p w:rsidR="00D73324" w:rsidRDefault="00D73324" w:rsidP="00C000F4">
            <w:pPr>
              <w:tabs>
                <w:tab w:val="left" w:pos="7088"/>
              </w:tabs>
              <w:spacing w:line="288" w:lineRule="auto"/>
            </w:pPr>
            <w:r>
              <w:t>Not Applicable</w:t>
            </w:r>
            <w:r>
              <w:rPr>
                <w:rStyle w:val="FootnoteReference"/>
              </w:rPr>
              <w:footnoteReference w:id="9"/>
            </w:r>
          </w:p>
        </w:tc>
      </w:tr>
      <w:tr w:rsidR="00D73324" w:rsidTr="00C000F4">
        <w:tc>
          <w:tcPr>
            <w:tcW w:w="1316" w:type="dxa"/>
          </w:tcPr>
          <w:p w:rsidR="00D73324" w:rsidRDefault="00D73324" w:rsidP="00C000F4">
            <w:pPr>
              <w:pStyle w:val="ECCParagraph"/>
              <w:tabs>
                <w:tab w:val="left" w:pos="7088"/>
              </w:tabs>
              <w:spacing w:after="0"/>
              <w:jc w:val="left"/>
              <w:rPr>
                <w:lang w:val="en-US"/>
              </w:rPr>
            </w:pPr>
            <w:r>
              <w:rPr>
                <w:lang w:val="en-US"/>
              </w:rPr>
              <w:t>B.1.2.b</w:t>
            </w:r>
          </w:p>
        </w:tc>
        <w:tc>
          <w:tcPr>
            <w:tcW w:w="2300" w:type="dxa"/>
          </w:tcPr>
          <w:p w:rsidR="00D73324" w:rsidRPr="00487529" w:rsidRDefault="00D73324" w:rsidP="00C000F4">
            <w:pPr>
              <w:tabs>
                <w:tab w:val="left" w:pos="7088"/>
              </w:tabs>
              <w:spacing w:line="288" w:lineRule="auto"/>
            </w:pPr>
            <w:r w:rsidRPr="00487529">
              <w:rPr>
                <w:sz w:val="16"/>
                <w:szCs w:val="16"/>
              </w:rPr>
              <w:t>Wideband, urban, 1 low</w:t>
            </w:r>
            <w:r>
              <w:rPr>
                <w:sz w:val="16"/>
                <w:szCs w:val="16"/>
              </w:rPr>
              <w:t xml:space="preserve"> </w:t>
            </w:r>
            <w:r w:rsidRPr="00487529">
              <w:rPr>
                <w:sz w:val="16"/>
                <w:szCs w:val="16"/>
              </w:rPr>
              <w:t>gain UT</w:t>
            </w:r>
          </w:p>
        </w:tc>
        <w:tc>
          <w:tcPr>
            <w:tcW w:w="1576" w:type="dxa"/>
          </w:tcPr>
          <w:p w:rsidR="00D73324" w:rsidRPr="0052738E" w:rsidRDefault="00D73324" w:rsidP="00C000F4">
            <w:pPr>
              <w:tabs>
                <w:tab w:val="left" w:pos="7088"/>
              </w:tabs>
              <w:spacing w:line="288" w:lineRule="auto"/>
            </w:pPr>
            <w:r>
              <w:t>1.7 %</w:t>
            </w:r>
          </w:p>
        </w:tc>
        <w:tc>
          <w:tcPr>
            <w:tcW w:w="1219" w:type="dxa"/>
            <w:vAlign w:val="center"/>
          </w:tcPr>
          <w:p w:rsidR="00D73324" w:rsidRPr="0052738E" w:rsidRDefault="00D73324" w:rsidP="00C000F4">
            <w:pPr>
              <w:tabs>
                <w:tab w:val="left" w:pos="7088"/>
              </w:tabs>
              <w:spacing w:line="288" w:lineRule="auto"/>
            </w:pPr>
            <w:r>
              <w:t>0.01%</w:t>
            </w:r>
          </w:p>
        </w:tc>
        <w:tc>
          <w:tcPr>
            <w:tcW w:w="1732" w:type="dxa"/>
          </w:tcPr>
          <w:p w:rsidR="00D73324" w:rsidRPr="0052738E" w:rsidRDefault="00D73324" w:rsidP="00C000F4">
            <w:pPr>
              <w:tabs>
                <w:tab w:val="left" w:pos="7088"/>
              </w:tabs>
              <w:spacing w:line="288" w:lineRule="auto"/>
            </w:pPr>
            <w:r>
              <w:t>N.A.</w:t>
            </w:r>
          </w:p>
        </w:tc>
      </w:tr>
      <w:tr w:rsidR="00D73324" w:rsidTr="00C000F4">
        <w:tc>
          <w:tcPr>
            <w:tcW w:w="1316" w:type="dxa"/>
          </w:tcPr>
          <w:p w:rsidR="00D73324" w:rsidRDefault="00D73324" w:rsidP="00C000F4">
            <w:pPr>
              <w:pStyle w:val="ECCParagraph"/>
              <w:tabs>
                <w:tab w:val="left" w:pos="7088"/>
              </w:tabs>
              <w:spacing w:after="0"/>
              <w:jc w:val="left"/>
              <w:rPr>
                <w:lang w:val="en-US"/>
              </w:rPr>
            </w:pPr>
            <w:r>
              <w:rPr>
                <w:lang w:val="en-US"/>
              </w:rPr>
              <w:t>B.2.1.a</w:t>
            </w:r>
          </w:p>
        </w:tc>
        <w:tc>
          <w:tcPr>
            <w:tcW w:w="2300" w:type="dxa"/>
          </w:tcPr>
          <w:p w:rsidR="00D73324" w:rsidRPr="00487529" w:rsidRDefault="00D73324" w:rsidP="00C000F4">
            <w:pPr>
              <w:tabs>
                <w:tab w:val="left" w:pos="7088"/>
              </w:tabs>
              <w:spacing w:line="288" w:lineRule="auto"/>
            </w:pPr>
            <w:r w:rsidRPr="00487529">
              <w:rPr>
                <w:sz w:val="16"/>
                <w:szCs w:val="16"/>
              </w:rPr>
              <w:t>Narrowband, rural, 1 high</w:t>
            </w:r>
            <w:r>
              <w:rPr>
                <w:sz w:val="16"/>
                <w:szCs w:val="16"/>
              </w:rPr>
              <w:t xml:space="preserve"> </w:t>
            </w:r>
            <w:r w:rsidRPr="00487529">
              <w:rPr>
                <w:sz w:val="16"/>
                <w:szCs w:val="16"/>
              </w:rPr>
              <w:t>gain UT</w:t>
            </w:r>
          </w:p>
        </w:tc>
        <w:tc>
          <w:tcPr>
            <w:tcW w:w="1576" w:type="dxa"/>
          </w:tcPr>
          <w:p w:rsidR="00D73324" w:rsidRDefault="00D73324" w:rsidP="00C000F4">
            <w:pPr>
              <w:tabs>
                <w:tab w:val="left" w:pos="7088"/>
              </w:tabs>
              <w:spacing w:line="288" w:lineRule="auto"/>
            </w:pPr>
            <w:r>
              <w:t>1.8 %</w:t>
            </w:r>
          </w:p>
        </w:tc>
        <w:tc>
          <w:tcPr>
            <w:tcW w:w="1219" w:type="dxa"/>
            <w:vAlign w:val="center"/>
          </w:tcPr>
          <w:p w:rsidR="00D73324" w:rsidRDefault="00D73324" w:rsidP="00C000F4">
            <w:pPr>
              <w:tabs>
                <w:tab w:val="left" w:pos="7088"/>
              </w:tabs>
              <w:spacing w:line="288" w:lineRule="auto"/>
            </w:pPr>
            <w:r>
              <w:t>Never interfered</w:t>
            </w:r>
          </w:p>
        </w:tc>
        <w:tc>
          <w:tcPr>
            <w:tcW w:w="1732" w:type="dxa"/>
          </w:tcPr>
          <w:p w:rsidR="00D73324" w:rsidRDefault="00D73324" w:rsidP="00C000F4">
            <w:pPr>
              <w:tabs>
                <w:tab w:val="left" w:pos="7088"/>
              </w:tabs>
              <w:spacing w:line="288" w:lineRule="auto"/>
            </w:pPr>
            <w:r>
              <w:t>N.A.</w:t>
            </w:r>
          </w:p>
        </w:tc>
      </w:tr>
      <w:tr w:rsidR="00D73324" w:rsidTr="00C000F4">
        <w:tc>
          <w:tcPr>
            <w:tcW w:w="1316" w:type="dxa"/>
          </w:tcPr>
          <w:p w:rsidR="00D73324" w:rsidRDefault="00D73324" w:rsidP="00C000F4">
            <w:pPr>
              <w:pStyle w:val="ECCParagraph"/>
              <w:tabs>
                <w:tab w:val="left" w:pos="7088"/>
              </w:tabs>
              <w:spacing w:after="0"/>
              <w:jc w:val="left"/>
              <w:rPr>
                <w:lang w:val="en-US"/>
              </w:rPr>
            </w:pPr>
            <w:r>
              <w:rPr>
                <w:lang w:val="en-US"/>
              </w:rPr>
              <w:t>B.2.1.b</w:t>
            </w:r>
          </w:p>
        </w:tc>
        <w:tc>
          <w:tcPr>
            <w:tcW w:w="2300" w:type="dxa"/>
          </w:tcPr>
          <w:p w:rsidR="00D73324" w:rsidRPr="00487529" w:rsidRDefault="00D73324" w:rsidP="00C000F4">
            <w:pPr>
              <w:tabs>
                <w:tab w:val="left" w:pos="7088"/>
              </w:tabs>
              <w:spacing w:line="288" w:lineRule="auto"/>
            </w:pPr>
            <w:r w:rsidRPr="00487529">
              <w:rPr>
                <w:sz w:val="16"/>
                <w:szCs w:val="16"/>
              </w:rPr>
              <w:t>Narrowband, rural, 1 low</w:t>
            </w:r>
            <w:r>
              <w:rPr>
                <w:sz w:val="16"/>
                <w:szCs w:val="16"/>
              </w:rPr>
              <w:t xml:space="preserve"> </w:t>
            </w:r>
            <w:r w:rsidRPr="00487529">
              <w:rPr>
                <w:sz w:val="16"/>
                <w:szCs w:val="16"/>
              </w:rPr>
              <w:t>gain UT</w:t>
            </w:r>
          </w:p>
        </w:tc>
        <w:tc>
          <w:tcPr>
            <w:tcW w:w="1576" w:type="dxa"/>
          </w:tcPr>
          <w:p w:rsidR="00D73324" w:rsidRDefault="00D73324" w:rsidP="00C000F4">
            <w:pPr>
              <w:tabs>
                <w:tab w:val="left" w:pos="7088"/>
              </w:tabs>
              <w:spacing w:line="288" w:lineRule="auto"/>
            </w:pPr>
            <w:r>
              <w:t>1.8 %</w:t>
            </w:r>
          </w:p>
        </w:tc>
        <w:tc>
          <w:tcPr>
            <w:tcW w:w="1219" w:type="dxa"/>
            <w:vAlign w:val="center"/>
          </w:tcPr>
          <w:p w:rsidR="00D73324" w:rsidRDefault="00D73324" w:rsidP="00C000F4">
            <w:pPr>
              <w:tabs>
                <w:tab w:val="left" w:pos="7088"/>
              </w:tabs>
              <w:spacing w:line="288" w:lineRule="auto"/>
            </w:pPr>
            <w:r>
              <w:t>Never interfered</w:t>
            </w:r>
          </w:p>
        </w:tc>
        <w:tc>
          <w:tcPr>
            <w:tcW w:w="1732" w:type="dxa"/>
          </w:tcPr>
          <w:p w:rsidR="00D73324" w:rsidRDefault="00D73324" w:rsidP="00C000F4">
            <w:pPr>
              <w:tabs>
                <w:tab w:val="left" w:pos="7088"/>
              </w:tabs>
              <w:spacing w:line="288" w:lineRule="auto"/>
            </w:pPr>
            <w:r>
              <w:t>N.A.</w:t>
            </w:r>
          </w:p>
        </w:tc>
      </w:tr>
      <w:tr w:rsidR="00D73324" w:rsidTr="00C000F4">
        <w:tc>
          <w:tcPr>
            <w:tcW w:w="1316" w:type="dxa"/>
          </w:tcPr>
          <w:p w:rsidR="00D73324" w:rsidRDefault="00D73324" w:rsidP="00C000F4">
            <w:pPr>
              <w:pStyle w:val="ECCParagraph"/>
              <w:tabs>
                <w:tab w:val="left" w:pos="7088"/>
              </w:tabs>
              <w:spacing w:after="0"/>
              <w:jc w:val="left"/>
              <w:rPr>
                <w:lang w:val="en-US"/>
              </w:rPr>
            </w:pPr>
            <w:r>
              <w:rPr>
                <w:lang w:val="en-US"/>
              </w:rPr>
              <w:t>B.2.2.a</w:t>
            </w:r>
          </w:p>
        </w:tc>
        <w:tc>
          <w:tcPr>
            <w:tcW w:w="2300" w:type="dxa"/>
          </w:tcPr>
          <w:p w:rsidR="00D73324" w:rsidRPr="00487529" w:rsidRDefault="00D73324" w:rsidP="00C000F4">
            <w:pPr>
              <w:tabs>
                <w:tab w:val="left" w:pos="7088"/>
              </w:tabs>
              <w:spacing w:line="288" w:lineRule="auto"/>
            </w:pPr>
            <w:r w:rsidRPr="00487529">
              <w:rPr>
                <w:sz w:val="16"/>
                <w:szCs w:val="16"/>
              </w:rPr>
              <w:t>Narrowband, urban, 1 high</w:t>
            </w:r>
            <w:r>
              <w:rPr>
                <w:sz w:val="16"/>
                <w:szCs w:val="16"/>
              </w:rPr>
              <w:t xml:space="preserve"> </w:t>
            </w:r>
            <w:r w:rsidRPr="00487529">
              <w:rPr>
                <w:sz w:val="16"/>
                <w:szCs w:val="16"/>
              </w:rPr>
              <w:t>gain UT</w:t>
            </w:r>
          </w:p>
        </w:tc>
        <w:tc>
          <w:tcPr>
            <w:tcW w:w="1576" w:type="dxa"/>
          </w:tcPr>
          <w:p w:rsidR="00D73324" w:rsidRDefault="00D73324" w:rsidP="00C000F4">
            <w:pPr>
              <w:tabs>
                <w:tab w:val="left" w:pos="7088"/>
              </w:tabs>
              <w:spacing w:line="288" w:lineRule="auto"/>
            </w:pPr>
            <w:r>
              <w:t>1.7 %</w:t>
            </w:r>
          </w:p>
        </w:tc>
        <w:tc>
          <w:tcPr>
            <w:tcW w:w="1219" w:type="dxa"/>
            <w:vAlign w:val="center"/>
          </w:tcPr>
          <w:p w:rsidR="00D73324" w:rsidRDefault="00D73324" w:rsidP="00C000F4">
            <w:pPr>
              <w:tabs>
                <w:tab w:val="left" w:pos="7088"/>
              </w:tabs>
              <w:spacing w:line="288" w:lineRule="auto"/>
            </w:pPr>
            <w:r>
              <w:t>0.1 %</w:t>
            </w:r>
          </w:p>
        </w:tc>
        <w:tc>
          <w:tcPr>
            <w:tcW w:w="1732" w:type="dxa"/>
          </w:tcPr>
          <w:p w:rsidR="00D73324" w:rsidRDefault="00D73324" w:rsidP="00C000F4">
            <w:pPr>
              <w:tabs>
                <w:tab w:val="left" w:pos="7088"/>
              </w:tabs>
              <w:spacing w:line="288" w:lineRule="auto"/>
            </w:pPr>
            <w:r>
              <w:t>N.A.</w:t>
            </w:r>
          </w:p>
        </w:tc>
      </w:tr>
      <w:tr w:rsidR="00D73324" w:rsidTr="00C000F4">
        <w:tc>
          <w:tcPr>
            <w:tcW w:w="1316" w:type="dxa"/>
          </w:tcPr>
          <w:p w:rsidR="00D73324" w:rsidRDefault="00D73324" w:rsidP="00C000F4">
            <w:pPr>
              <w:pStyle w:val="ECCParagraph"/>
              <w:tabs>
                <w:tab w:val="left" w:pos="7088"/>
              </w:tabs>
              <w:spacing w:after="0"/>
              <w:jc w:val="left"/>
              <w:rPr>
                <w:lang w:val="en-US"/>
              </w:rPr>
            </w:pPr>
            <w:r>
              <w:rPr>
                <w:lang w:val="en-US"/>
              </w:rPr>
              <w:t>B.2.2.b</w:t>
            </w:r>
          </w:p>
        </w:tc>
        <w:tc>
          <w:tcPr>
            <w:tcW w:w="2300" w:type="dxa"/>
          </w:tcPr>
          <w:p w:rsidR="00D73324" w:rsidRPr="00487529" w:rsidRDefault="00D73324" w:rsidP="00C000F4">
            <w:pPr>
              <w:tabs>
                <w:tab w:val="left" w:pos="7088"/>
              </w:tabs>
              <w:spacing w:line="288" w:lineRule="auto"/>
            </w:pPr>
            <w:r w:rsidRPr="00487529">
              <w:rPr>
                <w:sz w:val="16"/>
                <w:szCs w:val="16"/>
              </w:rPr>
              <w:t>Narrowband, urban, 1 low</w:t>
            </w:r>
            <w:r>
              <w:rPr>
                <w:sz w:val="16"/>
                <w:szCs w:val="16"/>
              </w:rPr>
              <w:t xml:space="preserve"> </w:t>
            </w:r>
            <w:r w:rsidRPr="00487529">
              <w:rPr>
                <w:sz w:val="16"/>
                <w:szCs w:val="16"/>
              </w:rPr>
              <w:t>gain UT</w:t>
            </w:r>
          </w:p>
        </w:tc>
        <w:tc>
          <w:tcPr>
            <w:tcW w:w="1576" w:type="dxa"/>
          </w:tcPr>
          <w:p w:rsidR="00D73324" w:rsidRDefault="00D73324" w:rsidP="00C000F4">
            <w:pPr>
              <w:tabs>
                <w:tab w:val="left" w:pos="7088"/>
              </w:tabs>
              <w:spacing w:line="288" w:lineRule="auto"/>
            </w:pPr>
            <w:r>
              <w:t>4.3 %</w:t>
            </w:r>
          </w:p>
        </w:tc>
        <w:tc>
          <w:tcPr>
            <w:tcW w:w="1219" w:type="dxa"/>
            <w:vAlign w:val="center"/>
          </w:tcPr>
          <w:p w:rsidR="00D73324" w:rsidRDefault="00D73324" w:rsidP="009D5FF9">
            <w:pPr>
              <w:tabs>
                <w:tab w:val="left" w:pos="7088"/>
              </w:tabs>
              <w:spacing w:line="288" w:lineRule="auto"/>
            </w:pPr>
            <w:r>
              <w:t>0.4 %</w:t>
            </w:r>
          </w:p>
        </w:tc>
        <w:tc>
          <w:tcPr>
            <w:tcW w:w="1732" w:type="dxa"/>
          </w:tcPr>
          <w:p w:rsidR="00D73324" w:rsidRDefault="00D73324" w:rsidP="00C000F4">
            <w:pPr>
              <w:tabs>
                <w:tab w:val="left" w:pos="7088"/>
              </w:tabs>
              <w:spacing w:line="288" w:lineRule="auto"/>
            </w:pPr>
            <w:r>
              <w:t>N.A.</w:t>
            </w:r>
          </w:p>
        </w:tc>
      </w:tr>
    </w:tbl>
    <w:p w:rsidR="00D73324" w:rsidRDefault="00D73324" w:rsidP="00487529">
      <w:pPr>
        <w:pStyle w:val="ECCParagraph"/>
        <w:tabs>
          <w:tab w:val="left" w:pos="7088"/>
        </w:tabs>
      </w:pPr>
    </w:p>
    <w:p w:rsidR="00D73324" w:rsidRPr="001B025E" w:rsidRDefault="00D73324" w:rsidP="001B025E">
      <w:pPr>
        <w:pStyle w:val="ECCParagraph"/>
      </w:pPr>
      <w:r w:rsidRPr="001B025E">
        <w:t xml:space="preserve">The SEAMCAT Monte-Carlo simulation results for different defined scenarios are summarised in </w:t>
      </w:r>
      <w:r>
        <w:fldChar w:fldCharType="begin"/>
      </w:r>
      <w:r>
        <w:instrText xml:space="preserve"> REF _Ref342045186 \h </w:instrText>
      </w:r>
      <w:r>
        <w:fldChar w:fldCharType="separate"/>
      </w:r>
      <w:r>
        <w:t xml:space="preserve">Table </w:t>
      </w:r>
      <w:r>
        <w:rPr>
          <w:noProof/>
        </w:rPr>
        <w:t>23</w:t>
      </w:r>
      <w:r>
        <w:fldChar w:fldCharType="end"/>
      </w:r>
      <w:r>
        <w:t xml:space="preserve"> and </w:t>
      </w:r>
      <w:r>
        <w:fldChar w:fldCharType="begin"/>
      </w:r>
      <w:r>
        <w:instrText xml:space="preserve"> REF _Ref342045191 \h </w:instrText>
      </w:r>
      <w:r>
        <w:fldChar w:fldCharType="separate"/>
      </w:r>
      <w:r>
        <w:t xml:space="preserve">Table </w:t>
      </w:r>
      <w:r>
        <w:rPr>
          <w:noProof/>
        </w:rPr>
        <w:t>24</w:t>
      </w:r>
      <w:r>
        <w:fldChar w:fldCharType="end"/>
      </w:r>
      <w:r>
        <w:t>.</w:t>
      </w:r>
      <w:r w:rsidRPr="001B025E">
        <w:t xml:space="preserve"> In the simulations, the interfering MSS terminals (1 or 5) are randomly distributed within the simulation area composed of 57 cells, as shown in Figure 5. </w:t>
      </w:r>
    </w:p>
    <w:p w:rsidR="00D73324" w:rsidRPr="001B025E" w:rsidRDefault="00D73324" w:rsidP="001B025E">
      <w:pPr>
        <w:pStyle w:val="ECCParagraph"/>
      </w:pPr>
      <w:r w:rsidRPr="001B025E">
        <w:t xml:space="preserve">The whole network average capacity loss is the system capacity loss averaged over the number of simulation snapshots (2000) and over the number of 57 cells (19 tri-sector sites). </w:t>
      </w:r>
    </w:p>
    <w:p w:rsidR="00D73324" w:rsidRPr="001B025E" w:rsidRDefault="00D73324" w:rsidP="001B025E">
      <w:pPr>
        <w:pStyle w:val="ECCParagraph"/>
      </w:pPr>
      <w:r>
        <w:t>The R</w:t>
      </w:r>
      <w:r w:rsidRPr="001B025E">
        <w:t>eference cell is the cell located in the centre of the 57 cells. The figur</w:t>
      </w:r>
      <w:r>
        <w:t>e for the capacity loss in the R</w:t>
      </w:r>
      <w:r w:rsidRPr="001B025E">
        <w:t xml:space="preserve">eference cell is then taken as the average capacity loss over the 2000 samples.   </w:t>
      </w:r>
    </w:p>
    <w:p w:rsidR="00D73324" w:rsidRPr="001B025E" w:rsidRDefault="00D73324" w:rsidP="001B025E">
      <w:pPr>
        <w:pStyle w:val="ECCParagraph"/>
      </w:pPr>
      <w:r>
        <w:t>The W</w:t>
      </w:r>
      <w:r w:rsidRPr="001B025E">
        <w:t>orst cell is the most impacted cell at each simulation snapshot and it can in fact be a different cell for each snapshot. The figur</w:t>
      </w:r>
      <w:r>
        <w:t>e for the capacity loss in the W</w:t>
      </w:r>
      <w:r w:rsidRPr="001B025E">
        <w:t xml:space="preserve">orst cell is then taken as the average capacity loss over the 2000 samples.   </w:t>
      </w:r>
    </w:p>
    <w:p w:rsidR="00D73324" w:rsidRDefault="00D73324" w:rsidP="001B025E">
      <w:pPr>
        <w:pStyle w:val="ECCParagraph"/>
        <w:jc w:val="left"/>
      </w:pPr>
      <w:r>
        <w:t xml:space="preserve">The simulation results given </w:t>
      </w:r>
      <w:r w:rsidRPr="00F3602A">
        <w:t xml:space="preserve">in the </w:t>
      </w:r>
      <w:fldSimple w:instr=" REF _Ref342045186 \h  \* MERGEFORMAT ">
        <w:r>
          <w:t xml:space="preserve">Table </w:t>
        </w:r>
        <w:r>
          <w:rPr>
            <w:noProof/>
          </w:rPr>
          <w:t>23</w:t>
        </w:r>
      </w:fldSimple>
      <w:r>
        <w:t xml:space="preserve"> and </w:t>
      </w:r>
      <w:fldSimple w:instr=" REF _Ref342045191 \h  \* MERGEFORMAT ">
        <w:r>
          <w:t xml:space="preserve">Table </w:t>
        </w:r>
        <w:r>
          <w:rPr>
            <w:noProof/>
          </w:rPr>
          <w:t>24</w:t>
        </w:r>
      </w:fldSimple>
      <w:r w:rsidRPr="00F3602A">
        <w:t xml:space="preserve"> show</w:t>
      </w:r>
      <w:r>
        <w:t xml:space="preserve"> that:</w:t>
      </w:r>
    </w:p>
    <w:p w:rsidR="00D73324" w:rsidRDefault="00D73324" w:rsidP="0011638B">
      <w:pPr>
        <w:pStyle w:val="ECCNumberedBullets"/>
        <w:spacing w:before="120"/>
      </w:pPr>
      <w:r>
        <w:t>For the same type of MSS terminals, the ECN UL capacity loss is dependent on the number of interferers, For example, the system capacity loss in scenario A.1.1.b (5 MSS UT) is higher than that of scenario A.1.1.a (1 MSS UT).</w:t>
      </w:r>
    </w:p>
    <w:p w:rsidR="00D73324" w:rsidRDefault="00D73324" w:rsidP="0011638B">
      <w:pPr>
        <w:pStyle w:val="ECCNumberedBullets"/>
        <w:spacing w:before="120"/>
      </w:pPr>
      <w:r>
        <w:t>The average ECN UL whole network capacity loss varies from 0.1% to 23% depending on the scenario.</w:t>
      </w:r>
    </w:p>
    <w:p w:rsidR="00D73324" w:rsidRDefault="00D73324" w:rsidP="0011638B">
      <w:pPr>
        <w:pStyle w:val="ECCNumberedBullets"/>
        <w:spacing w:before="120"/>
      </w:pPr>
      <w:bookmarkStart w:id="49" w:name="OLE_LINK1"/>
      <w:bookmarkStart w:id="50" w:name="OLE_LINK2"/>
      <w:r>
        <w:t>For the ECN UL case</w:t>
      </w:r>
      <w:bookmarkEnd w:id="49"/>
      <w:bookmarkEnd w:id="50"/>
      <w:r>
        <w:t>, the Reference cell average capacity loss varies from 0.6% to 41%, depending on the scenario.</w:t>
      </w:r>
    </w:p>
    <w:p w:rsidR="00D73324" w:rsidRDefault="00D73324" w:rsidP="0011638B">
      <w:pPr>
        <w:pStyle w:val="ECCNumberedBullets"/>
        <w:spacing w:before="120"/>
      </w:pPr>
      <w:r>
        <w:t>For the ECN UL case, the Worst cell average capacity loss varies from 5% to 98%, depending on the scenario.</w:t>
      </w:r>
    </w:p>
    <w:p w:rsidR="00D73324" w:rsidRDefault="00D73324" w:rsidP="0011638B">
      <w:pPr>
        <w:pStyle w:val="ECCNumberedBullets"/>
        <w:numPr>
          <w:ilvl w:val="0"/>
          <w:numId w:val="0"/>
        </w:numPr>
      </w:pPr>
    </w:p>
    <w:p w:rsidR="00D73324" w:rsidRDefault="00D73324" w:rsidP="0011638B">
      <w:pPr>
        <w:pStyle w:val="ECCParagraph"/>
      </w:pPr>
      <w:r>
        <w:t>For the ECN DL case, the average capacity loss (system and ref cell) is always below 4%.</w:t>
      </w:r>
    </w:p>
    <w:p w:rsidR="00D73324" w:rsidRDefault="00D73324" w:rsidP="0037116C">
      <w:pPr>
        <w:pStyle w:val="Heading2"/>
      </w:pPr>
      <w:bookmarkStart w:id="51" w:name="_Toc347413052"/>
      <w:r>
        <w:t>Mitigation techniques to reduce interference from MSS to electronic communication networks</w:t>
      </w:r>
      <w:bookmarkEnd w:id="51"/>
    </w:p>
    <w:p w:rsidR="00D73324" w:rsidRDefault="00D73324" w:rsidP="00024FAA">
      <w:pPr>
        <w:pStyle w:val="ECCParagraph"/>
      </w:pPr>
      <w:r>
        <w:t xml:space="preserve">In general, the interference from MSS terminals into ECN BS and UTs comes from two contributions: the out-of-band emissions of MSS terminals (dependent on their ACLR) and the selectivity/blocking capability of the ECN BS and UTs receiver (dependent on their ACS). </w:t>
      </w:r>
    </w:p>
    <w:p w:rsidR="00D73324" w:rsidRDefault="00D73324" w:rsidP="00E51FE9">
      <w:pPr>
        <w:pStyle w:val="ECCParagraph"/>
      </w:pPr>
      <w:r>
        <w:t>If it was necessary to reduce the harmful interference caused by MSS UT transmitting to a satellite into ECN, t</w:t>
      </w:r>
      <w:r w:rsidRPr="007B3BAF">
        <w:t>he following</w:t>
      </w:r>
      <w:r>
        <w:t xml:space="preserve"> possible mitigation techniques (or a combination of them) could be used.</w:t>
      </w:r>
    </w:p>
    <w:p w:rsidR="00D73324" w:rsidRPr="0037116C" w:rsidRDefault="00D73324" w:rsidP="00430E61">
      <w:pPr>
        <w:pStyle w:val="Caption"/>
      </w:pPr>
      <w:r>
        <w:t xml:space="preserve">Table </w:t>
      </w:r>
      <w:fldSimple w:instr=" SEQ Table \* ARABIC ">
        <w:r>
          <w:rPr>
            <w:noProof/>
          </w:rPr>
          <w:t>25</w:t>
        </w:r>
      </w:fldSimple>
      <w:r>
        <w:t xml:space="preserve">: </w:t>
      </w:r>
      <w:r w:rsidRPr="0037116C">
        <w:t>Possible mitigation techniques</w:t>
      </w:r>
    </w:p>
    <w:tbl>
      <w:tblPr>
        <w:tblW w:w="9108"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1E0"/>
      </w:tblPr>
      <w:tblGrid>
        <w:gridCol w:w="2152"/>
        <w:gridCol w:w="6956"/>
      </w:tblGrid>
      <w:tr w:rsidR="00D73324" w:rsidTr="00AC103A">
        <w:tc>
          <w:tcPr>
            <w:tcW w:w="2152" w:type="dxa"/>
            <w:tcBorders>
              <w:right w:val="single" w:sz="8" w:space="0" w:color="FFFFFF"/>
            </w:tcBorders>
            <w:shd w:val="clear" w:color="auto" w:fill="C00000"/>
            <w:vAlign w:val="center"/>
          </w:tcPr>
          <w:p w:rsidR="00D73324" w:rsidRPr="006C1215" w:rsidRDefault="00D73324" w:rsidP="00C56F37">
            <w:pPr>
              <w:spacing w:after="60"/>
              <w:jc w:val="center"/>
              <w:rPr>
                <w:b/>
              </w:rPr>
            </w:pPr>
            <w:r w:rsidRPr="006C1215">
              <w:rPr>
                <w:b/>
                <w:szCs w:val="22"/>
              </w:rPr>
              <w:t>Mitigation technique</w:t>
            </w:r>
          </w:p>
        </w:tc>
        <w:tc>
          <w:tcPr>
            <w:tcW w:w="6956" w:type="dxa"/>
            <w:tcBorders>
              <w:left w:val="single" w:sz="8" w:space="0" w:color="FFFFFF"/>
            </w:tcBorders>
            <w:shd w:val="clear" w:color="auto" w:fill="C00000"/>
            <w:vAlign w:val="center"/>
          </w:tcPr>
          <w:p w:rsidR="00D73324" w:rsidRPr="006C1215" w:rsidRDefault="00D73324" w:rsidP="00C56F37">
            <w:pPr>
              <w:spacing w:after="60"/>
              <w:jc w:val="center"/>
              <w:rPr>
                <w:b/>
              </w:rPr>
            </w:pPr>
            <w:r w:rsidRPr="006C1215">
              <w:rPr>
                <w:b/>
                <w:szCs w:val="22"/>
              </w:rPr>
              <w:t>Comments</w:t>
            </w:r>
          </w:p>
        </w:tc>
      </w:tr>
      <w:tr w:rsidR="00D73324" w:rsidTr="008C1E35">
        <w:trPr>
          <w:trHeight w:val="969"/>
        </w:trPr>
        <w:tc>
          <w:tcPr>
            <w:tcW w:w="2152" w:type="dxa"/>
          </w:tcPr>
          <w:p w:rsidR="00D73324" w:rsidRPr="0037116C" w:rsidRDefault="00D73324" w:rsidP="008C1E35">
            <w:pPr>
              <w:spacing w:after="60"/>
            </w:pPr>
            <w:r w:rsidRPr="0037116C">
              <w:rPr>
                <w:szCs w:val="22"/>
              </w:rPr>
              <w:t>Reducing the power of the interfering MSS UT</w:t>
            </w:r>
          </w:p>
        </w:tc>
        <w:tc>
          <w:tcPr>
            <w:tcW w:w="6956" w:type="dxa"/>
          </w:tcPr>
          <w:p w:rsidR="00D73324" w:rsidRPr="0037116C" w:rsidRDefault="00D73324" w:rsidP="00C83FD1">
            <w:pPr>
              <w:pStyle w:val="ECCParBulleted"/>
            </w:pPr>
            <w:r w:rsidRPr="0037116C">
              <w:rPr>
                <w:lang w:eastAsia="de-DE"/>
              </w:rPr>
              <w:t>Reducing the interfering transmitter output power will reduce the overall interference level.</w:t>
            </w:r>
          </w:p>
          <w:p w:rsidR="00D73324" w:rsidRPr="0037116C" w:rsidRDefault="00D73324" w:rsidP="00F02DF6">
            <w:pPr>
              <w:pStyle w:val="ECCParBulleted"/>
            </w:pPr>
            <w:r w:rsidRPr="0037116C">
              <w:rPr>
                <w:lang w:eastAsia="de-DE"/>
              </w:rPr>
              <w:t>Applying this as a general method might have negative impact on the provision of the MSS service, especially, if the power reduction is applied to all MSS UT.</w:t>
            </w:r>
          </w:p>
          <w:p w:rsidR="00D73324" w:rsidRPr="0037116C" w:rsidRDefault="00D73324">
            <w:pPr>
              <w:pStyle w:val="ECCParBulleted"/>
              <w:rPr>
                <w:b/>
                <w:bCs/>
              </w:rPr>
            </w:pPr>
            <w:r w:rsidRPr="0037116C">
              <w:t>The level of the required reduction is dependent on the specific situation.</w:t>
            </w:r>
          </w:p>
        </w:tc>
      </w:tr>
      <w:tr w:rsidR="00D73324" w:rsidTr="008C1E35">
        <w:trPr>
          <w:trHeight w:val="694"/>
        </w:trPr>
        <w:tc>
          <w:tcPr>
            <w:tcW w:w="2152" w:type="dxa"/>
          </w:tcPr>
          <w:p w:rsidR="00D73324" w:rsidRPr="0037116C" w:rsidRDefault="00D73324" w:rsidP="008C1E35">
            <w:pPr>
              <w:spacing w:after="60"/>
            </w:pPr>
            <w:r w:rsidRPr="0037116C">
              <w:rPr>
                <w:szCs w:val="22"/>
              </w:rPr>
              <w:t xml:space="preserve">Adjusting BS antenna characteristics (height, pattern, tilt and direction) taking into account local conditions </w:t>
            </w:r>
          </w:p>
        </w:tc>
        <w:tc>
          <w:tcPr>
            <w:tcW w:w="6956" w:type="dxa"/>
          </w:tcPr>
          <w:p w:rsidR="00D73324" w:rsidRPr="0037116C" w:rsidRDefault="00D73324" w:rsidP="00C83FD1">
            <w:pPr>
              <w:pStyle w:val="ECCParBulleted"/>
            </w:pPr>
            <w:r w:rsidRPr="0037116C">
              <w:t>May lead to a reduction of coverage and transmitted power in some directions, and thereby reduce throughput. 2 GHz band FDD ECN network is in commercial service, it is very difficult to modify the network.</w:t>
            </w:r>
          </w:p>
          <w:p w:rsidR="00D73324" w:rsidRPr="0037116C" w:rsidRDefault="00D73324" w:rsidP="00C83FD1">
            <w:pPr>
              <w:pStyle w:val="ECCParBulleted"/>
            </w:pPr>
            <w:r w:rsidRPr="0037116C">
              <w:t xml:space="preserve">More suitable for situations where an MSS terminal with directional antenna is permanently (or for relatively long periods of time) located at a fixed position. </w:t>
            </w:r>
          </w:p>
          <w:p w:rsidR="00D73324" w:rsidRPr="0037116C" w:rsidRDefault="00D73324" w:rsidP="00C83FD1">
            <w:pPr>
              <w:pStyle w:val="ECCParBulleted"/>
            </w:pPr>
            <w:r w:rsidRPr="0037116C">
              <w:t>Will require joint planning between the two services.</w:t>
            </w:r>
          </w:p>
        </w:tc>
      </w:tr>
      <w:tr w:rsidR="00D73324" w:rsidTr="00C56F37">
        <w:trPr>
          <w:trHeight w:val="694"/>
        </w:trPr>
        <w:tc>
          <w:tcPr>
            <w:tcW w:w="2152" w:type="dxa"/>
            <w:vAlign w:val="center"/>
          </w:tcPr>
          <w:p w:rsidR="00D73324" w:rsidRPr="0037116C" w:rsidRDefault="00D73324" w:rsidP="00812955">
            <w:pPr>
              <w:spacing w:after="60"/>
            </w:pPr>
            <w:r w:rsidRPr="0037116C">
              <w:rPr>
                <w:szCs w:val="22"/>
              </w:rPr>
              <w:t>Definition of an affected area</w:t>
            </w:r>
            <w:r>
              <w:rPr>
                <w:szCs w:val="22"/>
              </w:rPr>
              <w:t xml:space="preserve"> </w:t>
            </w:r>
            <w:r w:rsidRPr="0037116C">
              <w:rPr>
                <w:szCs w:val="22"/>
              </w:rPr>
              <w:t>around each po</w:t>
            </w:r>
            <w:r>
              <w:rPr>
                <w:szCs w:val="22"/>
              </w:rPr>
              <w:t>tentially affected base station</w:t>
            </w:r>
          </w:p>
        </w:tc>
        <w:tc>
          <w:tcPr>
            <w:tcW w:w="6956" w:type="dxa"/>
          </w:tcPr>
          <w:p w:rsidR="00D73324" w:rsidRPr="0037116C" w:rsidRDefault="00D73324" w:rsidP="00C83FD1">
            <w:pPr>
              <w:pStyle w:val="ECCParBulleted"/>
            </w:pPr>
            <w:r w:rsidRPr="0037116C">
              <w:t>The affected area would differ depend</w:t>
            </w:r>
            <w:r>
              <w:t>ing</w:t>
            </w:r>
            <w:r w:rsidRPr="0037116C">
              <w:t xml:space="preserve"> on the environment and output power from MSS terminal. </w:t>
            </w:r>
          </w:p>
          <w:p w:rsidR="00D73324" w:rsidRPr="0037116C" w:rsidRDefault="00D73324" w:rsidP="008C1E35">
            <w:pPr>
              <w:pStyle w:val="ECCParBulleted"/>
              <w:numPr>
                <w:ilvl w:val="0"/>
                <w:numId w:val="0"/>
              </w:numPr>
            </w:pPr>
          </w:p>
        </w:tc>
      </w:tr>
      <w:tr w:rsidR="00D73324" w:rsidTr="008C1E35">
        <w:trPr>
          <w:trHeight w:val="418"/>
        </w:trPr>
        <w:tc>
          <w:tcPr>
            <w:tcW w:w="2152" w:type="dxa"/>
          </w:tcPr>
          <w:p w:rsidR="00D73324" w:rsidRPr="0037116C" w:rsidRDefault="00D73324" w:rsidP="008C1E35">
            <w:pPr>
              <w:spacing w:after="60"/>
            </w:pPr>
            <w:r w:rsidRPr="0037116C">
              <w:t xml:space="preserve">Additional </w:t>
            </w:r>
            <w:r w:rsidRPr="0037116C">
              <w:rPr>
                <w:szCs w:val="22"/>
              </w:rPr>
              <w:t>filtering</w:t>
            </w:r>
            <w:r w:rsidRPr="0037116C">
              <w:t xml:space="preserve"> in MSS </w:t>
            </w:r>
            <w:r w:rsidRPr="0037116C">
              <w:rPr>
                <w:szCs w:val="22"/>
              </w:rPr>
              <w:t>UTs in order to increase their ACLR</w:t>
            </w:r>
          </w:p>
        </w:tc>
        <w:tc>
          <w:tcPr>
            <w:tcW w:w="6956" w:type="dxa"/>
          </w:tcPr>
          <w:p w:rsidR="00D73324" w:rsidRPr="0037116C" w:rsidRDefault="00D73324" w:rsidP="00396441">
            <w:pPr>
              <w:pStyle w:val="ECCParBulleted"/>
            </w:pPr>
            <w:r w:rsidRPr="0037116C">
              <w:t>A measure to minimize the unwanted emissions from the MSS terminal, and, thereby, to reduce the minimum coupling loss (MCL) required to avoid interference to the ECN, if it  is dominated by the ACLR.</w:t>
            </w:r>
          </w:p>
          <w:p w:rsidR="00D73324" w:rsidRPr="0037116C" w:rsidRDefault="00D73324" w:rsidP="0037116C">
            <w:pPr>
              <w:pStyle w:val="ECCParBulleted"/>
              <w:rPr>
                <w:b/>
                <w:bCs/>
              </w:rPr>
            </w:pPr>
            <w:r w:rsidRPr="0037116C">
              <w:t>A filter might have some impact on the MSS link budget (increased insertion loss).</w:t>
            </w:r>
          </w:p>
          <w:p w:rsidR="00D73324" w:rsidRPr="0037116C" w:rsidRDefault="00D73324" w:rsidP="0037116C">
            <w:pPr>
              <w:pStyle w:val="ECCParBulleted"/>
              <w:rPr>
                <w:b/>
                <w:bCs/>
              </w:rPr>
            </w:pPr>
            <w:r w:rsidRPr="0037116C">
              <w:t>Does not solve any blocking problem in ECN network.</w:t>
            </w:r>
          </w:p>
        </w:tc>
      </w:tr>
      <w:tr w:rsidR="00D73324" w:rsidTr="008C1E35">
        <w:trPr>
          <w:trHeight w:val="418"/>
        </w:trPr>
        <w:tc>
          <w:tcPr>
            <w:tcW w:w="2152" w:type="dxa"/>
          </w:tcPr>
          <w:p w:rsidR="00D73324" w:rsidRPr="0037116C" w:rsidRDefault="00D73324" w:rsidP="008C1E35">
            <w:pPr>
              <w:spacing w:after="60"/>
            </w:pPr>
            <w:r w:rsidRPr="0037116C">
              <w:rPr>
                <w:szCs w:val="22"/>
              </w:rPr>
              <w:t>Additional filtering in public mobile networks base station, ACS</w:t>
            </w:r>
          </w:p>
        </w:tc>
        <w:tc>
          <w:tcPr>
            <w:tcW w:w="6956" w:type="dxa"/>
          </w:tcPr>
          <w:p w:rsidR="00D73324" w:rsidRPr="0037116C" w:rsidRDefault="00D73324" w:rsidP="00C56F37">
            <w:pPr>
              <w:pStyle w:val="ECCParBulleted"/>
            </w:pPr>
            <w:r w:rsidRPr="0037116C">
              <w:t xml:space="preserve">A measure to reduce the power received  from the MSS terminal in band emission, possibly increasing the ACIR if it is dominated by the ACS and reducing the required MCL to avoid interference to the base station of public mobile network. </w:t>
            </w:r>
          </w:p>
          <w:p w:rsidR="00D73324" w:rsidRPr="0037116C" w:rsidRDefault="00D73324" w:rsidP="0037116C">
            <w:pPr>
              <w:pStyle w:val="ECCParBulleted"/>
              <w:rPr>
                <w:b/>
                <w:bCs/>
              </w:rPr>
            </w:pPr>
            <w:r w:rsidRPr="0037116C">
              <w:t>A filter might have some impact on the link budget (increased insertion loss, contribution to receiver noise figure), 2 GHz FDD ECN networks are in commercial use, it is difficult to install additi</w:t>
            </w:r>
            <w:r>
              <w:t>onal filters to the ECN FDD BS.</w:t>
            </w:r>
          </w:p>
          <w:p w:rsidR="00D73324" w:rsidRPr="0037116C" w:rsidRDefault="00D73324" w:rsidP="0037116C">
            <w:pPr>
              <w:pStyle w:val="ECCParBulleted"/>
              <w:rPr>
                <w:b/>
                <w:bCs/>
              </w:rPr>
            </w:pPr>
            <w:r w:rsidRPr="0037116C">
              <w:t>Does not solve MSS terminal unwanted emission problem.</w:t>
            </w:r>
          </w:p>
        </w:tc>
      </w:tr>
      <w:tr w:rsidR="00D73324" w:rsidTr="008C1E35">
        <w:trPr>
          <w:trHeight w:val="418"/>
        </w:trPr>
        <w:tc>
          <w:tcPr>
            <w:tcW w:w="2152" w:type="dxa"/>
          </w:tcPr>
          <w:p w:rsidR="00D73324" w:rsidRPr="006C1215" w:rsidRDefault="00D73324" w:rsidP="008C1E35">
            <w:pPr>
              <w:spacing w:after="60"/>
            </w:pPr>
            <w:r w:rsidRPr="006C1215">
              <w:rPr>
                <w:szCs w:val="22"/>
              </w:rPr>
              <w:t>Frequency separation, guard band between MSS terminal and the terrestrial ECN</w:t>
            </w:r>
          </w:p>
        </w:tc>
        <w:tc>
          <w:tcPr>
            <w:tcW w:w="6956" w:type="dxa"/>
          </w:tcPr>
          <w:p w:rsidR="00D73324" w:rsidRDefault="00D73324" w:rsidP="0037116C">
            <w:pPr>
              <w:pStyle w:val="ECCParBulleted"/>
              <w:rPr>
                <w:b/>
                <w:bCs/>
              </w:rPr>
            </w:pPr>
            <w:r w:rsidRPr="009342FA">
              <w:t xml:space="preserve">An additional guard band between the MSS and the terrestrial </w:t>
            </w:r>
            <w:r w:rsidRPr="006C1215">
              <w:rPr>
                <w:szCs w:val="22"/>
              </w:rPr>
              <w:t xml:space="preserve">ECN </w:t>
            </w:r>
            <w:r w:rsidRPr="009342FA">
              <w:t xml:space="preserve">will </w:t>
            </w:r>
            <w:r>
              <w:t>reduce MSS terminal unwanted emission into</w:t>
            </w:r>
            <w:r w:rsidRPr="006C1215">
              <w:rPr>
                <w:szCs w:val="22"/>
              </w:rPr>
              <w:t xml:space="preserve"> ECN</w:t>
            </w:r>
            <w:r>
              <w:rPr>
                <w:szCs w:val="22"/>
              </w:rPr>
              <w:t xml:space="preserve"> network</w:t>
            </w:r>
            <w:r w:rsidRPr="009342FA">
              <w:t xml:space="preserve">. Similar </w:t>
            </w:r>
            <w:r w:rsidRPr="006C1215">
              <w:rPr>
                <w:szCs w:val="22"/>
              </w:rPr>
              <w:t xml:space="preserve">methods </w:t>
            </w:r>
            <w:r w:rsidRPr="009342FA">
              <w:t>t</w:t>
            </w:r>
            <w:r w:rsidRPr="006C1215">
              <w:rPr>
                <w:szCs w:val="22"/>
              </w:rPr>
              <w:t>hat</w:t>
            </w:r>
            <w:r w:rsidRPr="009342FA">
              <w:t xml:space="preserve"> is already introduced from </w:t>
            </w:r>
            <w:r w:rsidRPr="006C1215">
              <w:rPr>
                <w:szCs w:val="22"/>
              </w:rPr>
              <w:t>terrestrial ECN si</w:t>
            </w:r>
            <w:r w:rsidRPr="009342FA">
              <w:t>de.</w:t>
            </w:r>
          </w:p>
          <w:p w:rsidR="00D73324" w:rsidRPr="00396441" w:rsidRDefault="00D73324" w:rsidP="0037116C">
            <w:pPr>
              <w:pStyle w:val="ECCParBulleted"/>
              <w:rPr>
                <w:b/>
                <w:bCs/>
              </w:rPr>
            </w:pPr>
            <w:r>
              <w:t>A guard band will also reduce</w:t>
            </w:r>
            <w:r w:rsidRPr="009342FA">
              <w:t xml:space="preserve"> blocking problem </w:t>
            </w:r>
            <w:r>
              <w:t>in</w:t>
            </w:r>
            <w:r w:rsidRPr="009342FA">
              <w:t xml:space="preserve"> </w:t>
            </w:r>
            <w:r>
              <w:rPr>
                <w:szCs w:val="22"/>
              </w:rPr>
              <w:t>ECN network</w:t>
            </w:r>
            <w:r w:rsidRPr="009342FA">
              <w:t>.</w:t>
            </w:r>
          </w:p>
          <w:p w:rsidR="00D73324" w:rsidRPr="0037116C" w:rsidRDefault="00D73324" w:rsidP="0037116C">
            <w:pPr>
              <w:pStyle w:val="ECCParBulleted"/>
            </w:pPr>
            <w:r>
              <w:t>Reduce the already limited spectrum resources of both systems.</w:t>
            </w:r>
          </w:p>
          <w:p w:rsidR="00D73324" w:rsidRDefault="00D73324" w:rsidP="00396441">
            <w:pPr>
              <w:pStyle w:val="ECCParBulleted"/>
              <w:rPr>
                <w:b/>
                <w:bCs/>
              </w:rPr>
            </w:pPr>
            <w:r>
              <w:t>More a regulatory rather than a technical measure to avoid interference.</w:t>
            </w:r>
          </w:p>
        </w:tc>
      </w:tr>
      <w:tr w:rsidR="00D73324" w:rsidTr="008C1E35">
        <w:trPr>
          <w:trHeight w:val="418"/>
        </w:trPr>
        <w:tc>
          <w:tcPr>
            <w:tcW w:w="2152" w:type="dxa"/>
          </w:tcPr>
          <w:p w:rsidR="00D73324" w:rsidRPr="006C1215" w:rsidRDefault="00D73324" w:rsidP="008C1E35">
            <w:pPr>
              <w:spacing w:after="60"/>
            </w:pPr>
            <w:r w:rsidRPr="006C1215">
              <w:rPr>
                <w:szCs w:val="22"/>
              </w:rPr>
              <w:t>Usage of the MSS frequencies near</w:t>
            </w:r>
            <w:r>
              <w:rPr>
                <w:szCs w:val="22"/>
              </w:rPr>
              <w:t xml:space="preserve"> </w:t>
            </w:r>
            <w:r w:rsidRPr="006C1215">
              <w:rPr>
                <w:szCs w:val="22"/>
              </w:rPr>
              <w:t>frequency</w:t>
            </w:r>
            <w:r>
              <w:rPr>
                <w:szCs w:val="22"/>
              </w:rPr>
              <w:t xml:space="preserve"> </w:t>
            </w:r>
            <w:r w:rsidRPr="006C1215">
              <w:rPr>
                <w:szCs w:val="22"/>
              </w:rPr>
              <w:t>edges for CGC.</w:t>
            </w:r>
          </w:p>
        </w:tc>
        <w:tc>
          <w:tcPr>
            <w:tcW w:w="6956" w:type="dxa"/>
          </w:tcPr>
          <w:p w:rsidR="00D73324" w:rsidRPr="006C1215" w:rsidRDefault="00D73324" w:rsidP="00C56F37">
            <w:pPr>
              <w:pStyle w:val="ECCParBulleted"/>
              <w:rPr>
                <w:lang w:eastAsia="de-DE"/>
              </w:rPr>
            </w:pPr>
            <w:r w:rsidRPr="006C1215">
              <w:rPr>
                <w:lang w:eastAsia="de-DE"/>
              </w:rPr>
              <w:t>With same output powers from MSS terminals and power</w:t>
            </w:r>
            <w:r>
              <w:rPr>
                <w:lang w:eastAsia="de-DE"/>
              </w:rPr>
              <w:t xml:space="preserve"> control</w:t>
            </w:r>
            <w:r w:rsidRPr="006C1215">
              <w:rPr>
                <w:lang w:eastAsia="de-DE"/>
              </w:rPr>
              <w:t xml:space="preserve"> algorithm as public mobile networks the interference would not be different than today’s interference from an existing public network on other side in frequency</w:t>
            </w:r>
          </w:p>
        </w:tc>
      </w:tr>
    </w:tbl>
    <w:p w:rsidR="00D73324" w:rsidRDefault="00D73324" w:rsidP="00653C15"/>
    <w:p w:rsidR="00D73324" w:rsidRDefault="00D73324" w:rsidP="00CA3413">
      <w:pPr>
        <w:pStyle w:val="Heading1"/>
      </w:pPr>
      <w:bookmarkStart w:id="52" w:name="_Toc347413053"/>
      <w:r>
        <w:t>conclusions</w:t>
      </w:r>
      <w:bookmarkEnd w:id="52"/>
      <w:r>
        <w:t xml:space="preserve"> </w:t>
      </w:r>
    </w:p>
    <w:p w:rsidR="00D73324" w:rsidRDefault="00D73324" w:rsidP="002A2209">
      <w:pPr>
        <w:pStyle w:val="ECCParagraph"/>
      </w:pPr>
      <w:r w:rsidDel="002C2131">
        <w:t xml:space="preserve"> </w:t>
      </w:r>
      <w:r>
        <w:t>Results shown in the previous sections address potential issues when an MSS UT transmitting to the satellite is in the vicinity of a base station or a UT of an ECN network.</w:t>
      </w:r>
    </w:p>
    <w:p w:rsidR="00D73324" w:rsidRDefault="00D73324" w:rsidP="00CA3413">
      <w:pPr>
        <w:pStyle w:val="ECCParagraph"/>
      </w:pPr>
      <w:r>
        <w:t xml:space="preserve">Deterministic results show that when an MSS UT is near to a victim ECN BS, in the absence of any mitigation technique, the interference caused is above the recommended protection criterion based on I/N. Nevertheless, it should also be taken into account that </w:t>
      </w:r>
      <w:r w:rsidRPr="00AD1E8E">
        <w:t xml:space="preserve">ECN networks are built with more than one base station. </w:t>
      </w:r>
      <w:r>
        <w:fldChar w:fldCharType="begin"/>
      </w:r>
      <w:r>
        <w:instrText xml:space="preserve"> REF _Ref342054745 \h </w:instrText>
      </w:r>
      <w:r>
        <w:fldChar w:fldCharType="separate"/>
      </w:r>
      <w:r>
        <w:t xml:space="preserve">Table </w:t>
      </w:r>
      <w:r>
        <w:rPr>
          <w:noProof/>
        </w:rPr>
        <w:t>21</w:t>
      </w:r>
      <w:r>
        <w:fldChar w:fldCharType="end"/>
      </w:r>
      <w:r>
        <w:t xml:space="preserve"> shows, in some cases, a range of distances in which interference would be caused to the victim ECN BS; in those cases, the </w:t>
      </w:r>
      <w:r w:rsidRPr="00AD1E8E">
        <w:t>lower distance may mean that the interferer is pointing towards another base station.</w:t>
      </w:r>
      <w:r>
        <w:t xml:space="preserve"> </w:t>
      </w:r>
    </w:p>
    <w:p w:rsidR="00D73324" w:rsidRDefault="00D73324" w:rsidP="00CA3413">
      <w:pPr>
        <w:pStyle w:val="ECCParagraph"/>
      </w:pPr>
      <w:r>
        <w:rPr>
          <w:lang w:eastAsia="fr-FR"/>
        </w:rPr>
        <w:t>The deterministic study of micro and pico base stations reveal that the minimum distance that gives protection from interference is between 200 meters and 1400 meters for a micro base station and between 100 meters and 600 meters for a pico base station. In most cases these distances exceeds the normal cell radius of the (pico or micro) base station.</w:t>
      </w:r>
    </w:p>
    <w:p w:rsidR="00D73324" w:rsidRDefault="00D73324" w:rsidP="00CA3413">
      <w:pPr>
        <w:pStyle w:val="ECCParagraph"/>
      </w:pPr>
      <w:r>
        <w:t>As a consequence of these deterministic results, a statistical analysis was also performed as complementary analysis.</w:t>
      </w:r>
    </w:p>
    <w:p w:rsidR="00D73324" w:rsidRDefault="00D73324" w:rsidP="00527CA7">
      <w:pPr>
        <w:pStyle w:val="ECCParagraph"/>
        <w:spacing w:before="120" w:after="0"/>
      </w:pPr>
      <w:r>
        <w:t>A statistical analysis of interference into micro and pico base stations has not been performed in this study due to the current limitations of the SEAMCAT tool in modelling networks composed of different type of cells in a single simulation.</w:t>
      </w:r>
    </w:p>
    <w:p w:rsidR="00D73324" w:rsidRDefault="00D73324" w:rsidP="00527CA7">
      <w:pPr>
        <w:pStyle w:val="ECCParagraph"/>
        <w:spacing w:before="120" w:after="0"/>
      </w:pPr>
      <w:r>
        <w:t xml:space="preserve">Statistical analysis has however been performed with the SEAMCAT tool for studying the interference effects into ECN macro base stations and ECN UT. </w:t>
      </w:r>
    </w:p>
    <w:p w:rsidR="00D73324" w:rsidRPr="00D22AD2" w:rsidRDefault="00D73324" w:rsidP="00527CA7">
      <w:pPr>
        <w:pStyle w:val="ECCParagraph"/>
        <w:spacing w:before="120" w:after="0"/>
        <w:rPr>
          <w:lang w:val="en-US"/>
        </w:rPr>
      </w:pPr>
    </w:p>
    <w:p w:rsidR="00D73324" w:rsidRDefault="00D73324" w:rsidP="00D22AD2">
      <w:pPr>
        <w:pStyle w:val="ECCParagraph"/>
        <w:spacing w:before="120" w:after="0"/>
        <w:rPr>
          <w:rFonts w:cs="Arial"/>
          <w:szCs w:val="22"/>
          <w:lang w:val="en-US"/>
        </w:rPr>
      </w:pPr>
      <w:r w:rsidRPr="00F47C83">
        <w:rPr>
          <w:rFonts w:cs="Arial"/>
          <w:szCs w:val="22"/>
          <w:lang w:val="en-US"/>
        </w:rPr>
        <w:t>The report takes and uses the criteria for assessment of the statistical results; MSS terminal interference to the UMTS network is considered sufficiently low provided that the capacity loss is no more than 5 % on average over the different snapshots.</w:t>
      </w:r>
    </w:p>
    <w:p w:rsidR="00D73324" w:rsidRPr="00496681" w:rsidRDefault="00D73324" w:rsidP="00D22AD2">
      <w:pPr>
        <w:pStyle w:val="ECCParagraph"/>
        <w:spacing w:before="120" w:after="0"/>
        <w:rPr>
          <w:rFonts w:cs="Arial"/>
          <w:b/>
          <w:szCs w:val="22"/>
          <w:lang w:val="en-US"/>
        </w:rPr>
      </w:pPr>
      <w:r w:rsidRPr="00496681">
        <w:rPr>
          <w:b/>
        </w:rPr>
        <w:t>MSS UTs into ECN BS at 1980 MHz:</w:t>
      </w:r>
    </w:p>
    <w:p w:rsidR="00D73324" w:rsidRPr="003C38AC" w:rsidRDefault="00D73324" w:rsidP="00634010">
      <w:pPr>
        <w:pStyle w:val="ECCParagraph"/>
        <w:spacing w:before="120" w:after="0"/>
      </w:pPr>
      <w:r w:rsidRPr="003C38AC">
        <w:rPr>
          <w:rFonts w:cs="Arial"/>
          <w:szCs w:val="22"/>
          <w:lang w:val="en-US"/>
        </w:rPr>
        <w:t xml:space="preserve">The results (table 23) for scenario A show that for the worst cell analysis, the 5 % criteria is exceeded in all cases. For </w:t>
      </w:r>
      <w:r w:rsidRPr="003C38AC">
        <w:t>every time the MES transmits will at least one UMTS cell be affected with the average worst cell outage value and that the system average values is a calculated value that is based on few interfered cells and many non-interfered cells.</w:t>
      </w:r>
    </w:p>
    <w:p w:rsidR="00D73324" w:rsidRPr="00D22AD2" w:rsidRDefault="00D73324">
      <w:pPr>
        <w:pStyle w:val="ECCParagraph"/>
        <w:spacing w:before="120" w:after="0"/>
      </w:pPr>
      <w:r>
        <w:t>In case of static</w:t>
      </w:r>
      <w:r>
        <w:rPr>
          <w:rStyle w:val="FootnoteReference"/>
        </w:rPr>
        <w:footnoteReference w:id="10"/>
      </w:r>
      <w:r>
        <w:t xml:space="preserve"> usage of the wideband MSS UT, it is considered that the worst cell case should be taken into account. The results show an increase of the capacity loss that is brought to the attention of the Administrations and will need additional mitigation techniques as compatibility is not assured.</w:t>
      </w:r>
    </w:p>
    <w:p w:rsidR="00D73324" w:rsidRDefault="00D73324">
      <w:pPr>
        <w:pStyle w:val="ECCParagraph"/>
        <w:spacing w:before="120" w:after="0"/>
      </w:pPr>
      <w:r w:rsidRPr="00527CA7">
        <w:rPr>
          <w:rFonts w:cs="Arial"/>
          <w:szCs w:val="22"/>
          <w:lang w:val="en-US"/>
        </w:rPr>
        <w:t>However, t</w:t>
      </w:r>
      <w:r w:rsidRPr="00527CA7">
        <w:t xml:space="preserve">he results in </w:t>
      </w:r>
      <w:r>
        <w:fldChar w:fldCharType="begin"/>
      </w:r>
      <w:r>
        <w:instrText xml:space="preserve"> REF _Ref342045186 \h </w:instrText>
      </w:r>
      <w:r>
        <w:fldChar w:fldCharType="separate"/>
      </w:r>
      <w:r>
        <w:t xml:space="preserve">Table </w:t>
      </w:r>
      <w:r>
        <w:rPr>
          <w:noProof/>
        </w:rPr>
        <w:t>23</w:t>
      </w:r>
      <w:r>
        <w:fldChar w:fldCharType="end"/>
      </w:r>
      <w:r w:rsidRPr="00527CA7">
        <w:t xml:space="preserve"> for the “Worst Cell (average capacity loss)” </w:t>
      </w:r>
      <w:r>
        <w:t>are</w:t>
      </w:r>
      <w:r w:rsidRPr="00527CA7">
        <w:t xml:space="preserve"> essentially a deterministic worst case result, assuming that the nearest cell to the </w:t>
      </w:r>
      <w:r w:rsidRPr="000245A5">
        <w:t>MSS terminal is always the reference point</w:t>
      </w:r>
      <w:r w:rsidRPr="0054386F">
        <w:rPr>
          <w:rStyle w:val="FootnoteReference"/>
        </w:rPr>
        <w:footnoteReference w:id="11"/>
      </w:r>
      <w:r>
        <w:t>. Consequently additional analysis assumed that the mobile is moving throughout the ECN coverage area.</w:t>
      </w:r>
      <w:r w:rsidRPr="000245A5">
        <w:t xml:space="preserve"> </w:t>
      </w:r>
      <w:r>
        <w:t>Therefore t</w:t>
      </w:r>
      <w:r w:rsidRPr="000245A5">
        <w:t xml:space="preserve">he Worst Cell column results will not be used as a basis for the conclusion of the statistical studies results, even though these results do suggest high values of capacity loss for a different cell each time. </w:t>
      </w:r>
      <w:r w:rsidRPr="000245A5">
        <w:rPr>
          <w:rFonts w:cs="Arial"/>
          <w:szCs w:val="22"/>
          <w:lang w:val="en-US"/>
        </w:rPr>
        <w:t xml:space="preserve">In this case, it is considered that the </w:t>
      </w:r>
      <w:r w:rsidRPr="000245A5">
        <w:t>average of the capacity loss</w:t>
      </w:r>
      <w:r w:rsidRPr="000245A5">
        <w:rPr>
          <w:rStyle w:val="FootnoteReference"/>
        </w:rPr>
        <w:footnoteReference w:id="12"/>
      </w:r>
      <w:r w:rsidRPr="000245A5">
        <w:t xml:space="preserve"> of ECN Network over the whole deployment area and in the reference cell is the relevant results to be considered</w:t>
      </w:r>
      <w:r>
        <w:t xml:space="preserve"> below.</w:t>
      </w:r>
    </w:p>
    <w:p w:rsidR="00D73324" w:rsidRDefault="00D73324" w:rsidP="00D22AD2">
      <w:pPr>
        <w:pStyle w:val="ECCParagraph"/>
        <w:numPr>
          <w:ilvl w:val="0"/>
          <w:numId w:val="55"/>
        </w:numPr>
        <w:spacing w:before="120" w:after="0"/>
      </w:pPr>
      <w:r>
        <w:t>For Wideband MSS terminal</w:t>
      </w:r>
    </w:p>
    <w:p w:rsidR="00D73324" w:rsidRDefault="00D73324" w:rsidP="00B04943">
      <w:pPr>
        <w:pStyle w:val="ECCParagraph"/>
        <w:spacing w:before="120" w:after="0"/>
      </w:pPr>
      <w:r>
        <w:t xml:space="preserve">For the </w:t>
      </w:r>
      <w:r w:rsidRPr="0054386F">
        <w:t>case wideband MSS UT, all the results have shown a lower capacity loss than 5%. Although</w:t>
      </w:r>
      <w:r w:rsidRPr="00CA3256">
        <w:t xml:space="preserve"> there is one case (scenario A.1.1.d)</w:t>
      </w:r>
      <w:r>
        <w:t xml:space="preserve"> where the interference to the R</w:t>
      </w:r>
      <w:r w:rsidRPr="00CA3256">
        <w:t xml:space="preserve">eference cell exceeds the 5% capacity loss criterion, the average capacity loss for the whole network remains under 5%.  Also, some of the mitigation factors identified </w:t>
      </w:r>
      <w:r>
        <w:t>above will</w:t>
      </w:r>
      <w:r w:rsidRPr="00CA3256">
        <w:t xml:space="preserve"> reduce interference </w:t>
      </w:r>
      <w:r>
        <w:t>below the 5% criterion for the R</w:t>
      </w:r>
      <w:r w:rsidRPr="00CA3256">
        <w:t xml:space="preserve">eference cell.  </w:t>
      </w:r>
    </w:p>
    <w:p w:rsidR="00D73324" w:rsidRDefault="00D73324" w:rsidP="00D22AD2"/>
    <w:p w:rsidR="00D73324" w:rsidRDefault="00D73324" w:rsidP="00D22AD2">
      <w:pPr>
        <w:pStyle w:val="ECCParagraph"/>
        <w:numPr>
          <w:ilvl w:val="0"/>
          <w:numId w:val="55"/>
        </w:numPr>
        <w:spacing w:before="120" w:after="0"/>
      </w:pPr>
      <w:r>
        <w:t>For Narrowband MSS terminals</w:t>
      </w:r>
    </w:p>
    <w:p w:rsidR="00D73324" w:rsidRPr="000245A5" w:rsidRDefault="00D73324">
      <w:pPr>
        <w:pStyle w:val="ECCParagraph"/>
        <w:spacing w:before="120" w:after="0"/>
      </w:pPr>
      <w:r>
        <w:t>For the</w:t>
      </w:r>
      <w:r w:rsidRPr="0046634E">
        <w:t xml:space="preserve"> narrowband MSS UT in the situation of moving in the UMTS network area, there are several cases where th</w:t>
      </w:r>
      <w:r w:rsidRPr="0054386F">
        <w:t>e average capacity loss of the Reference cell and the whole network exceeds 5%.  For these cases, mo</w:t>
      </w:r>
      <w:r>
        <w:t>re careful analysis is required which is discussed below.</w:t>
      </w:r>
    </w:p>
    <w:p w:rsidR="00D73324" w:rsidRPr="00CA3256" w:rsidRDefault="00D73324" w:rsidP="00527CA7">
      <w:pPr>
        <w:pStyle w:val="ECCParBulleted"/>
        <w:numPr>
          <w:ilvl w:val="0"/>
          <w:numId w:val="0"/>
        </w:numPr>
        <w:spacing w:before="120"/>
      </w:pPr>
    </w:p>
    <w:p w:rsidR="00D73324" w:rsidRPr="00CA3256" w:rsidRDefault="00D73324">
      <w:pPr>
        <w:pStyle w:val="ECCParagraph"/>
      </w:pPr>
      <w:r w:rsidRPr="00CA3256">
        <w:t xml:space="preserve">From the derivation of the ACIR as shown in </w:t>
      </w:r>
      <w:r>
        <w:fldChar w:fldCharType="begin"/>
      </w:r>
      <w:r>
        <w:instrText xml:space="preserve"> REF _Ref342050693 \h </w:instrText>
      </w:r>
      <w:r>
        <w:fldChar w:fldCharType="separate"/>
      </w:r>
      <w:r>
        <w:t xml:space="preserve">Table </w:t>
      </w:r>
      <w:r>
        <w:rPr>
          <w:noProof/>
        </w:rPr>
        <w:t>19</w:t>
      </w:r>
      <w:r>
        <w:fldChar w:fldCharType="end"/>
      </w:r>
      <w:r w:rsidRPr="00CA3256">
        <w:t xml:space="preserve">, it can be seen that the ACIR is dominated by the relatively poor ACLR in the first adjacent channel of the MSS UTs.  The baseline SEAMCAT assumptions are based on ACLR values of 11 dB and 5 dB for the high gain and low gain narrowband terminals respectively.  It should be noted that the ACLR of the narrowband UTs is not specified in the applicable ETSI standard, and only the unwanted emission levels are specified in terms of maximum e.i.r.p. of the unwanted emissions.  As a consequence, MSS UTs are predicted to have high OOB emission levels, irrespective of the e.i.r.p.  of the UT.  This situation overestimates the actual OOB emission levels of some MSS UTs.  </w:t>
      </w:r>
    </w:p>
    <w:p w:rsidR="00D73324" w:rsidRPr="00CA3256" w:rsidRDefault="00D73324" w:rsidP="006205A8">
      <w:pPr>
        <w:jc w:val="both"/>
      </w:pPr>
      <w:r w:rsidRPr="00CA3256">
        <w:t xml:space="preserve">In order to assess the sensitivity of the results to the ACLR value, additional simulations have been run, taking as reference the scenario for which the results of the statistical analysis are the worst (Scenario A.2.1.b, in this case). The results quantify the amount of additional ACLR (on top of 11 dB, in this case) in the first adjacent channel that would be needed to have a capacity loss of the whole system lower than 5%. </w:t>
      </w:r>
    </w:p>
    <w:p w:rsidR="00D73324" w:rsidRPr="00CA3256" w:rsidRDefault="00D73324" w:rsidP="006205A8">
      <w:pPr>
        <w:jc w:val="both"/>
      </w:pPr>
    </w:p>
    <w:p w:rsidR="00D73324" w:rsidRPr="00CA3256" w:rsidRDefault="00D73324" w:rsidP="006205A8">
      <w:pPr>
        <w:jc w:val="both"/>
      </w:pPr>
      <w:r>
        <w:fldChar w:fldCharType="begin"/>
      </w:r>
      <w:r>
        <w:instrText xml:space="preserve"> REF _Ref342050794 \h </w:instrText>
      </w:r>
      <w:r>
        <w:fldChar w:fldCharType="separate"/>
      </w:r>
      <w:r>
        <w:t xml:space="preserve">Figure </w:t>
      </w:r>
      <w:r>
        <w:rPr>
          <w:noProof/>
        </w:rPr>
        <w:t>6</w:t>
      </w:r>
      <w:r>
        <w:fldChar w:fldCharType="end"/>
      </w:r>
      <w:r>
        <w:t xml:space="preserve"> </w:t>
      </w:r>
      <w:r w:rsidRPr="00CA3256">
        <w:t>shows the results.</w:t>
      </w:r>
    </w:p>
    <w:p w:rsidR="00D73324" w:rsidRPr="00CA3256" w:rsidRDefault="00D73324" w:rsidP="006205A8">
      <w:pPr>
        <w:jc w:val="both"/>
      </w:pPr>
    </w:p>
    <w:p w:rsidR="00D73324" w:rsidRPr="006328A6" w:rsidRDefault="00D73324" w:rsidP="008C1E35">
      <w:pPr>
        <w:pStyle w:val="Caption"/>
      </w:pPr>
      <w:bookmarkStart w:id="53" w:name="_Ref342050794"/>
      <w:r>
        <w:t xml:space="preserve">Figure </w:t>
      </w:r>
      <w:fldSimple w:instr=" SEQ Figure \* ARABIC ">
        <w:r>
          <w:rPr>
            <w:noProof/>
          </w:rPr>
          <w:t>6</w:t>
        </w:r>
      </w:fldSimple>
      <w:bookmarkEnd w:id="53"/>
      <w:r>
        <w:t>:</w:t>
      </w:r>
      <w:r w:rsidRPr="00CA3256">
        <w:rPr>
          <w:b w:val="0"/>
        </w:rPr>
        <w:t xml:space="preserve"> </w:t>
      </w:r>
      <w:r w:rsidRPr="006328A6">
        <w:t>Additional 1st ch ACLR required vs system capacity loss</w:t>
      </w:r>
    </w:p>
    <w:p w:rsidR="00D73324" w:rsidRPr="00CA3256" w:rsidRDefault="00D73324" w:rsidP="006328A6">
      <w:pPr>
        <w:pStyle w:val="ECCParagraph"/>
        <w:jc w:val="center"/>
      </w:pPr>
      <w:r w:rsidRPr="00083A12">
        <w:rPr>
          <w:noProof/>
          <w:lang w:val="de-DE" w:eastAsia="de-DE"/>
        </w:rPr>
        <w:pict>
          <v:shape id="Picture 1" o:spid="_x0000_i1029" type="#_x0000_t75" style="width:363pt;height:220.5pt;visibility:visible">
            <v:imagedata r:id="rId14" o:title=""/>
          </v:shape>
        </w:pict>
      </w:r>
    </w:p>
    <w:p w:rsidR="00D73324" w:rsidRPr="00CA3256" w:rsidRDefault="00D73324" w:rsidP="00E0784F">
      <w:pPr>
        <w:pStyle w:val="ECCParagraph"/>
      </w:pPr>
      <w:r w:rsidRPr="00CA3256">
        <w:t xml:space="preserve">In this example, additional ACLR of 15 dB is required to reduce the average system capacity loss to 5%, bringing the total required </w:t>
      </w:r>
      <w:r>
        <w:t xml:space="preserve">1st channel </w:t>
      </w:r>
      <w:r w:rsidRPr="00CA3256">
        <w:t xml:space="preserve">ACLR to 26 dB.  Taking into account the 300 kHz guardband which exists between the ECN frequency assignments and the MSS band at 1980 MHz, the ACLR for </w:t>
      </w:r>
      <w:r w:rsidRPr="006328A6">
        <w:t>the low gain narrow</w:t>
      </w:r>
      <w:r w:rsidRPr="00CA3256">
        <w:t xml:space="preserve">band MSS UTs is at least </w:t>
      </w:r>
      <w:r w:rsidRPr="006328A6">
        <w:t>24.4</w:t>
      </w:r>
      <w:r w:rsidRPr="00CA3256">
        <w:t xml:space="preserve"> dB.  Although this is short of the target by 1.6 dB, </w:t>
      </w:r>
      <w:r>
        <w:t>the assumption that MSS UT may perform better than the conditions specified in the ETSI standards</w:t>
      </w:r>
      <w:r w:rsidRPr="00CA3256">
        <w:t xml:space="preserve"> would allow the results for this case to be considered acceptable.</w:t>
      </w:r>
    </w:p>
    <w:p w:rsidR="00D73324" w:rsidRDefault="00D73324">
      <w:pPr>
        <w:pStyle w:val="ECCParagraph"/>
      </w:pPr>
      <w:r w:rsidRPr="00CA3256">
        <w:t>In the case of the high gain narrowband UT, the required additional ACLR would be less tha</w:t>
      </w:r>
      <w:r>
        <w:t>n</w:t>
      </w:r>
      <w:r w:rsidRPr="00CA3256">
        <w:t xml:space="preserve"> the 15 dB shown above</w:t>
      </w:r>
      <w:r>
        <w:t>,</w:t>
      </w:r>
      <w:r w:rsidRPr="00CA3256">
        <w:t xml:space="preserve"> since the results for the high gain case are better than those for the low gain case.  However, assuming that an ACLR of 26 dB is required, Table 9 shows that an ACLR exceeding this value is obtained with a guardband of 300 kHz. </w:t>
      </w:r>
    </w:p>
    <w:p w:rsidR="00D73324" w:rsidRDefault="00D73324">
      <w:pPr>
        <w:pStyle w:val="ECCParagraph"/>
      </w:pPr>
      <w:r w:rsidRPr="00CA3256">
        <w:t xml:space="preserve">Hence provided a guardband of 300 kHz </w:t>
      </w:r>
      <w:r>
        <w:t xml:space="preserve">on the 1980 MHz band edge </w:t>
      </w:r>
      <w:r w:rsidRPr="00CA3256">
        <w:t>is maintained with respect to the ECN networks, the interference may be considered acceptable.</w:t>
      </w:r>
      <w:r>
        <w:t xml:space="preserve">    </w:t>
      </w:r>
    </w:p>
    <w:p w:rsidR="00D73324" w:rsidRPr="00496681" w:rsidRDefault="00D73324" w:rsidP="00D22AD2">
      <w:pPr>
        <w:pStyle w:val="ECCParagraph"/>
        <w:spacing w:before="120" w:after="0"/>
        <w:rPr>
          <w:b/>
        </w:rPr>
      </w:pPr>
      <w:r w:rsidRPr="00496681">
        <w:rPr>
          <w:b/>
        </w:rPr>
        <w:t>MSS UTs into ECN MSs at 2010 MHz:</w:t>
      </w:r>
    </w:p>
    <w:p w:rsidR="00D73324" w:rsidRDefault="00D73324" w:rsidP="00D22AD2">
      <w:pPr>
        <w:pStyle w:val="ECCParagraph"/>
        <w:spacing w:before="120" w:after="0"/>
      </w:pPr>
      <w:r>
        <w:t>All</w:t>
      </w:r>
      <w:r w:rsidRPr="00CA3256">
        <w:t xml:space="preserve"> results</w:t>
      </w:r>
      <w:r>
        <w:t xml:space="preserve"> (table 24)</w:t>
      </w:r>
      <w:r w:rsidRPr="00CA3256">
        <w:t xml:space="preserve"> for scenario B (interference from MSS UTs to ECN MSs) are all acceptable, and hence no further action is necessary to address adjacent band compatibility at the frequency boundary at 2010 MHz.</w:t>
      </w:r>
    </w:p>
    <w:p w:rsidR="00D73324" w:rsidRDefault="00D73324">
      <w:pPr>
        <w:pStyle w:val="ECCParagraph"/>
      </w:pPr>
    </w:p>
    <w:p w:rsidR="00D73324" w:rsidRDefault="00D73324" w:rsidP="00CA3413">
      <w:pPr>
        <w:pStyle w:val="ECCAnnexheading1"/>
      </w:pPr>
      <w:bookmarkStart w:id="54" w:name="_Toc347413054"/>
      <w:r w:rsidRPr="00CA3413">
        <w:t>FIGURES RELATED TO THE DETERMINISTIC ANALYSIS</w:t>
      </w:r>
      <w:bookmarkEnd w:id="54"/>
    </w:p>
    <w:p w:rsidR="00D73324" w:rsidRDefault="00D73324" w:rsidP="003713DA">
      <w:pPr>
        <w:pStyle w:val="ECCParagraph"/>
      </w:pPr>
    </w:p>
    <w:p w:rsidR="00D73324" w:rsidRPr="003713DA" w:rsidRDefault="00D73324" w:rsidP="003713DA">
      <w:pPr>
        <w:pStyle w:val="Caption"/>
      </w:pPr>
      <w:r>
        <w:t xml:space="preserve">Figure </w:t>
      </w:r>
      <w:fldSimple w:instr=" SEQ Figure \* ARABIC ">
        <w:r>
          <w:rPr>
            <w:noProof/>
          </w:rPr>
          <w:t>7</w:t>
        </w:r>
      </w:fldSimple>
      <w:r>
        <w:t xml:space="preserve">: </w:t>
      </w:r>
      <w:r w:rsidRPr="003713DA">
        <w:rPr>
          <w:highlight w:val="yellow"/>
        </w:rPr>
        <w:t>Excess interference generated by the MSS UT into the ECN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9"/>
        <w:gridCol w:w="7009"/>
      </w:tblGrid>
      <w:tr w:rsidR="00D73324" w:rsidRPr="006F302E" w:rsidTr="00430E61">
        <w:tc>
          <w:tcPr>
            <w:tcW w:w="1809" w:type="dxa"/>
          </w:tcPr>
          <w:p w:rsidR="00D73324" w:rsidRPr="006328A6" w:rsidRDefault="00D73324" w:rsidP="006328A6">
            <w:pPr>
              <w:jc w:val="center"/>
              <w:rPr>
                <w:rFonts w:eastAsia="MS Mincho" w:cs="Arial"/>
                <w:b/>
                <w:color w:val="D2232A"/>
              </w:rPr>
            </w:pPr>
            <w:r w:rsidRPr="003713DA">
              <w:rPr>
                <w:rFonts w:eastAsia="MS Mincho" w:cs="Arial"/>
                <w:b/>
                <w:color w:val="D2232A"/>
                <w:szCs w:val="22"/>
              </w:rPr>
              <w:t>Scenario</w:t>
            </w:r>
          </w:p>
        </w:tc>
        <w:tc>
          <w:tcPr>
            <w:tcW w:w="7009" w:type="dxa"/>
          </w:tcPr>
          <w:p w:rsidR="00D73324" w:rsidRPr="006328A6" w:rsidRDefault="00D73324" w:rsidP="00CA3413">
            <w:pPr>
              <w:rPr>
                <w:rFonts w:eastAsia="MS Mincho" w:cs="Arial"/>
                <w:b/>
                <w:color w:val="D2232A"/>
              </w:rPr>
            </w:pPr>
            <w:r w:rsidRPr="006328A6">
              <w:rPr>
                <w:rFonts w:eastAsia="MS Mincho" w:cs="Arial"/>
                <w:b/>
                <w:color w:val="D2232A"/>
                <w:szCs w:val="22"/>
              </w:rPr>
              <w:t>Graph of the excess interference generated by the MSS UT into the ECN system</w:t>
            </w:r>
          </w:p>
        </w:tc>
      </w:tr>
      <w:tr w:rsidR="00D73324" w:rsidRPr="00CA3413" w:rsidTr="00430E61">
        <w:tc>
          <w:tcPr>
            <w:tcW w:w="1809" w:type="dxa"/>
          </w:tcPr>
          <w:p w:rsidR="00D73324" w:rsidRDefault="00D73324" w:rsidP="00430E61">
            <w:pPr>
              <w:pStyle w:val="ECCFiguretitle"/>
              <w:numPr>
                <w:ilvl w:val="0"/>
                <w:numId w:val="0"/>
              </w:numPr>
              <w:ind w:left="360" w:hanging="360"/>
              <w:jc w:val="left"/>
              <w:rPr>
                <w:rFonts w:eastAsia="MS Mincho"/>
              </w:rPr>
            </w:pPr>
            <w:bookmarkStart w:id="55" w:name="_Ref341968883"/>
            <w:r>
              <w:rPr>
                <w:rFonts w:eastAsia="MS Mincho"/>
              </w:rPr>
              <w:t>Scenario A.1.1.a</w:t>
            </w:r>
          </w:p>
          <w:p w:rsidR="00D73324" w:rsidRPr="00430E61" w:rsidRDefault="00D73324" w:rsidP="00430E61">
            <w:pPr>
              <w:pStyle w:val="ECCParagraph"/>
              <w:rPr>
                <w:rFonts w:eastAsia="MS Mincho"/>
              </w:rPr>
            </w:pPr>
          </w:p>
        </w:tc>
        <w:bookmarkEnd w:id="55"/>
        <w:tc>
          <w:tcPr>
            <w:tcW w:w="7009" w:type="dxa"/>
          </w:tcPr>
          <w:p w:rsidR="00D73324" w:rsidRPr="006C1215" w:rsidRDefault="00D73324" w:rsidP="00CA3413">
            <w:pPr>
              <w:rPr>
                <w:rFonts w:eastAsia="MS Mincho"/>
              </w:rPr>
            </w:pPr>
            <w:r>
              <w:rPr>
                <w:noProof/>
                <w:lang w:val="de-DE" w:eastAsia="de-DE"/>
              </w:rPr>
              <w:pict>
                <v:shape id="Text Box 2776" o:spid="_x0000_s1477" type="#_x0000_t202" style="position:absolute;margin-left:51.15pt;margin-top:169.1pt;width:73.25pt;height:17.85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tEiAIAABo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" stroked="f">
                  <v:textbox style="mso-next-textbox:#Text Box 2776">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type id="_x0000_t32" coordsize="21600,21600" o:spt="32" o:oned="t" path="m,l21600,21600e" filled="f">
                  <v:path arrowok="t" fillok="f" o:connecttype="none"/>
                  <o:lock v:ext="edit" shapetype="t"/>
                </v:shapetype>
                <v:shape id="AutoShape 2775" o:spid="_x0000_s1478" type="#_x0000_t32" style="position:absolute;margin-left:133.35pt;margin-top:169.1pt;width:26.15pt;height:14pt;flip:y;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H/QgIAAG8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">
                  <v:stroke endarrow="block"/>
                </v:shape>
              </w:pict>
            </w:r>
            <w:r>
              <w:rPr>
                <w:noProof/>
                <w:lang w:val="de-DE" w:eastAsia="de-DE"/>
              </w:rPr>
              <w:pict>
                <v:shape id="AutoShape 2773" o:spid="_x0000_s1479" type="#_x0000_t32" style="position:absolute;margin-left:159.5pt;margin-top:101pt;width:35.05pt;height:9.6pt;flip:x;z-index:251636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">
                  <v:stroke endarrow="block"/>
                </v:shape>
              </w:pict>
            </w:r>
            <w:r>
              <w:rPr>
                <w:noProof/>
                <w:lang w:val="de-DE" w:eastAsia="de-DE"/>
              </w:rPr>
              <w:pict>
                <v:shape id="Text Box 2774" o:spid="_x0000_s1480" type="#_x0000_t202" style="position:absolute;margin-left:194.55pt;margin-top:83.15pt;width:60.5pt;height:17.85pt;z-index:251637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" stroked="f">
                  <v:textbox style="mso-next-textbox:#Text Box 2774">
                    <w:txbxContent>
                      <w:p w:rsidR="00D73324" w:rsidRPr="00B60F00" w:rsidRDefault="00D73324" w:rsidP="00CA3413">
                        <w:pPr>
                          <w:rPr>
                            <w:sz w:val="16"/>
                            <w:szCs w:val="16"/>
                          </w:rPr>
                        </w:pPr>
                        <w:r w:rsidRPr="00B60F00">
                          <w:rPr>
                            <w:sz w:val="16"/>
                            <w:szCs w:val="16"/>
                          </w:rPr>
                          <w:t>Offset =0deg</w:t>
                        </w:r>
                      </w:p>
                    </w:txbxContent>
                  </v:textbox>
                </v:shape>
              </w:pict>
            </w:r>
            <w:r w:rsidRPr="00083A12">
              <w:rPr>
                <w:rFonts w:eastAsia="MS Mincho"/>
                <w:noProof/>
                <w:lang w:val="de-DE" w:eastAsia="de-DE"/>
              </w:rPr>
              <w:pict>
                <v:shape id="Picture 17" o:spid="_x0000_i1030" type="#_x0000_t75" style="width:301.5pt;height:229.5pt;visibility:visible">
                  <v:imagedata r:id="rId15" o:title=""/>
                </v:shape>
              </w:pict>
            </w:r>
          </w:p>
        </w:tc>
      </w:tr>
      <w:tr w:rsidR="00D73324" w:rsidRPr="00CA3413" w:rsidTr="00430E61">
        <w:tc>
          <w:tcPr>
            <w:tcW w:w="1809" w:type="dxa"/>
          </w:tcPr>
          <w:p w:rsidR="00D73324" w:rsidRDefault="00D73324" w:rsidP="00430E61">
            <w:pPr>
              <w:pStyle w:val="ECCFiguretitle"/>
              <w:numPr>
                <w:ilvl w:val="0"/>
                <w:numId w:val="0"/>
              </w:numPr>
              <w:ind w:left="360" w:hanging="360"/>
              <w:jc w:val="left"/>
              <w:rPr>
                <w:rFonts w:eastAsia="MS Mincho"/>
              </w:rPr>
            </w:pPr>
            <w:r>
              <w:rPr>
                <w:rFonts w:eastAsia="MS Mincho"/>
              </w:rPr>
              <w:t>Scenario A.1.1.c</w:t>
            </w:r>
          </w:p>
          <w:p w:rsidR="00D73324" w:rsidRPr="006C1215" w:rsidRDefault="00D73324" w:rsidP="00430E61">
            <w:pPr>
              <w:pStyle w:val="ECCFiguretitle"/>
              <w:numPr>
                <w:ilvl w:val="0"/>
                <w:numId w:val="0"/>
              </w:numPr>
              <w:ind w:left="360"/>
              <w:jc w:val="left"/>
              <w:rPr>
                <w:rFonts w:eastAsia="MS Mincho"/>
              </w:rPr>
            </w:pPr>
          </w:p>
          <w:p w:rsidR="00D73324" w:rsidRPr="006C1215" w:rsidRDefault="00D73324" w:rsidP="00CA3413">
            <w:pPr>
              <w:rPr>
                <w:rFonts w:eastAsia="MS Mincho"/>
                <w:b/>
              </w:rPr>
            </w:pP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18" o:spid="_x0000_i1031" type="#_x0000_t75" style="width:297.75pt;height:223.5pt;visibility:visible">
                  <v:imagedata r:id="rId16" o:title=""/>
                </v:shape>
              </w:pict>
            </w:r>
          </w:p>
        </w:tc>
      </w:tr>
      <w:tr w:rsidR="00D73324" w:rsidRPr="00CA3413" w:rsidTr="00430E61">
        <w:tc>
          <w:tcPr>
            <w:tcW w:w="1809" w:type="dxa"/>
          </w:tcPr>
          <w:p w:rsidR="00D73324" w:rsidRDefault="00D73324" w:rsidP="009B1092">
            <w:pPr>
              <w:pStyle w:val="ECCFiguretitle"/>
              <w:numPr>
                <w:ilvl w:val="0"/>
                <w:numId w:val="0"/>
              </w:numPr>
              <w:ind w:left="360" w:hanging="360"/>
              <w:jc w:val="left"/>
              <w:rPr>
                <w:rFonts w:eastAsia="MS Mincho"/>
              </w:rPr>
            </w:pPr>
            <w:r>
              <w:rPr>
                <w:rFonts w:eastAsia="MS Mincho"/>
              </w:rPr>
              <w:t>Scenario A.1.2.a</w:t>
            </w:r>
          </w:p>
          <w:p w:rsidR="00D73324" w:rsidRPr="006C1215" w:rsidRDefault="00D73324" w:rsidP="009B1092">
            <w:pPr>
              <w:pStyle w:val="ECCFiguretitle"/>
              <w:numPr>
                <w:ilvl w:val="0"/>
                <w:numId w:val="0"/>
              </w:numPr>
              <w:ind w:left="360"/>
              <w:jc w:val="left"/>
              <w:rPr>
                <w:rFonts w:eastAsia="MS Mincho"/>
              </w:rPr>
            </w:pPr>
          </w:p>
        </w:tc>
        <w:tc>
          <w:tcPr>
            <w:tcW w:w="7009" w:type="dxa"/>
          </w:tcPr>
          <w:p w:rsidR="00D73324" w:rsidRPr="006C1215" w:rsidRDefault="00D73324" w:rsidP="00CA3413">
            <w:pPr>
              <w:rPr>
                <w:rFonts w:eastAsia="MS Mincho"/>
                <w:noProof/>
                <w:lang w:eastAsia="en-GB"/>
              </w:rPr>
            </w:pPr>
            <w:r>
              <w:rPr>
                <w:noProof/>
                <w:lang w:val="de-DE" w:eastAsia="de-DE"/>
              </w:rPr>
              <w:pict>
                <v:shape id="AutoShape 568" o:spid="_x0000_s1481" type="#_x0000_t32" style="position:absolute;margin-left:153.85pt;margin-top:116.1pt;width:35.05pt;height:9.6pt;flip:x;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RbQg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">
                  <v:stroke endarrow="block"/>
                </v:shape>
              </w:pict>
            </w:r>
            <w:r>
              <w:rPr>
                <w:noProof/>
                <w:lang w:val="de-DE" w:eastAsia="de-DE"/>
              </w:rPr>
              <w:pict>
                <v:shape id="Text Box 569" o:spid="_x0000_s1482" type="#_x0000_t202" style="position:absolute;margin-left:188.9pt;margin-top:98.25pt;width:60.5pt;height:17.8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" stroked="f">
                  <v:textbox style="mso-next-textbox:#Text Box 569">
                    <w:txbxContent>
                      <w:p w:rsidR="00D73324" w:rsidRPr="00B60F00" w:rsidRDefault="00D73324" w:rsidP="00CA3413">
                        <w:pPr>
                          <w:rPr>
                            <w:sz w:val="16"/>
                            <w:szCs w:val="16"/>
                          </w:rPr>
                        </w:pPr>
                        <w:r w:rsidRPr="00B60F00">
                          <w:rPr>
                            <w:sz w:val="16"/>
                            <w:szCs w:val="16"/>
                          </w:rPr>
                          <w:t>Offset =0deg</w:t>
                        </w:r>
                      </w:p>
                    </w:txbxContent>
                  </v:textbox>
                </v:shape>
              </w:pict>
            </w:r>
            <w:r>
              <w:rPr>
                <w:noProof/>
                <w:lang w:val="de-DE" w:eastAsia="de-DE"/>
              </w:rPr>
              <w:pict>
                <v:shape id="AutoShape 570" o:spid="_x0000_s1483" type="#_x0000_t32" style="position:absolute;margin-left:124.75pt;margin-top:188.6pt;width:26.15pt;height:14pt;flip:y;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">
                  <v:stroke endarrow="block"/>
                </v:shape>
              </w:pict>
            </w:r>
            <w:r>
              <w:rPr>
                <w:noProof/>
                <w:lang w:val="de-DE" w:eastAsia="de-DE"/>
              </w:rPr>
              <w:pict>
                <v:shape id="Text Box 571" o:spid="_x0000_s1484" type="#_x0000_t202" style="position:absolute;margin-left:48.55pt;margin-top:202.6pt;width:73.25pt;height:17.8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a1hgIAABk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" stroked="f">
                  <v:textbox style="mso-next-textbox:#Text Box 571">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sidRPr="00083A12">
              <w:rPr>
                <w:rFonts w:eastAsia="MS Mincho"/>
                <w:noProof/>
                <w:lang w:val="de-DE" w:eastAsia="de-DE"/>
              </w:rPr>
              <w:pict>
                <v:shape id="Picture 25" o:spid="_x0000_i1032" type="#_x0000_t75" style="width:321.75pt;height:229.5pt;visibility:visible">
                  <v:imagedata r:id="rId17" o:title=""/>
                </v:shape>
              </w:pict>
            </w:r>
          </w:p>
        </w:tc>
      </w:tr>
      <w:tr w:rsidR="00D73324" w:rsidRPr="00CA3413" w:rsidTr="00430E61">
        <w:tc>
          <w:tcPr>
            <w:tcW w:w="1809" w:type="dxa"/>
          </w:tcPr>
          <w:p w:rsidR="00D73324" w:rsidRDefault="00D73324" w:rsidP="00AF0984">
            <w:pPr>
              <w:pStyle w:val="ECCFiguretitle"/>
              <w:numPr>
                <w:ilvl w:val="0"/>
                <w:numId w:val="0"/>
              </w:numPr>
              <w:ind w:left="360" w:hanging="360"/>
              <w:jc w:val="left"/>
              <w:rPr>
                <w:rFonts w:eastAsia="MS Mincho"/>
              </w:rPr>
            </w:pPr>
            <w:r>
              <w:rPr>
                <w:rFonts w:eastAsia="MS Mincho"/>
              </w:rPr>
              <w:t>Scenario A.1.2.b</w:t>
            </w:r>
          </w:p>
          <w:p w:rsidR="00D73324" w:rsidRPr="006C1215" w:rsidRDefault="00D73324" w:rsidP="00AF0984">
            <w:pPr>
              <w:pStyle w:val="ECCFiguretitle"/>
              <w:numPr>
                <w:ilvl w:val="0"/>
                <w:numId w:val="0"/>
              </w:numPr>
              <w:ind w:left="360"/>
              <w:jc w:val="left"/>
              <w:rPr>
                <w:rFonts w:eastAsia="MS Mincho"/>
              </w:rPr>
            </w:pP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26" o:spid="_x0000_i1033" type="#_x0000_t75" style="width:321.75pt;height:229.5pt;visibility:visible">
                  <v:imagedata r:id="rId18" o:title=""/>
                </v:shape>
              </w:pict>
            </w:r>
          </w:p>
        </w:tc>
      </w:tr>
      <w:tr w:rsidR="00D73324" w:rsidRPr="00CA3413" w:rsidTr="00430E61">
        <w:tc>
          <w:tcPr>
            <w:tcW w:w="1809" w:type="dxa"/>
          </w:tcPr>
          <w:p w:rsidR="00D73324" w:rsidRDefault="00D73324" w:rsidP="009B1092">
            <w:pPr>
              <w:pStyle w:val="ECCFiguretitle"/>
              <w:numPr>
                <w:ilvl w:val="0"/>
                <w:numId w:val="0"/>
              </w:numPr>
              <w:ind w:left="360" w:hanging="360"/>
              <w:jc w:val="left"/>
              <w:rPr>
                <w:rFonts w:eastAsia="MS Mincho"/>
              </w:rPr>
            </w:pPr>
            <w:r>
              <w:rPr>
                <w:rFonts w:eastAsia="MS Mincho"/>
              </w:rPr>
              <w:t>Scenario A.1.3.a</w:t>
            </w:r>
          </w:p>
          <w:p w:rsidR="00D73324" w:rsidRPr="006C1215" w:rsidRDefault="00D73324" w:rsidP="009B1092">
            <w:pPr>
              <w:pStyle w:val="ECCFiguretitle"/>
              <w:numPr>
                <w:ilvl w:val="0"/>
                <w:numId w:val="0"/>
              </w:numPr>
              <w:ind w:left="360"/>
              <w:jc w:val="left"/>
              <w:rPr>
                <w:rFonts w:eastAsia="MS Mincho"/>
              </w:rPr>
            </w:pPr>
          </w:p>
        </w:tc>
        <w:tc>
          <w:tcPr>
            <w:tcW w:w="7009" w:type="dxa"/>
          </w:tcPr>
          <w:p w:rsidR="00D73324" w:rsidRPr="006C1215" w:rsidRDefault="00D73324" w:rsidP="00CA3413">
            <w:pPr>
              <w:rPr>
                <w:rFonts w:eastAsia="MS Mincho"/>
                <w:noProof/>
                <w:lang w:eastAsia="en-GB"/>
              </w:rPr>
            </w:pPr>
            <w:r>
              <w:rPr>
                <w:noProof/>
                <w:lang w:val="de-DE" w:eastAsia="de-DE"/>
              </w:rPr>
              <w:pict>
                <v:shape id="Text Box 572" o:spid="_x0000_s1485" type="#_x0000_t202" style="position:absolute;margin-left:51.5pt;margin-top:200.6pt;width:73.25pt;height:17.85pt;z-index:251648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" stroked="f">
                  <v:textbox style="mso-next-textbox:#Text Box 572">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AutoShape 573" o:spid="_x0000_s1486" type="#_x0000_t32" style="position:absolute;margin-left:127.7pt;margin-top:186.6pt;width:26.15pt;height:14pt;flip:y;z-index:251647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">
                  <v:stroke endarrow="block"/>
                </v:shape>
              </w:pict>
            </w:r>
            <w:r>
              <w:rPr>
                <w:noProof/>
                <w:lang w:val="de-DE" w:eastAsia="de-DE"/>
              </w:rPr>
              <w:pict>
                <v:shape id="Text Box 574" o:spid="_x0000_s1487" type="#_x0000_t202" style="position:absolute;margin-left:176.05pt;margin-top:95.65pt;width:60.5pt;height:17.8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" stroked="f">
                  <v:textbox style="mso-next-textbox:#Text Box 574">
                    <w:txbxContent>
                      <w:p w:rsidR="00D73324" w:rsidRPr="00B60F00" w:rsidRDefault="00D73324" w:rsidP="00CA3413">
                        <w:pPr>
                          <w:rPr>
                            <w:sz w:val="16"/>
                            <w:szCs w:val="16"/>
                          </w:rPr>
                        </w:pPr>
                        <w:r w:rsidRPr="00B60F00">
                          <w:rPr>
                            <w:sz w:val="16"/>
                            <w:szCs w:val="16"/>
                          </w:rPr>
                          <w:t>Offset =0deg</w:t>
                        </w:r>
                      </w:p>
                    </w:txbxContent>
                  </v:textbox>
                </v:shape>
              </w:pict>
            </w:r>
            <w:r>
              <w:rPr>
                <w:noProof/>
                <w:lang w:val="de-DE" w:eastAsia="de-DE"/>
              </w:rPr>
              <w:pict>
                <v:shape id="AutoShape 575" o:spid="_x0000_s1488" type="#_x0000_t32" style="position:absolute;margin-left:141pt;margin-top:113.5pt;width:35.05pt;height:9.6pt;flip:x;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RIQgIAAG4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">
                  <v:stroke endarrow="block"/>
                </v:shape>
              </w:pict>
            </w:r>
            <w:r w:rsidRPr="00083A12">
              <w:rPr>
                <w:rFonts w:eastAsia="MS Mincho"/>
                <w:noProof/>
                <w:lang w:val="de-DE" w:eastAsia="de-DE"/>
              </w:rPr>
              <w:pict>
                <v:shape id="Picture 21" o:spid="_x0000_i1034" type="#_x0000_t75" style="width:321.75pt;height:229.5pt;visibility:visible">
                  <v:imagedata r:id="rId19" o:title=""/>
                </v:shape>
              </w:pict>
            </w:r>
          </w:p>
        </w:tc>
      </w:tr>
      <w:tr w:rsidR="00D73324" w:rsidRPr="00CA3413" w:rsidTr="00430E61">
        <w:tc>
          <w:tcPr>
            <w:tcW w:w="1809" w:type="dxa"/>
          </w:tcPr>
          <w:p w:rsidR="00D73324" w:rsidRDefault="00D73324" w:rsidP="009B1092">
            <w:pPr>
              <w:pStyle w:val="ECCFiguretitle"/>
              <w:numPr>
                <w:ilvl w:val="0"/>
                <w:numId w:val="0"/>
              </w:numPr>
              <w:ind w:left="360" w:hanging="360"/>
              <w:jc w:val="left"/>
              <w:rPr>
                <w:rFonts w:eastAsia="MS Mincho"/>
              </w:rPr>
            </w:pPr>
            <w:r>
              <w:rPr>
                <w:rFonts w:eastAsia="MS Mincho"/>
              </w:rPr>
              <w:t>Scenario A.1.3.b</w:t>
            </w:r>
          </w:p>
          <w:p w:rsidR="00D73324" w:rsidRPr="006C1215" w:rsidRDefault="00D73324" w:rsidP="009B1092">
            <w:pPr>
              <w:pStyle w:val="ECCFiguretitle"/>
              <w:numPr>
                <w:ilvl w:val="0"/>
                <w:numId w:val="0"/>
              </w:numPr>
              <w:ind w:left="360"/>
              <w:jc w:val="left"/>
              <w:rPr>
                <w:rFonts w:eastAsia="MS Mincho"/>
              </w:rPr>
            </w:pP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22" o:spid="_x0000_i1035" type="#_x0000_t75" style="width:321.75pt;height:229.5pt;visibility:visible">
                  <v:imagedata r:id="rId20" o:title=""/>
                </v:shape>
              </w:pict>
            </w:r>
          </w:p>
        </w:tc>
      </w:tr>
      <w:tr w:rsidR="00D73324" w:rsidRPr="00CA3413" w:rsidTr="00430E61">
        <w:tc>
          <w:tcPr>
            <w:tcW w:w="1809" w:type="dxa"/>
          </w:tcPr>
          <w:p w:rsidR="00D73324" w:rsidRPr="006C1215" w:rsidRDefault="00D73324" w:rsidP="009B1092">
            <w:pPr>
              <w:pStyle w:val="ECCFiguretitle"/>
              <w:numPr>
                <w:ilvl w:val="0"/>
                <w:numId w:val="0"/>
              </w:numPr>
              <w:ind w:left="360" w:hanging="360"/>
              <w:jc w:val="left"/>
              <w:rPr>
                <w:rFonts w:eastAsia="MS Mincho"/>
              </w:rPr>
            </w:pPr>
            <w:r>
              <w:rPr>
                <w:rFonts w:eastAsia="MS Mincho"/>
              </w:rPr>
              <w:t>Scenario A.1.4.a</w:t>
            </w:r>
          </w:p>
        </w:tc>
        <w:tc>
          <w:tcPr>
            <w:tcW w:w="7009" w:type="dxa"/>
          </w:tcPr>
          <w:p w:rsidR="00D73324" w:rsidRPr="006C1215" w:rsidRDefault="00D73324" w:rsidP="00CA3413">
            <w:pPr>
              <w:rPr>
                <w:rFonts w:eastAsia="MS Mincho"/>
                <w:noProof/>
                <w:lang w:eastAsia="en-GB"/>
              </w:rPr>
            </w:pPr>
            <w:r>
              <w:rPr>
                <w:noProof/>
                <w:lang w:val="de-DE" w:eastAsia="de-DE"/>
              </w:rPr>
              <w:pict>
                <v:shape id="Text Box 576" o:spid="_x0000_s1489" type="#_x0000_t202" style="position:absolute;margin-left:59.85pt;margin-top:198.6pt;width:73.25pt;height:17.85pt;z-index:251652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" stroked="f">
                  <v:textbox style="mso-next-textbox:#Text Box 576">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AutoShape 577" o:spid="_x0000_s1490" type="#_x0000_t32" style="position:absolute;margin-left:136.05pt;margin-top:184.6pt;width:26.15pt;height:14pt;flip:y;z-index:251651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4q8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">
                  <v:stroke endarrow="block"/>
                </v:shape>
              </w:pict>
            </w:r>
            <w:r>
              <w:rPr>
                <w:noProof/>
                <w:lang w:val="de-DE" w:eastAsia="de-DE"/>
              </w:rPr>
              <w:pict>
                <v:shape id="Text Box 578" o:spid="_x0000_s1491" type="#_x0000_t202" style="position:absolute;margin-left:136.05pt;margin-top:102.65pt;width:60.5pt;height:17.85pt;z-index:251650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Ve/hgIAABk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" stroked="f">
                  <v:textbox style="mso-next-textbox:#Text Box 578">
                    <w:txbxContent>
                      <w:p w:rsidR="00D73324" w:rsidRPr="00B60F00" w:rsidRDefault="00D73324" w:rsidP="00CA3413">
                        <w:pPr>
                          <w:rPr>
                            <w:sz w:val="16"/>
                            <w:szCs w:val="16"/>
                          </w:rPr>
                        </w:pPr>
                        <w:r w:rsidRPr="00B60F00">
                          <w:rPr>
                            <w:sz w:val="16"/>
                            <w:szCs w:val="16"/>
                          </w:rPr>
                          <w:t>Offset =0deg</w:t>
                        </w:r>
                      </w:p>
                    </w:txbxContent>
                  </v:textbox>
                </v:shape>
              </w:pict>
            </w:r>
            <w:r>
              <w:rPr>
                <w:noProof/>
                <w:lang w:val="de-DE" w:eastAsia="de-DE"/>
              </w:rPr>
              <w:pict>
                <v:shape id="AutoShape 579" o:spid="_x0000_s1492" type="#_x0000_t32" style="position:absolute;margin-left:101pt;margin-top:120.5pt;width:35.05pt;height:9.6pt;flip:x;z-index:251649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">
                  <v:stroke endarrow="block"/>
                </v:shape>
              </w:pict>
            </w:r>
            <w:r w:rsidRPr="00083A12">
              <w:rPr>
                <w:rFonts w:eastAsia="MS Mincho"/>
                <w:noProof/>
                <w:lang w:val="de-DE" w:eastAsia="de-DE"/>
              </w:rPr>
              <w:pict>
                <v:shape id="Picture 23" o:spid="_x0000_i1036" type="#_x0000_t75" style="width:325.5pt;height:232.5pt;visibility:visible">
                  <v:imagedata r:id="rId21" o:title=""/>
                </v:shape>
              </w:pict>
            </w:r>
          </w:p>
        </w:tc>
      </w:tr>
      <w:tr w:rsidR="00D73324" w:rsidRPr="00CA3413" w:rsidTr="00430E61">
        <w:tc>
          <w:tcPr>
            <w:tcW w:w="1809" w:type="dxa"/>
          </w:tcPr>
          <w:p w:rsidR="00D73324" w:rsidRPr="006C1215" w:rsidRDefault="00D73324" w:rsidP="009B1092">
            <w:pPr>
              <w:pStyle w:val="ECCFiguretitle"/>
              <w:numPr>
                <w:ilvl w:val="0"/>
                <w:numId w:val="0"/>
              </w:numPr>
              <w:ind w:left="360" w:hanging="360"/>
              <w:jc w:val="left"/>
              <w:rPr>
                <w:rFonts w:eastAsia="MS Mincho"/>
              </w:rPr>
            </w:pPr>
            <w:r>
              <w:rPr>
                <w:rFonts w:eastAsia="MS Mincho"/>
              </w:rPr>
              <w:t>Scenario A.1.4.b</w:t>
            </w: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24" o:spid="_x0000_i1037" type="#_x0000_t75" style="width:325.5pt;height:232.5pt;visibility:visible">
                  <v:imagedata r:id="rId22" o:title=""/>
                </v:shape>
              </w:pict>
            </w:r>
          </w:p>
        </w:tc>
      </w:tr>
      <w:tr w:rsidR="00D73324" w:rsidRPr="00CA3413" w:rsidTr="00430E61">
        <w:tc>
          <w:tcPr>
            <w:tcW w:w="1809" w:type="dxa"/>
          </w:tcPr>
          <w:p w:rsidR="00D73324" w:rsidRPr="006C1215" w:rsidRDefault="00D73324" w:rsidP="00BA51C3">
            <w:pPr>
              <w:pStyle w:val="ECCFiguretitle"/>
              <w:numPr>
                <w:ilvl w:val="0"/>
                <w:numId w:val="0"/>
              </w:numPr>
              <w:jc w:val="left"/>
              <w:rPr>
                <w:rFonts w:eastAsia="MS Mincho"/>
              </w:rPr>
            </w:pPr>
            <w:r>
              <w:rPr>
                <w:rFonts w:eastAsia="MS Mincho"/>
              </w:rPr>
              <w:t>Scenario A.2.1.a</w:t>
            </w:r>
            <w:r w:rsidRPr="006C1215">
              <w:rPr>
                <w:rFonts w:eastAsia="MS Mincho"/>
                <w:szCs w:val="22"/>
              </w:rPr>
              <w:t xml:space="preserve"> (no guard-band)</w:t>
            </w:r>
          </w:p>
        </w:tc>
        <w:tc>
          <w:tcPr>
            <w:tcW w:w="7009" w:type="dxa"/>
          </w:tcPr>
          <w:p w:rsidR="00D73324" w:rsidRPr="006C1215" w:rsidRDefault="00D73324" w:rsidP="00CA3413">
            <w:pPr>
              <w:rPr>
                <w:rFonts w:eastAsia="MS Mincho"/>
                <w:noProof/>
                <w:lang w:eastAsia="en-GB"/>
              </w:rPr>
            </w:pPr>
            <w:r>
              <w:rPr>
                <w:noProof/>
                <w:lang w:val="de-DE" w:eastAsia="de-DE"/>
              </w:rPr>
              <w:pict>
                <v:shape id="Text Box 580" o:spid="_x0000_s1493" type="#_x0000_t202" style="position:absolute;margin-left:65.8pt;margin-top:213.45pt;width:73.25pt;height:17.85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" stroked="f">
                  <v:textbox style="mso-next-textbox:#Text Box 580">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AutoShape 581" o:spid="_x0000_s1494" type="#_x0000_t32" style="position:absolute;margin-left:142pt;margin-top:199.45pt;width:26.15pt;height:14pt;flip:y;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">
                  <v:stroke endarrow="block"/>
                </v:shape>
              </w:pict>
            </w:r>
            <w:r>
              <w:rPr>
                <w:noProof/>
                <w:lang w:val="de-DE" w:eastAsia="de-DE"/>
              </w:rPr>
              <w:pict>
                <v:shape id="Text Box 582" o:spid="_x0000_s1495" type="#_x0000_t202" style="position:absolute;margin-left:191.75pt;margin-top:113.65pt;width:60.5pt;height:17.85pt;z-index:251654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" stroked="f">
                  <v:textbox style="mso-next-textbox:#Text Box 582">
                    <w:txbxContent>
                      <w:p w:rsidR="00D73324" w:rsidRPr="00B60F00" w:rsidRDefault="00D73324" w:rsidP="00CA3413">
                        <w:pPr>
                          <w:rPr>
                            <w:sz w:val="16"/>
                            <w:szCs w:val="16"/>
                          </w:rPr>
                        </w:pPr>
                        <w:r w:rsidRPr="00B60F00">
                          <w:rPr>
                            <w:sz w:val="16"/>
                            <w:szCs w:val="16"/>
                          </w:rPr>
                          <w:t>Offset =0deg</w:t>
                        </w:r>
                      </w:p>
                    </w:txbxContent>
                  </v:textbox>
                </v:shape>
              </w:pict>
            </w:r>
            <w:r>
              <w:rPr>
                <w:noProof/>
                <w:lang w:val="de-DE" w:eastAsia="de-DE"/>
              </w:rPr>
              <w:pict>
                <v:shape id="AutoShape 583" o:spid="_x0000_s1496" type="#_x0000_t32" style="position:absolute;margin-left:156.7pt;margin-top:131.5pt;width:35.05pt;height:9.6pt;flip:x;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Gx+QwIAAHA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">
                  <v:stroke endarrow="block"/>
                </v:shape>
              </w:pict>
            </w:r>
            <w:r w:rsidRPr="00083A12">
              <w:rPr>
                <w:rFonts w:eastAsia="MS Mincho"/>
                <w:noProof/>
                <w:lang w:val="de-DE" w:eastAsia="de-DE"/>
              </w:rPr>
              <w:pict>
                <v:shape id="Picture 29" o:spid="_x0000_i1038" type="#_x0000_t75" style="width:325.5pt;height:235.5pt;visibility:visible">
                  <v:imagedata r:id="rId23" o:title=""/>
                </v:shape>
              </w:pict>
            </w:r>
          </w:p>
        </w:tc>
      </w:tr>
      <w:tr w:rsidR="00D73324" w:rsidRPr="00CA3413" w:rsidTr="00430E61">
        <w:tc>
          <w:tcPr>
            <w:tcW w:w="1809" w:type="dxa"/>
          </w:tcPr>
          <w:p w:rsidR="00D73324" w:rsidRPr="006C1215" w:rsidRDefault="00D73324" w:rsidP="00BA51C3">
            <w:pPr>
              <w:pStyle w:val="ECCFiguretitle"/>
              <w:numPr>
                <w:ilvl w:val="0"/>
                <w:numId w:val="0"/>
              </w:numPr>
              <w:jc w:val="left"/>
              <w:rPr>
                <w:rFonts w:eastAsia="MS Mincho"/>
              </w:rPr>
            </w:pPr>
            <w:r>
              <w:rPr>
                <w:rFonts w:eastAsia="MS Mincho"/>
              </w:rPr>
              <w:t>Scenario A.2.1.a</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Pr>
                <w:noProof/>
                <w:lang w:val="de-DE" w:eastAsia="de-DE"/>
              </w:rPr>
              <w:pict>
                <v:shape id="AutoShape 584" o:spid="_x0000_s1497" type="#_x0000_t32" style="position:absolute;margin-left:149pt;margin-top:102.5pt;width:35.05pt;height:9.6pt;flip:x;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">
                  <v:stroke endarrow="block"/>
                </v:shape>
              </w:pict>
            </w:r>
            <w:r>
              <w:rPr>
                <w:noProof/>
                <w:lang w:val="de-DE" w:eastAsia="de-DE"/>
              </w:rPr>
              <w:pict>
                <v:shape id="Text Box 585" o:spid="_x0000_s1498" type="#_x0000_t202" style="position:absolute;margin-left:184.05pt;margin-top:84.65pt;width:60.5pt;height:17.8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4nGiQIAABs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" stroked="f">
                  <v:textbox style="mso-next-textbox:#Text Box 585">
                    <w:txbxContent>
                      <w:p w:rsidR="00D73324" w:rsidRPr="00B60F00" w:rsidRDefault="00D73324" w:rsidP="00CA3413">
                        <w:pPr>
                          <w:rPr>
                            <w:sz w:val="16"/>
                            <w:szCs w:val="16"/>
                          </w:rPr>
                        </w:pPr>
                        <w:r w:rsidRPr="00B60F00">
                          <w:rPr>
                            <w:sz w:val="16"/>
                            <w:szCs w:val="16"/>
                          </w:rPr>
                          <w:t>Offset =0deg</w:t>
                        </w:r>
                      </w:p>
                    </w:txbxContent>
                  </v:textbox>
                </v:shape>
              </w:pict>
            </w:r>
            <w:r w:rsidRPr="00083A12">
              <w:rPr>
                <w:rFonts w:eastAsia="MS Mincho"/>
                <w:noProof/>
                <w:lang w:val="de-DE" w:eastAsia="de-DE"/>
              </w:rPr>
              <w:pict>
                <v:shape id="Picture 30" o:spid="_x0000_i1039" type="#_x0000_t75" style="width:325.5pt;height:235.5pt;visibility:visible">
                  <v:imagedata r:id="rId24" o:title=""/>
                </v:shape>
              </w:pict>
            </w:r>
            <w:r>
              <w:rPr>
                <w:noProof/>
                <w:lang w:val="de-DE" w:eastAsia="de-DE"/>
              </w:rPr>
              <w:pict>
                <v:shape id="Text Box 586" o:spid="_x0000_s1499" type="#_x0000_t202" style="position:absolute;margin-left:61.3pt;margin-top:194.6pt;width:73.25pt;height:17.85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" stroked="f">
                  <v:textbox style="mso-next-textbox:#Text Box 586">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AutoShape 587" o:spid="_x0000_s1500" type="#_x0000_t32" style="position:absolute;margin-left:137.5pt;margin-top:180.6pt;width:26.15pt;height:14pt;flip:y;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W/PQgIAAHA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">
                  <v:stroke endarrow="block"/>
                </v:shape>
              </w:pic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A.2.1.b</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31" o:spid="_x0000_i1040" type="#_x0000_t75" style="width:313.5pt;height:229.5pt;visibility:visible">
                  <v:imagedata r:id="rId25" o:title=""/>
                </v:shape>
              </w:pic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A.2.2.a</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32" o:spid="_x0000_i1041" type="#_x0000_t75" style="width:301.5pt;height:229.5pt;visibility:visible">
                  <v:imagedata r:id="rId26" o:title=""/>
                </v:shape>
              </w:pict>
            </w:r>
            <w:r>
              <w:rPr>
                <w:noProof/>
                <w:lang w:val="de-DE" w:eastAsia="de-DE"/>
              </w:rPr>
              <w:pict>
                <v:shape id="Text Box 588" o:spid="_x0000_s1501" type="#_x0000_t202" style="position:absolute;margin-left:50.95pt;margin-top:191.4pt;width:73.25pt;height:17.85pt;z-index:2516648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UVIiQIAABs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" stroked="f">
                  <v:textbox style="mso-next-textbox:#Text Box 588">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AutoShape 589" o:spid="_x0000_s1502" type="#_x0000_t32" style="position:absolute;margin-left:127.15pt;margin-top:177.4pt;width:26.15pt;height:14pt;flip:y;z-index:2516638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NSQQgIAAHA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">
                  <v:stroke endarrow="block"/>
                </v:shape>
              </w:pict>
            </w:r>
            <w:r>
              <w:rPr>
                <w:noProof/>
                <w:lang w:val="de-DE" w:eastAsia="de-DE"/>
              </w:rPr>
              <w:pict>
                <v:shape id="Text Box 590" o:spid="_x0000_s1503" type="#_x0000_t202" style="position:absolute;margin-left:170.55pt;margin-top:92.8pt;width:60.5pt;height:17.8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" stroked="f">
                  <v:textbox style="mso-next-textbox:#Text Box 590">
                    <w:txbxContent>
                      <w:p w:rsidR="00D73324" w:rsidRPr="00B60F00" w:rsidRDefault="00D73324" w:rsidP="00CA3413">
                        <w:pPr>
                          <w:rPr>
                            <w:sz w:val="16"/>
                            <w:szCs w:val="16"/>
                          </w:rPr>
                        </w:pPr>
                        <w:r w:rsidRPr="00B60F00">
                          <w:rPr>
                            <w:sz w:val="16"/>
                            <w:szCs w:val="16"/>
                          </w:rPr>
                          <w:t>Offset =0deg</w:t>
                        </w:r>
                      </w:p>
                    </w:txbxContent>
                  </v:textbox>
                </v:shape>
              </w:pict>
            </w:r>
            <w:r>
              <w:rPr>
                <w:noProof/>
                <w:lang w:val="de-DE" w:eastAsia="de-DE"/>
              </w:rPr>
              <w:pict>
                <v:shape id="AutoShape 591" o:spid="_x0000_s1504" type="#_x0000_t32" style="position:absolute;margin-left:135.5pt;margin-top:110.65pt;width:35.05pt;height:9.6pt;flip:x;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">
                  <v:stroke endarrow="block"/>
                </v:shape>
              </w:pic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A.2.2.b</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33" o:spid="_x0000_i1042" type="#_x0000_t75" style="width:313.5pt;height:229.5pt;visibility:visible">
                  <v:imagedata r:id="rId27" o:title=""/>
                </v:shape>
              </w:pic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A.2.3.a</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Pr>
                <w:noProof/>
                <w:lang w:val="de-DE" w:eastAsia="de-DE"/>
              </w:rPr>
              <w:pict>
                <v:shape id="Text Box 592" o:spid="_x0000_s1505" type="#_x0000_t202" style="position:absolute;margin-left:49.8pt;margin-top:192.9pt;width:73.25pt;height:17.85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" stroked="f">
                  <v:textbox style="mso-next-textbox:#Text Box 592">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AutoShape 593" o:spid="_x0000_s1506" type="#_x0000_t32" style="position:absolute;margin-left:126pt;margin-top:178.9pt;width:26.15pt;height:14pt;flip:y;z-index:251667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Mf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">
                  <v:stroke endarrow="block"/>
                </v:shape>
              </w:pict>
            </w:r>
            <w:r>
              <w:rPr>
                <w:noProof/>
                <w:lang w:val="de-DE" w:eastAsia="de-DE"/>
              </w:rPr>
              <w:pict>
                <v:shape id="Text Box 594" o:spid="_x0000_s1507" type="#_x0000_t202" style="position:absolute;margin-left:161.05pt;margin-top:102.3pt;width:60.5pt;height:17.85pt;z-index:2516669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Chw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" stroked="f">
                  <v:textbox style="mso-next-textbox:#Text Box 594">
                    <w:txbxContent>
                      <w:p w:rsidR="00D73324" w:rsidRPr="00B60F00" w:rsidRDefault="00D73324" w:rsidP="00CA3413">
                        <w:pPr>
                          <w:rPr>
                            <w:sz w:val="16"/>
                            <w:szCs w:val="16"/>
                          </w:rPr>
                        </w:pPr>
                        <w:r w:rsidRPr="00B60F00">
                          <w:rPr>
                            <w:sz w:val="16"/>
                            <w:szCs w:val="16"/>
                          </w:rPr>
                          <w:t>Offset =0deg</w:t>
                        </w:r>
                      </w:p>
                    </w:txbxContent>
                  </v:textbox>
                </v:shape>
              </w:pict>
            </w:r>
            <w:r>
              <w:rPr>
                <w:noProof/>
                <w:lang w:val="de-DE" w:eastAsia="de-DE"/>
              </w:rPr>
              <w:pict>
                <v:shape id="AutoShape 595" o:spid="_x0000_s1508" type="#_x0000_t32" style="position:absolute;margin-left:126pt;margin-top:120.15pt;width:35.05pt;height:9.6pt;flip:x;z-index:2516659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">
                  <v:stroke endarrow="block"/>
                </v:shape>
              </w:pict>
            </w:r>
            <w:r w:rsidRPr="00083A12">
              <w:rPr>
                <w:rFonts w:eastAsia="MS Mincho"/>
                <w:noProof/>
                <w:lang w:val="de-DE" w:eastAsia="de-DE"/>
              </w:rPr>
              <w:pict>
                <v:shape id="Picture 34" o:spid="_x0000_i1043" type="#_x0000_t75" style="width:301.5pt;height:229.5pt;visibility:visible">
                  <v:imagedata r:id="rId28" o:title=""/>
                </v:shape>
              </w:pic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A.2.3.b</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35" o:spid="_x0000_i1044" type="#_x0000_t75" style="width:313.5pt;height:229.5pt;visibility:visible">
                  <v:imagedata r:id="rId29" o:title=""/>
                </v:shape>
              </w:pic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A.2.4.a</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Pr>
                <w:noProof/>
                <w:lang w:val="de-DE" w:eastAsia="de-DE"/>
              </w:rPr>
              <w:pict>
                <v:shape id="Text Box 596" o:spid="_x0000_s1509" type="#_x0000_t202" style="position:absolute;margin-left:47.8pt;margin-top:194.75pt;width:73.25pt;height:17.85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W4biA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" stroked="f">
                  <v:textbox style="mso-next-textbox:#Text Box 596">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AutoShape 597" o:spid="_x0000_s1510" type="#_x0000_t32" style="position:absolute;margin-left:124pt;margin-top:180.75pt;width:26.15pt;height:14pt;flip:y;z-index:2516720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">
                  <v:stroke endarrow="block"/>
                </v:shape>
              </w:pict>
            </w:r>
            <w:r>
              <w:rPr>
                <w:noProof/>
                <w:lang w:val="de-DE" w:eastAsia="de-DE"/>
              </w:rPr>
              <w:pict>
                <v:shape id="AutoShape 598" o:spid="_x0000_s1511" type="#_x0000_t32" style="position:absolute;margin-left:138pt;margin-top:132pt;width:35.05pt;height:9.6pt;flip:x;z-index:251670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">
                  <v:stroke endarrow="block"/>
                </v:shape>
              </w:pict>
            </w:r>
            <w:r>
              <w:rPr>
                <w:noProof/>
                <w:lang w:val="de-DE" w:eastAsia="de-DE"/>
              </w:rPr>
              <w:pict>
                <v:shape id="Text Box 599" o:spid="_x0000_s1512" type="#_x0000_t202" style="position:absolute;margin-left:173.05pt;margin-top:114.15pt;width:60.5pt;height:17.85pt;z-index:251671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" stroked="f">
                  <v:textbox style="mso-next-textbox:#Text Box 599">
                    <w:txbxContent>
                      <w:p w:rsidR="00D73324" w:rsidRPr="00B60F00" w:rsidRDefault="00D73324" w:rsidP="00CA3413">
                        <w:pPr>
                          <w:rPr>
                            <w:sz w:val="16"/>
                            <w:szCs w:val="16"/>
                          </w:rPr>
                        </w:pPr>
                        <w:r w:rsidRPr="00B60F00">
                          <w:rPr>
                            <w:sz w:val="16"/>
                            <w:szCs w:val="16"/>
                          </w:rPr>
                          <w:t>Offset =0deg</w:t>
                        </w:r>
                      </w:p>
                    </w:txbxContent>
                  </v:textbox>
                </v:shape>
              </w:pict>
            </w:r>
            <w:r w:rsidRPr="00083A12">
              <w:rPr>
                <w:rFonts w:eastAsia="MS Mincho"/>
                <w:noProof/>
                <w:lang w:val="de-DE" w:eastAsia="de-DE"/>
              </w:rPr>
              <w:pict>
                <v:shape id="Picture 36" o:spid="_x0000_i1045" type="#_x0000_t75" style="width:313.5pt;height:229.5pt;visibility:visible">
                  <v:imagedata r:id="rId30" o:title=""/>
                </v:shape>
              </w:pict>
            </w:r>
          </w:p>
        </w:tc>
      </w:tr>
      <w:tr w:rsidR="00D73324" w:rsidRPr="00CA3413" w:rsidTr="00430E61">
        <w:tc>
          <w:tcPr>
            <w:tcW w:w="1809" w:type="dxa"/>
          </w:tcPr>
          <w:p w:rsidR="00D73324" w:rsidRPr="006C1215" w:rsidRDefault="00D73324" w:rsidP="00AF0984">
            <w:pPr>
              <w:pStyle w:val="ECCFiguretitle"/>
              <w:numPr>
                <w:ilvl w:val="0"/>
                <w:numId w:val="0"/>
              </w:numPr>
              <w:jc w:val="left"/>
              <w:rPr>
                <w:rFonts w:eastAsia="MS Mincho"/>
              </w:rPr>
            </w:pPr>
            <w:r>
              <w:rPr>
                <w:rFonts w:eastAsia="MS Mincho"/>
              </w:rPr>
              <w:t>Scenario A.2.4.b</w:t>
            </w:r>
            <w:r w:rsidRPr="006C1215">
              <w:rPr>
                <w:rFonts w:eastAsia="MS Mincho"/>
                <w:szCs w:val="22"/>
              </w:rPr>
              <w:t xml:space="preserve"> (300 kHz guard-band)</w:t>
            </w: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37" o:spid="_x0000_i1046" type="#_x0000_t75" style="width:321.75pt;height:229.5pt;visibility:visible">
                  <v:imagedata r:id="rId31" o:title=""/>
                </v:shape>
              </w:pict>
            </w:r>
          </w:p>
        </w:tc>
      </w:tr>
      <w:tr w:rsidR="00D73324" w:rsidRPr="00CA3413" w:rsidTr="00430E61">
        <w:tc>
          <w:tcPr>
            <w:tcW w:w="1809" w:type="dxa"/>
          </w:tcPr>
          <w:p w:rsidR="00D73324" w:rsidRPr="006C1215" w:rsidRDefault="00D73324" w:rsidP="00A74222">
            <w:pPr>
              <w:pStyle w:val="ECCFiguretitle"/>
              <w:numPr>
                <w:ilvl w:val="0"/>
                <w:numId w:val="0"/>
              </w:numPr>
              <w:jc w:val="left"/>
              <w:rPr>
                <w:rFonts w:eastAsia="MS Mincho"/>
              </w:rPr>
            </w:pPr>
            <w:r>
              <w:rPr>
                <w:rFonts w:eastAsia="MS Mincho"/>
              </w:rPr>
              <w:t>Scenarios  B.1.1.a and B.1.2.a</w:t>
            </w:r>
          </w:p>
        </w:tc>
        <w:tc>
          <w:tcPr>
            <w:tcW w:w="7009" w:type="dxa"/>
          </w:tcPr>
          <w:p w:rsidR="00D73324" w:rsidRPr="006C1215" w:rsidRDefault="00D73324" w:rsidP="00CA3413">
            <w:pPr>
              <w:rPr>
                <w:rFonts w:eastAsia="MS Mincho"/>
                <w:noProof/>
                <w:lang w:eastAsia="en-GB"/>
              </w:rPr>
            </w:pPr>
            <w:r>
              <w:rPr>
                <w:noProof/>
                <w:lang w:val="de-DE" w:eastAsia="de-DE"/>
              </w:rPr>
              <w:pict>
                <v:shape id="AutoShape 600" o:spid="_x0000_s1513" type="#_x0000_t32" style="position:absolute;margin-left:102.5pt;margin-top:133.15pt;width:35.05pt;height:9.6pt;flip:x;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">
                  <v:stroke endarrow="block"/>
                </v:shape>
              </w:pict>
            </w:r>
            <w:r>
              <w:rPr>
                <w:noProof/>
                <w:lang w:val="de-DE" w:eastAsia="de-DE"/>
              </w:rPr>
              <w:pict>
                <v:shape id="AutoShape 601" o:spid="_x0000_s1514" type="#_x0000_t32" style="position:absolute;margin-left:123.5pt;margin-top:193.4pt;width:26.15pt;height:14pt;flip:y;z-index:251677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">
                  <v:stroke endarrow="block"/>
                </v:shape>
              </w:pict>
            </w:r>
            <w:r>
              <w:rPr>
                <w:noProof/>
                <w:lang w:val="de-DE" w:eastAsia="de-DE"/>
              </w:rPr>
              <w:pict>
                <v:shape id="Text Box 602" o:spid="_x0000_s1515" type="#_x0000_t202" style="position:absolute;margin-left:47.3pt;margin-top:202.4pt;width:73.25pt;height:17.85pt;z-index:2516761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2hLhwIAABk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" stroked="f">
                  <v:textbox style="mso-next-textbox:#Text Box 602">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Text Box 603" o:spid="_x0000_s1516" type="#_x0000_t202" style="position:absolute;margin-left:140.05pt;margin-top:121.8pt;width:60.5pt;height:17.85pt;z-index:2516751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" stroked="f">
                  <v:textbox style="mso-next-textbox:#Text Box 603">
                    <w:txbxContent>
                      <w:p w:rsidR="00D73324" w:rsidRPr="00B60F00" w:rsidRDefault="00D73324" w:rsidP="00CA3413">
                        <w:pPr>
                          <w:rPr>
                            <w:sz w:val="16"/>
                            <w:szCs w:val="16"/>
                          </w:rPr>
                        </w:pPr>
                        <w:r w:rsidRPr="00B60F00">
                          <w:rPr>
                            <w:sz w:val="16"/>
                            <w:szCs w:val="16"/>
                          </w:rPr>
                          <w:t>Offset =0deg</w:t>
                        </w:r>
                      </w:p>
                    </w:txbxContent>
                  </v:textbox>
                </v:shape>
              </w:pict>
            </w:r>
            <w:r w:rsidRPr="00083A12">
              <w:rPr>
                <w:rFonts w:eastAsia="MS Mincho"/>
                <w:noProof/>
                <w:lang w:val="de-DE" w:eastAsia="de-DE"/>
              </w:rPr>
              <w:pict>
                <v:shape id="Picture 40" o:spid="_x0000_i1047" type="#_x0000_t75" style="width:321.75pt;height:229.5pt;visibility:visible">
                  <v:imagedata r:id="rId32" o:title=""/>
                </v:shape>
              </w:pict>
            </w:r>
          </w:p>
        </w:tc>
      </w:tr>
      <w:tr w:rsidR="00D73324" w:rsidRPr="00CA3413" w:rsidTr="00430E61">
        <w:tc>
          <w:tcPr>
            <w:tcW w:w="1809" w:type="dxa"/>
          </w:tcPr>
          <w:p w:rsidR="00D73324" w:rsidRDefault="00D73324" w:rsidP="00A74222">
            <w:pPr>
              <w:pStyle w:val="ECCFiguretitle"/>
              <w:numPr>
                <w:ilvl w:val="0"/>
                <w:numId w:val="0"/>
              </w:numPr>
              <w:jc w:val="left"/>
              <w:rPr>
                <w:rFonts w:eastAsia="MS Mincho"/>
              </w:rPr>
            </w:pPr>
            <w:r>
              <w:rPr>
                <w:rFonts w:eastAsia="MS Mincho"/>
              </w:rPr>
              <w:t xml:space="preserve">Scenario B.1.1.c and B.1.2.b </w:t>
            </w:r>
          </w:p>
          <w:p w:rsidR="00D73324" w:rsidRPr="00A74222" w:rsidRDefault="00D73324" w:rsidP="00A74222">
            <w:pPr>
              <w:pStyle w:val="ECCParagraph"/>
              <w:rPr>
                <w:rFonts w:eastAsia="MS Mincho"/>
              </w:rPr>
            </w:pPr>
          </w:p>
        </w:tc>
        <w:tc>
          <w:tcPr>
            <w:tcW w:w="7009" w:type="dxa"/>
          </w:tcPr>
          <w:p w:rsidR="00D73324" w:rsidRPr="006C1215" w:rsidRDefault="00D73324" w:rsidP="00CA3413">
            <w:pPr>
              <w:rPr>
                <w:rFonts w:eastAsia="MS Mincho"/>
                <w:noProof/>
                <w:lang w:eastAsia="en-GB"/>
              </w:rPr>
            </w:pPr>
            <w:r w:rsidRPr="00083A12">
              <w:rPr>
                <w:rFonts w:eastAsia="MS Mincho"/>
                <w:noProof/>
                <w:lang w:val="de-DE" w:eastAsia="de-DE"/>
              </w:rPr>
              <w:pict>
                <v:shape id="Picture 41" o:spid="_x0000_i1048" type="#_x0000_t75" style="width:301.5pt;height:229.5pt;visibility:visible">
                  <v:imagedata r:id="rId33" o:title=""/>
                </v:shape>
              </w:pict>
            </w:r>
          </w:p>
        </w:tc>
      </w:tr>
      <w:tr w:rsidR="00D73324" w:rsidRPr="00CA3413" w:rsidTr="00430E61">
        <w:tc>
          <w:tcPr>
            <w:tcW w:w="1809" w:type="dxa"/>
          </w:tcPr>
          <w:p w:rsidR="00D73324" w:rsidRPr="00A74222" w:rsidRDefault="00D73324" w:rsidP="00A74222">
            <w:pPr>
              <w:pStyle w:val="ECCFiguretitle"/>
              <w:numPr>
                <w:ilvl w:val="0"/>
                <w:numId w:val="0"/>
              </w:numPr>
              <w:jc w:val="left"/>
              <w:rPr>
                <w:rFonts w:eastAsia="MS Mincho"/>
              </w:rPr>
            </w:pPr>
            <w:r>
              <w:rPr>
                <w:rFonts w:eastAsia="MS Mincho"/>
              </w:rPr>
              <w:t>Scenario B.1.2.a</w:t>
            </w:r>
            <w:r w:rsidRPr="006C1215">
              <w:rPr>
                <w:rFonts w:eastAsia="MS Mincho"/>
                <w:szCs w:val="22"/>
              </w:rPr>
              <w:t xml:space="preserve"> </w:t>
            </w:r>
            <w:r>
              <w:rPr>
                <w:rFonts w:eastAsia="MS Mincho"/>
                <w:szCs w:val="22"/>
              </w:rPr>
              <w:t xml:space="preserve">and B.2.2.a </w:t>
            </w:r>
            <w:r w:rsidRPr="006C1215">
              <w:rPr>
                <w:rFonts w:eastAsia="MS Mincho"/>
                <w:szCs w:val="22"/>
              </w:rPr>
              <w:t>(500 kHz guard-band)</w:t>
            </w:r>
          </w:p>
        </w:tc>
        <w:tc>
          <w:tcPr>
            <w:tcW w:w="7009" w:type="dxa"/>
          </w:tcPr>
          <w:p w:rsidR="00D73324" w:rsidRPr="006C1215" w:rsidRDefault="00D73324" w:rsidP="00CA3413">
            <w:pPr>
              <w:rPr>
                <w:rFonts w:eastAsia="MS Mincho"/>
                <w:noProof/>
                <w:lang w:eastAsia="en-GB"/>
              </w:rPr>
            </w:pPr>
            <w:r>
              <w:rPr>
                <w:noProof/>
                <w:lang w:val="de-DE" w:eastAsia="de-DE"/>
              </w:rPr>
              <w:pict>
                <v:shape id="AutoShape 604" o:spid="_x0000_s1517" type="#_x0000_t32" style="position:absolute;margin-left:123pt;margin-top:186.85pt;width:26.15pt;height:14pt;flip:y;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gPQQ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">
                  <v:stroke endarrow="block"/>
                </v:shape>
              </w:pict>
            </w:r>
            <w:r>
              <w:rPr>
                <w:noProof/>
                <w:lang w:val="de-DE" w:eastAsia="de-DE"/>
              </w:rPr>
              <w:pict>
                <v:shape id="Text Box 605" o:spid="_x0000_s1518" type="#_x0000_t202" style="position:absolute;margin-left:46.8pt;margin-top:195.85pt;width:73.25pt;height:17.85pt;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ReWiAIAABk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" stroked="f">
                  <v:textbox style="mso-next-textbox:#Text Box 605">
                    <w:txbxContent>
                      <w:p w:rsidR="00D73324" w:rsidRPr="00B60F00" w:rsidRDefault="00D73324" w:rsidP="00CA3413">
                        <w:pPr>
                          <w:rPr>
                            <w:sz w:val="16"/>
                            <w:szCs w:val="16"/>
                          </w:rPr>
                        </w:pPr>
                        <w:r w:rsidRPr="00B60F00">
                          <w:rPr>
                            <w:sz w:val="16"/>
                            <w:szCs w:val="16"/>
                          </w:rPr>
                          <w:t>Offse</w:t>
                        </w:r>
                        <w:r>
                          <w:rPr>
                            <w:sz w:val="16"/>
                            <w:szCs w:val="16"/>
                          </w:rPr>
                          <w:t xml:space="preserve">t </w:t>
                        </w:r>
                        <w:r w:rsidRPr="00B60F00">
                          <w:rPr>
                            <w:sz w:val="16"/>
                            <w:szCs w:val="16"/>
                          </w:rPr>
                          <w:t xml:space="preserve">= </w:t>
                        </w:r>
                        <w:r>
                          <w:rPr>
                            <w:sz w:val="16"/>
                            <w:szCs w:val="16"/>
                          </w:rPr>
                          <w:t xml:space="preserve">90 </w:t>
                        </w:r>
                        <w:r w:rsidRPr="00B60F00">
                          <w:rPr>
                            <w:sz w:val="16"/>
                            <w:szCs w:val="16"/>
                          </w:rPr>
                          <w:t>deg</w:t>
                        </w:r>
                      </w:p>
                    </w:txbxContent>
                  </v:textbox>
                </v:shape>
              </w:pict>
            </w:r>
            <w:r>
              <w:rPr>
                <w:noProof/>
                <w:lang w:val="de-DE" w:eastAsia="de-DE"/>
              </w:rPr>
              <w:pict>
                <v:shape id="Text Box 606" o:spid="_x0000_s1519" type="#_x0000_t202" style="position:absolute;margin-left:154.55pt;margin-top:123.9pt;width:60.5pt;height:17.85pt;z-index:251679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" stroked="f">
                  <v:textbox style="mso-next-textbox:#Text Box 606">
                    <w:txbxContent>
                      <w:p w:rsidR="00D73324" w:rsidRPr="00B60F00" w:rsidRDefault="00D73324" w:rsidP="00CA3413">
                        <w:pPr>
                          <w:rPr>
                            <w:sz w:val="16"/>
                            <w:szCs w:val="16"/>
                          </w:rPr>
                        </w:pPr>
                        <w:r w:rsidRPr="00B60F00">
                          <w:rPr>
                            <w:sz w:val="16"/>
                            <w:szCs w:val="16"/>
                          </w:rPr>
                          <w:t>Offset =0deg</w:t>
                        </w:r>
                      </w:p>
                    </w:txbxContent>
                  </v:textbox>
                </v:shape>
              </w:pict>
            </w:r>
            <w:r>
              <w:rPr>
                <w:noProof/>
                <w:lang w:val="de-DE" w:eastAsia="de-DE"/>
              </w:rPr>
              <w:pict>
                <v:shape id="AutoShape 607" o:spid="_x0000_s1520" type="#_x0000_t32" style="position:absolute;margin-left:117pt;margin-top:135.25pt;width:35.05pt;height:9.6pt;flip:x;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">
                  <v:stroke endarrow="block"/>
                </v:shape>
              </w:pict>
            </w:r>
            <w:r w:rsidRPr="00083A12">
              <w:rPr>
                <w:rFonts w:eastAsia="MS Mincho"/>
                <w:noProof/>
                <w:lang w:val="de-DE" w:eastAsia="de-DE"/>
              </w:rPr>
              <w:pict>
                <v:shape id="Picture 42" o:spid="_x0000_i1049" type="#_x0000_t75" style="width:313.5pt;height:229.5pt;visibility:visible">
                  <v:imagedata r:id="rId34" o:title=""/>
                </v:shape>
              </w:pict>
            </w:r>
          </w:p>
        </w:tc>
      </w:tr>
      <w:tr w:rsidR="00D73324" w:rsidRPr="00B14B34" w:rsidTr="00430E61">
        <w:tc>
          <w:tcPr>
            <w:tcW w:w="1809" w:type="dxa"/>
          </w:tcPr>
          <w:p w:rsidR="00D73324" w:rsidRDefault="00D73324" w:rsidP="00463A4E">
            <w:pPr>
              <w:pStyle w:val="ECCFiguretitle"/>
              <w:numPr>
                <w:ilvl w:val="0"/>
                <w:numId w:val="0"/>
              </w:numPr>
              <w:jc w:val="left"/>
              <w:rPr>
                <w:rFonts w:eastAsia="MS Mincho"/>
              </w:rPr>
            </w:pPr>
            <w:r>
              <w:rPr>
                <w:rFonts w:eastAsia="MS Mincho"/>
              </w:rPr>
              <w:t>Scenario B.2.1.b and B.2.2.b</w:t>
            </w:r>
            <w:r w:rsidRPr="006C1215">
              <w:rPr>
                <w:rFonts w:eastAsia="MS Mincho"/>
                <w:szCs w:val="22"/>
              </w:rPr>
              <w:t xml:space="preserve"> (500 kHz guard-band)</w:t>
            </w:r>
          </w:p>
          <w:p w:rsidR="00D73324" w:rsidRPr="00A74222" w:rsidRDefault="00D73324" w:rsidP="00A74222">
            <w:pPr>
              <w:pStyle w:val="ECCParagraph"/>
              <w:rPr>
                <w:rFonts w:eastAsia="MS Mincho"/>
              </w:rPr>
            </w:pPr>
          </w:p>
        </w:tc>
        <w:tc>
          <w:tcPr>
            <w:tcW w:w="7009" w:type="dxa"/>
          </w:tcPr>
          <w:p w:rsidR="00D73324" w:rsidRPr="006C1215" w:rsidRDefault="00D73324" w:rsidP="00D11695">
            <w:pPr>
              <w:keepNext/>
              <w:rPr>
                <w:rFonts w:eastAsia="MS Mincho"/>
                <w:noProof/>
                <w:lang w:eastAsia="en-GB"/>
              </w:rPr>
            </w:pPr>
            <w:r w:rsidRPr="00083A12">
              <w:rPr>
                <w:rFonts w:eastAsia="MS Mincho"/>
                <w:noProof/>
                <w:lang w:val="de-DE" w:eastAsia="de-DE"/>
              </w:rPr>
              <w:pict>
                <v:shape id="Picture 43" o:spid="_x0000_i1050" type="#_x0000_t75" style="width:321.75pt;height:229.5pt;visibility:visible">
                  <v:imagedata r:id="rId35" o:title=""/>
                </v:shape>
              </w:pict>
            </w:r>
          </w:p>
        </w:tc>
      </w:tr>
    </w:tbl>
    <w:p w:rsidR="00D73324" w:rsidRDefault="00D73324">
      <w:pPr>
        <w:pStyle w:val="Caption"/>
      </w:pPr>
    </w:p>
    <w:p w:rsidR="00D73324" w:rsidRDefault="00D73324" w:rsidP="00CA3413">
      <w:pPr>
        <w:pStyle w:val="ECCAnnexheading1"/>
      </w:pPr>
      <w:bookmarkStart w:id="56" w:name="_Toc347413055"/>
      <w:r>
        <w:t>Calculated ACIR value variation with frequency offset</w:t>
      </w:r>
      <w:bookmarkEnd w:id="56"/>
    </w:p>
    <w:p w:rsidR="00D73324" w:rsidRDefault="00D73324" w:rsidP="007505A0">
      <w:pPr>
        <w:pStyle w:val="ECCParagraph"/>
      </w:pPr>
      <w:r w:rsidRPr="00083A12">
        <w:rPr>
          <w:noProof/>
          <w:lang w:val="de-DE" w:eastAsia="de-DE"/>
        </w:rPr>
        <w:pict>
          <v:shape id="Image 27" o:spid="_x0000_i1051" type="#_x0000_t75" style="width:218.25pt;height:163.5pt;visibility:visible">
            <v:imagedata r:id="rId36" o:title=""/>
          </v:shape>
        </w:pict>
      </w:r>
      <w:r w:rsidRPr="00083A12">
        <w:rPr>
          <w:noProof/>
          <w:lang w:val="de-DE" w:eastAsia="de-DE"/>
        </w:rPr>
        <w:pict>
          <v:shape id="Image 28" o:spid="_x0000_i1052" type="#_x0000_t75" style="width:218.25pt;height:163.5pt;visibility:visible">
            <v:imagedata r:id="rId37" o:title=""/>
          </v:shape>
        </w:pict>
      </w:r>
      <w:r w:rsidRPr="00083A12">
        <w:rPr>
          <w:noProof/>
          <w:lang w:val="de-DE" w:eastAsia="de-DE"/>
        </w:rPr>
        <w:pict>
          <v:shape id="Image 29" o:spid="_x0000_i1053" type="#_x0000_t75" style="width:213pt;height:155.25pt;visibility:visible">
            <v:imagedata r:id="rId38" o:title=""/>
          </v:shape>
        </w:pict>
      </w:r>
      <w:r w:rsidRPr="00083A12">
        <w:rPr>
          <w:noProof/>
          <w:lang w:val="de-DE" w:eastAsia="de-DE"/>
        </w:rPr>
        <w:pict>
          <v:shape id="Image 30" o:spid="_x0000_i1054" type="#_x0000_t75" style="width:213pt;height:155.25pt;visibility:visible">
            <v:imagedata r:id="rId39" o:title=""/>
          </v:shape>
        </w:pict>
      </w:r>
      <w:r w:rsidRPr="00083A12">
        <w:rPr>
          <w:noProof/>
          <w:lang w:val="de-DE" w:eastAsia="de-DE"/>
        </w:rPr>
        <w:pict>
          <v:shape id="Image 31" o:spid="_x0000_i1055" type="#_x0000_t75" style="width:224.25pt;height:163.5pt;visibility:visible">
            <v:imagedata r:id="rId40" o:title=""/>
          </v:shape>
        </w:pict>
      </w:r>
      <w:r w:rsidRPr="00083A12">
        <w:rPr>
          <w:noProof/>
          <w:lang w:val="de-DE" w:eastAsia="de-DE"/>
        </w:rPr>
        <w:pict>
          <v:shape id="Image 32" o:spid="_x0000_i1056" type="#_x0000_t75" style="width:224.25pt;height:163.5pt;visibility:visible">
            <v:imagedata r:id="rId41" o:title=""/>
          </v:shape>
        </w:pict>
      </w:r>
    </w:p>
    <w:p w:rsidR="00D73324" w:rsidRDefault="00D73324" w:rsidP="00411003">
      <w:pPr>
        <w:pStyle w:val="Caption"/>
      </w:pPr>
      <w:r>
        <w:t xml:space="preserve">Figure </w:t>
      </w:r>
      <w:fldSimple w:instr=" SEQ Figure \* ARABIC ">
        <w:r>
          <w:rPr>
            <w:noProof/>
          </w:rPr>
          <w:t>8</w:t>
        </w:r>
      </w:fldSimple>
      <w:r>
        <w:t>: ACIR variation due to frequency separation (guard band) for Macro BS and wideband/narrowband MES</w:t>
      </w:r>
    </w:p>
    <w:p w:rsidR="00D73324" w:rsidRDefault="00D73324" w:rsidP="007505A0">
      <w:pPr>
        <w:pStyle w:val="ECCParagraph"/>
      </w:pPr>
      <w:r>
        <w:br w:type="page"/>
      </w:r>
    </w:p>
    <w:p w:rsidR="00D73324" w:rsidRDefault="00D73324" w:rsidP="007505A0">
      <w:pPr>
        <w:pStyle w:val="ECCParagraph"/>
      </w:pPr>
      <w:r w:rsidRPr="00083A12">
        <w:rPr>
          <w:noProof/>
          <w:lang w:val="de-DE" w:eastAsia="de-DE"/>
        </w:rPr>
        <w:pict>
          <v:shape id="Picture 38" o:spid="_x0000_i1057" type="#_x0000_t75" style="width:218.25pt;height:163.5pt;visibility:visible">
            <v:imagedata r:id="rId42" o:title=""/>
          </v:shape>
        </w:pict>
      </w:r>
      <w:r w:rsidRPr="00083A12">
        <w:rPr>
          <w:noProof/>
          <w:lang w:val="de-DE" w:eastAsia="de-DE"/>
        </w:rPr>
        <w:pict>
          <v:shape id="Picture 39" o:spid="_x0000_i1058" type="#_x0000_t75" style="width:218.25pt;height:163.5pt;visibility:visible">
            <v:imagedata r:id="rId43" o:title=""/>
          </v:shape>
        </w:pict>
      </w:r>
      <w:r w:rsidRPr="00083A12">
        <w:rPr>
          <w:noProof/>
          <w:lang w:val="de-DE" w:eastAsia="de-DE"/>
        </w:rPr>
        <w:pict>
          <v:shape id="Image 35" o:spid="_x0000_i1059" type="#_x0000_t75" style="width:229.5pt;height:163.5pt;visibility:visible">
            <v:imagedata r:id="rId44" o:title=""/>
          </v:shape>
        </w:pict>
      </w:r>
      <w:r w:rsidRPr="00083A12">
        <w:rPr>
          <w:noProof/>
          <w:lang w:val="de-DE" w:eastAsia="de-DE"/>
        </w:rPr>
        <w:pict>
          <v:shape id="Image 36" o:spid="_x0000_i1060" type="#_x0000_t75" style="width:229.5pt;height:163.5pt;visibility:visible">
            <v:imagedata r:id="rId45" o:title=""/>
          </v:shape>
        </w:pict>
      </w:r>
      <w:r w:rsidRPr="00083A12">
        <w:rPr>
          <w:noProof/>
          <w:lang w:val="de-DE" w:eastAsia="de-DE"/>
        </w:rPr>
        <w:pict>
          <v:shape id="Image 37" o:spid="_x0000_i1061" type="#_x0000_t75" style="width:229.5pt;height:163.5pt;visibility:visible">
            <v:imagedata r:id="rId46" o:title=""/>
          </v:shape>
        </w:pict>
      </w:r>
      <w:r w:rsidRPr="00083A12">
        <w:rPr>
          <w:noProof/>
          <w:lang w:val="de-DE" w:eastAsia="de-DE"/>
        </w:rPr>
        <w:pict>
          <v:shape id="Image 38" o:spid="_x0000_i1062" type="#_x0000_t75" style="width:229.5pt;height:163.5pt;visibility:visible">
            <v:imagedata r:id="rId47" o:title=""/>
          </v:shape>
        </w:pict>
      </w:r>
    </w:p>
    <w:p w:rsidR="00D73324" w:rsidRDefault="00D73324" w:rsidP="0022402E">
      <w:pPr>
        <w:pStyle w:val="Caption"/>
      </w:pPr>
      <w:r>
        <w:t xml:space="preserve">Figure </w:t>
      </w:r>
      <w:fldSimple w:instr=" SEQ Figure \* ARABIC ">
        <w:r>
          <w:rPr>
            <w:noProof/>
          </w:rPr>
          <w:t>9</w:t>
        </w:r>
      </w:fldSimple>
      <w:r>
        <w:t>: ACIR variation due to frequency separation (guard band) for Micro BS and wideband/narrowband MES</w:t>
      </w:r>
    </w:p>
    <w:p w:rsidR="00D73324" w:rsidRDefault="00D73324">
      <w:r>
        <w:br w:type="page"/>
      </w:r>
    </w:p>
    <w:p w:rsidR="00D73324" w:rsidRDefault="00D73324" w:rsidP="0022402E">
      <w:pPr>
        <w:pStyle w:val="ECCAnnexheading1"/>
      </w:pPr>
      <w:bookmarkStart w:id="57" w:name="_Toc347413056"/>
      <w:r w:rsidRPr="00CA3413">
        <w:t xml:space="preserve">FIGURES RELATED TO THE </w:t>
      </w:r>
      <w:r>
        <w:t>STATISTICAL</w:t>
      </w:r>
      <w:r w:rsidRPr="00CA3413">
        <w:t xml:space="preserve"> ANALYSIS</w:t>
      </w:r>
      <w:bookmarkEnd w:id="57"/>
    </w:p>
    <w:p w:rsidR="00D73324" w:rsidRDefault="00D73324" w:rsidP="002F1A3A">
      <w:pPr>
        <w:pStyle w:val="ECCParagraph"/>
      </w:pPr>
      <w:r>
        <w:t>The following results are obtained with SEAMCAT v.4.0.1 Beta 11, taking into account the scenarios and assumptions described in Sections 4 and 5.</w:t>
      </w:r>
    </w:p>
    <w:p w:rsidR="00D73324" w:rsidRPr="0022402E" w:rsidRDefault="00D73324" w:rsidP="002F1A3A">
      <w:pPr>
        <w:pStyle w:val="ECCParagraph"/>
      </w:pPr>
      <w:r>
        <w:t xml:space="preserve">The negative capacity loss that sometimes is shown when dealing with Ref cells is the consequence of the handover mechanism of the CDMA algorithm implemented in SEAMCAT. </w:t>
      </w:r>
      <w:r w:rsidRPr="00FD0FBC">
        <w:t>Graphs of PDF’s for System, Reference Cell and Worst Cell</w:t>
      </w:r>
      <w:r>
        <w:t xml:space="preserve"> are presented in </w:t>
      </w:r>
      <w:r>
        <w:fldChar w:fldCharType="begin"/>
      </w:r>
      <w:r>
        <w:instrText xml:space="preserve"> REF _Ref342057646 \h </w:instrText>
      </w:r>
      <w:r>
        <w:fldChar w:fldCharType="separate"/>
      </w:r>
      <w:r>
        <w:t xml:space="preserve">Table </w:t>
      </w:r>
      <w:r>
        <w:rPr>
          <w:noProof/>
        </w:rPr>
        <w:t>26</w:t>
      </w:r>
      <w:r>
        <w:fldChar w:fldCharType="end"/>
      </w:r>
      <w:r>
        <w:t xml:space="preserve"> - </w:t>
      </w:r>
      <w:r>
        <w:fldChar w:fldCharType="begin"/>
      </w:r>
      <w:r>
        <w:instrText xml:space="preserve"> REF _Ref342057657 \h </w:instrText>
      </w:r>
      <w:r>
        <w:fldChar w:fldCharType="separate"/>
      </w:r>
      <w:r>
        <w:t xml:space="preserve">Table </w:t>
      </w:r>
      <w:r>
        <w:rPr>
          <w:noProof/>
        </w:rPr>
        <w:t>41</w:t>
      </w:r>
      <w:r>
        <w:fldChar w:fldCharType="end"/>
      </w:r>
      <w:r>
        <w:t xml:space="preserve"> below: </w:t>
      </w:r>
    </w:p>
    <w:p w:rsidR="00D73324" w:rsidRDefault="00D73324" w:rsidP="00FD0FBC">
      <w:pPr>
        <w:pStyle w:val="Caption"/>
        <w:rPr>
          <w:lang w:eastAsia="fr-CH"/>
        </w:rPr>
      </w:pPr>
      <w:bookmarkStart w:id="58" w:name="_Ref342057646"/>
      <w:r>
        <w:t xml:space="preserve">Table </w:t>
      </w:r>
      <w:fldSimple w:instr=" SEQ Table \* ARABIC ">
        <w:r>
          <w:rPr>
            <w:noProof/>
          </w:rPr>
          <w:t>26</w:t>
        </w:r>
      </w:fldSimple>
      <w:bookmarkEnd w:id="58"/>
      <w:r>
        <w:t>: Scenario A.1.1.a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AF0984">
            <w:pPr>
              <w:rPr>
                <w:lang w:val="en-GB"/>
              </w:rPr>
            </w:pPr>
          </w:p>
          <w:p w:rsidR="00D73324" w:rsidRPr="0057133F" w:rsidRDefault="00D73324" w:rsidP="0057133F">
            <w:pPr>
              <w:jc w:val="center"/>
              <w:rPr>
                <w:lang w:val="en-GB"/>
              </w:rPr>
            </w:pPr>
            <w:r w:rsidRPr="00083A12">
              <w:rPr>
                <w:noProof/>
                <w:lang w:val="de-DE" w:eastAsia="de-DE"/>
              </w:rPr>
              <w:pict>
                <v:shape id="Picture 4" o:spid="_x0000_i1063" type="#_x0000_t75" style="width:250.5pt;height:157.5pt;visibility:visible">
                  <v:imagedata r:id="rId48" o:title=""/>
                </v:shape>
              </w:pict>
            </w:r>
          </w:p>
          <w:p w:rsidR="00D73324" w:rsidRPr="0057133F" w:rsidRDefault="00D73324" w:rsidP="0057133F">
            <w:pPr>
              <w:jc w:val="center"/>
              <w:rPr>
                <w:lang w:val="en-GB"/>
              </w:rPr>
            </w:pP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_x0000_i1064" type="#_x0000_t75" style="width:257.25pt;height:164.25pt;visibility:visible">
                  <v:imagedata r:id="rId49"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Picture 5" o:spid="_x0000_i1065" type="#_x0000_t75" style="width:250.5pt;height:159.75pt;visibility:visible">
                  <v:imagedata r:id="rId50"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rPr>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Pr="00D916DD" w:rsidRDefault="00D73324" w:rsidP="00D80365">
      <w:pPr>
        <w:rPr>
          <w:b/>
          <w:lang w:val="en-GB"/>
        </w:rPr>
      </w:pPr>
    </w:p>
    <w:p w:rsidR="00D73324" w:rsidRDefault="00D73324" w:rsidP="00D80365">
      <w:pPr>
        <w:pStyle w:val="Caption"/>
        <w:rPr>
          <w:lang w:eastAsia="fr-CH"/>
        </w:rPr>
      </w:pPr>
      <w:r>
        <w:t xml:space="preserve">Table </w:t>
      </w:r>
      <w:fldSimple w:instr=" SEQ Table \* ARABIC ">
        <w:r>
          <w:rPr>
            <w:noProof/>
          </w:rPr>
          <w:t>27</w:t>
        </w:r>
      </w:fldSimple>
      <w:r>
        <w:t>: Scenario A.1.1.b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AF0984">
            <w:pPr>
              <w:rPr>
                <w:lang w:val="en-GB"/>
              </w:rPr>
            </w:pPr>
          </w:p>
          <w:p w:rsidR="00D73324" w:rsidRPr="0057133F" w:rsidRDefault="00D73324" w:rsidP="0057133F">
            <w:pPr>
              <w:jc w:val="center"/>
              <w:rPr>
                <w:lang w:val="en-GB"/>
              </w:rPr>
            </w:pPr>
            <w:r w:rsidRPr="00083A12">
              <w:rPr>
                <w:noProof/>
                <w:lang w:val="de-DE" w:eastAsia="de-DE"/>
              </w:rPr>
              <w:pict>
                <v:shape id="Picture 6" o:spid="_x0000_i1066" type="#_x0000_t75" style="width:250.5pt;height:157.5pt;visibility:visible">
                  <v:imagedata r:id="rId51" o:title=""/>
                </v:shape>
              </w:pict>
            </w:r>
          </w:p>
          <w:p w:rsidR="00D73324" w:rsidRPr="0057133F" w:rsidRDefault="00D73324" w:rsidP="0057133F">
            <w:pPr>
              <w:jc w:val="center"/>
              <w:rPr>
                <w:lang w:val="en-GB"/>
              </w:rPr>
            </w:pP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Picture 7" o:spid="_x0000_i1067" type="#_x0000_t75" style="width:257.25pt;height:164.25pt;visibility:visible">
                  <v:imagedata r:id="rId52"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Picture 8" o:spid="_x0000_i1068" type="#_x0000_t75" style="width:250.5pt;height:157.5pt;visibility:visible">
                  <v:imagedata r:id="rId53"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rPr>
          <w:lang w:val="en-GB"/>
        </w:rPr>
      </w:pPr>
    </w:p>
    <w:p w:rsidR="00D73324" w:rsidRPr="00D916DD" w:rsidRDefault="00D73324" w:rsidP="00D80365">
      <w:pPr>
        <w:rPr>
          <w:b/>
          <w:lang w:val="en-GB"/>
        </w:rPr>
      </w:pPr>
    </w:p>
    <w:p w:rsidR="00D73324" w:rsidRPr="00734F2E" w:rsidRDefault="00D73324" w:rsidP="00D80365">
      <w:pPr>
        <w:rPr>
          <w:u w:val="single"/>
          <w:lang w:val="en-GB"/>
        </w:rPr>
      </w:pPr>
    </w:p>
    <w:p w:rsidR="00D73324" w:rsidRPr="00734F2E" w:rsidRDefault="00D73324" w:rsidP="00D80365">
      <w:pPr>
        <w:rPr>
          <w:u w:val="single"/>
          <w:lang w:val="en-GB"/>
        </w:rPr>
      </w:pPr>
    </w:p>
    <w:p w:rsidR="00D73324" w:rsidRDefault="00D73324" w:rsidP="00D80365">
      <w:pPr>
        <w:pStyle w:val="Caption"/>
        <w:rPr>
          <w:lang w:eastAsia="fr-CH"/>
        </w:rPr>
      </w:pPr>
      <w:r>
        <w:t xml:space="preserve">Table </w:t>
      </w:r>
      <w:fldSimple w:instr=" SEQ Table \* ARABIC ">
        <w:r>
          <w:rPr>
            <w:noProof/>
          </w:rPr>
          <w:t>28</w:t>
        </w:r>
      </w:fldSimple>
      <w:r>
        <w:t>: Scenario A.1.1.c</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AF0984">
            <w:pPr>
              <w:rPr>
                <w:lang w:val="en-GB"/>
              </w:rPr>
            </w:pPr>
          </w:p>
          <w:p w:rsidR="00D73324" w:rsidRPr="0057133F" w:rsidRDefault="00D73324" w:rsidP="0057133F">
            <w:pPr>
              <w:jc w:val="center"/>
              <w:rPr>
                <w:lang w:val="en-GB"/>
              </w:rPr>
            </w:pPr>
            <w:r w:rsidRPr="00083A12">
              <w:rPr>
                <w:noProof/>
                <w:lang w:val="de-DE" w:eastAsia="de-DE"/>
              </w:rPr>
              <w:pict>
                <v:shape id="Picture 9" o:spid="_x0000_i1069" type="#_x0000_t75" style="width:250.5pt;height:157.5pt;visibility:visible">
                  <v:imagedata r:id="rId54" o:title=""/>
                </v:shape>
              </w:pict>
            </w:r>
          </w:p>
          <w:p w:rsidR="00D73324" w:rsidRPr="0057133F" w:rsidRDefault="00D73324" w:rsidP="0057133F">
            <w:pPr>
              <w:jc w:val="center"/>
              <w:rPr>
                <w:lang w:val="en-GB"/>
              </w:rPr>
            </w:pP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Picture 11" o:spid="_x0000_i1070" type="#_x0000_t75" style="width:257.25pt;height:164.25pt;visibility:visible">
                  <v:imagedata r:id="rId55"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Picture 12" o:spid="_x0000_i1071" type="#_x0000_t75" style="width:250.5pt;height:157.5pt;visibility:visible">
                  <v:imagedata r:id="rId56"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rPr>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Default="00D73324" w:rsidP="00D80365">
      <w:pPr>
        <w:rPr>
          <w:b/>
          <w:lang w:val="en-GB"/>
        </w:rPr>
      </w:pPr>
    </w:p>
    <w:p w:rsidR="00D73324" w:rsidRPr="00D916DD" w:rsidRDefault="00D73324" w:rsidP="00D80365">
      <w:pPr>
        <w:rPr>
          <w:b/>
          <w:lang w:val="en-GB"/>
        </w:rPr>
      </w:pPr>
    </w:p>
    <w:p w:rsidR="00D73324" w:rsidRDefault="00D73324" w:rsidP="00D80365">
      <w:pPr>
        <w:pStyle w:val="Caption"/>
        <w:rPr>
          <w:lang w:eastAsia="fr-CH"/>
        </w:rPr>
      </w:pPr>
      <w:r>
        <w:t xml:space="preserve">Table </w:t>
      </w:r>
      <w:fldSimple w:instr=" SEQ Table \* ARABIC ">
        <w:r>
          <w:rPr>
            <w:noProof/>
          </w:rPr>
          <w:t>29</w:t>
        </w:r>
      </w:fldSimple>
      <w:r>
        <w:t>: Scenario A.1.1.d</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AF0984">
            <w:pPr>
              <w:rPr>
                <w:lang w:val="en-GB"/>
              </w:rPr>
            </w:pPr>
          </w:p>
          <w:p w:rsidR="00D73324" w:rsidRPr="0057133F" w:rsidRDefault="00D73324" w:rsidP="0057133F">
            <w:pPr>
              <w:jc w:val="center"/>
              <w:rPr>
                <w:lang w:val="en-GB"/>
              </w:rPr>
            </w:pPr>
            <w:r w:rsidRPr="00083A12">
              <w:rPr>
                <w:noProof/>
                <w:lang w:val="de-DE" w:eastAsia="de-DE"/>
              </w:rPr>
              <w:pict>
                <v:shape id="Picture 13" o:spid="_x0000_i1072" type="#_x0000_t75" style="width:250.5pt;height:157.5pt;visibility:visible">
                  <v:imagedata r:id="rId57" o:title=""/>
                </v:shape>
              </w:pict>
            </w:r>
          </w:p>
          <w:p w:rsidR="00D73324" w:rsidRPr="0057133F" w:rsidRDefault="00D73324" w:rsidP="0057133F">
            <w:pPr>
              <w:jc w:val="center"/>
              <w:rPr>
                <w:lang w:val="en-GB"/>
              </w:rPr>
            </w:pP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Picture 14" o:spid="_x0000_i1073" type="#_x0000_t75" style="width:257.25pt;height:164.25pt;visibility:visible">
                  <v:imagedata r:id="rId58"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Picture 15" o:spid="_x0000_i1074" type="#_x0000_t75" style="width:250.5pt;height:157.5pt;visibility:visible">
                  <v:imagedata r:id="rId59"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pStyle w:val="ECCParBulleted"/>
        <w:numPr>
          <w:ilvl w:val="0"/>
          <w:numId w:val="0"/>
        </w:numPr>
        <w:rPr>
          <w:b/>
        </w:rPr>
      </w:pPr>
    </w:p>
    <w:p w:rsidR="00D73324" w:rsidRDefault="00D73324" w:rsidP="00D80365">
      <w:pPr>
        <w:pStyle w:val="ECCParBulleted"/>
        <w:numPr>
          <w:ilvl w:val="0"/>
          <w:numId w:val="0"/>
        </w:numPr>
        <w:rPr>
          <w:b/>
        </w:rPr>
      </w:pPr>
    </w:p>
    <w:p w:rsidR="00D73324" w:rsidRDefault="00D73324" w:rsidP="00D80365">
      <w:pPr>
        <w:pStyle w:val="Caption"/>
        <w:rPr>
          <w:lang w:eastAsia="fr-CH"/>
        </w:rPr>
      </w:pPr>
      <w:r>
        <w:t xml:space="preserve">Table </w:t>
      </w:r>
      <w:fldSimple w:instr=" SEQ Table \* ARABIC ">
        <w:r>
          <w:rPr>
            <w:noProof/>
          </w:rPr>
          <w:t>30</w:t>
        </w:r>
      </w:fldSimple>
      <w:r>
        <w:t>: Scenario A.1.2.a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Picture 16" o:spid="_x0000_i1075" type="#_x0000_t75" style="width:250.5pt;height:157.5pt;visibility:visible">
                  <v:imagedata r:id="rId60" o:title=""/>
                </v:shape>
              </w:pict>
            </w: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_x0000_i1076" type="#_x0000_t75" style="width:257.25pt;height:164.25pt;visibility:visible">
                  <v:imagedata r:id="rId61" o:title=""/>
                </v:shape>
              </w:pict>
            </w:r>
          </w:p>
        </w:tc>
      </w:tr>
      <w:tr w:rsidR="00D73324" w:rsidTr="0057133F">
        <w:trPr>
          <w:trHeight w:val="3076"/>
        </w:trPr>
        <w:tc>
          <w:tcPr>
            <w:tcW w:w="5245" w:type="dxa"/>
          </w:tcPr>
          <w:p w:rsidR="00D73324" w:rsidRPr="0057133F" w:rsidRDefault="00D73324" w:rsidP="0057133F">
            <w:pPr>
              <w:jc w:val="center"/>
              <w:rPr>
                <w:lang w:val="en-GB"/>
              </w:rPr>
            </w:pPr>
            <w:r w:rsidRPr="00083A12">
              <w:rPr>
                <w:noProof/>
                <w:lang w:val="de-DE" w:eastAsia="de-DE"/>
              </w:rPr>
              <w:pict>
                <v:shape id="_x0000_i1077" type="#_x0000_t75" style="width:250.5pt;height:157.5pt;visibility:visible">
                  <v:imagedata r:id="rId62"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pStyle w:val="ECCParBulleted"/>
        <w:numPr>
          <w:ilvl w:val="0"/>
          <w:numId w:val="0"/>
        </w:numPr>
        <w:rPr>
          <w:b/>
        </w:rPr>
      </w:pPr>
    </w:p>
    <w:p w:rsidR="00D73324" w:rsidRDefault="00D73324" w:rsidP="00D80365">
      <w:pPr>
        <w:pStyle w:val="ECCParBulleted"/>
        <w:numPr>
          <w:ilvl w:val="0"/>
          <w:numId w:val="0"/>
        </w:numPr>
        <w:rPr>
          <w:b/>
        </w:rPr>
      </w:pPr>
    </w:p>
    <w:p w:rsidR="00D73324" w:rsidRDefault="00D73324" w:rsidP="00D80365">
      <w:pPr>
        <w:pStyle w:val="ECCParBulleted"/>
        <w:numPr>
          <w:ilvl w:val="0"/>
          <w:numId w:val="0"/>
        </w:numPr>
        <w:rPr>
          <w:b/>
        </w:rPr>
      </w:pPr>
    </w:p>
    <w:p w:rsidR="00D73324" w:rsidRDefault="00D73324" w:rsidP="00D80365">
      <w:pPr>
        <w:pStyle w:val="Caption"/>
        <w:rPr>
          <w:lang w:eastAsia="fr-CH"/>
        </w:rPr>
      </w:pPr>
      <w:r>
        <w:t xml:space="preserve">Table </w:t>
      </w:r>
      <w:fldSimple w:instr=" SEQ Table \* ARABIC ">
        <w:r>
          <w:rPr>
            <w:noProof/>
          </w:rPr>
          <w:t>31</w:t>
        </w:r>
      </w:fldSimple>
      <w:r>
        <w:t>: Scenario A.1.2.b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vAlign w:val="bottom"/>
          </w:tcPr>
          <w:p w:rsidR="00D73324" w:rsidRPr="0057133F" w:rsidRDefault="00D73324" w:rsidP="0057133F">
            <w:pPr>
              <w:jc w:val="center"/>
              <w:rPr>
                <w:lang w:val="en-GB"/>
              </w:rPr>
            </w:pPr>
            <w:r w:rsidRPr="00083A12">
              <w:rPr>
                <w:noProof/>
                <w:lang w:val="de-DE" w:eastAsia="de-DE"/>
              </w:rPr>
              <w:pict>
                <v:shape id="Picture 19" o:spid="_x0000_i1078" type="#_x0000_t75" style="width:250.5pt;height:157.5pt;visibility:visible">
                  <v:imagedata r:id="rId63" o:title=""/>
                </v:shape>
              </w:pict>
            </w:r>
          </w:p>
          <w:p w:rsidR="00D73324" w:rsidRPr="0057133F" w:rsidRDefault="00D73324" w:rsidP="0057133F">
            <w:pPr>
              <w:jc w:val="center"/>
              <w:rPr>
                <w:lang w:val="en-GB"/>
              </w:rPr>
            </w:pPr>
          </w:p>
        </w:tc>
        <w:tc>
          <w:tcPr>
            <w:tcW w:w="5387" w:type="dxa"/>
            <w:vAlign w:val="center"/>
          </w:tcPr>
          <w:p w:rsidR="00D73324" w:rsidRPr="0057133F" w:rsidRDefault="00D73324" w:rsidP="0057133F">
            <w:pPr>
              <w:jc w:val="center"/>
              <w:rPr>
                <w:lang w:val="en-GB"/>
              </w:rPr>
            </w:pPr>
            <w:r w:rsidRPr="00083A12">
              <w:rPr>
                <w:noProof/>
                <w:lang w:val="de-DE" w:eastAsia="de-DE"/>
              </w:rPr>
              <w:pict>
                <v:shape id="Picture 20" o:spid="_x0000_i1079" type="#_x0000_t75" style="width:257.25pt;height:164.25pt;visibility:visible">
                  <v:imagedata r:id="rId64"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_x0000_i1080" type="#_x0000_t75" style="width:250.5pt;height:157.5pt;visibility:visible">
                  <v:imagedata r:id="rId65"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pStyle w:val="ECCParBulleted"/>
        <w:numPr>
          <w:ilvl w:val="0"/>
          <w:numId w:val="0"/>
        </w:numPr>
        <w:rPr>
          <w:b/>
        </w:rPr>
      </w:pPr>
    </w:p>
    <w:p w:rsidR="00D73324" w:rsidRDefault="00D73324" w:rsidP="00D80365">
      <w:pPr>
        <w:pStyle w:val="ECCParBulleted"/>
        <w:numPr>
          <w:ilvl w:val="0"/>
          <w:numId w:val="0"/>
        </w:numPr>
        <w:rPr>
          <w:b/>
        </w:rPr>
      </w:pPr>
    </w:p>
    <w:p w:rsidR="00D73324" w:rsidRDefault="00D73324" w:rsidP="00D80365">
      <w:pPr>
        <w:pStyle w:val="ECCParBulleted"/>
        <w:numPr>
          <w:ilvl w:val="0"/>
          <w:numId w:val="0"/>
        </w:numPr>
        <w:rPr>
          <w:b/>
        </w:rPr>
      </w:pPr>
    </w:p>
    <w:p w:rsidR="00D73324" w:rsidRDefault="00D73324" w:rsidP="00D80365">
      <w:pPr>
        <w:pStyle w:val="ECCParBulleted"/>
        <w:numPr>
          <w:ilvl w:val="0"/>
          <w:numId w:val="0"/>
        </w:numPr>
        <w:rPr>
          <w:b/>
        </w:rPr>
      </w:pPr>
    </w:p>
    <w:p w:rsidR="00D73324" w:rsidRDefault="00D73324" w:rsidP="00D80365">
      <w:pPr>
        <w:pStyle w:val="Caption"/>
        <w:keepNext/>
        <w:rPr>
          <w:lang w:eastAsia="fr-CH"/>
        </w:rPr>
      </w:pPr>
      <w:r>
        <w:t xml:space="preserve">Table </w:t>
      </w:r>
      <w:fldSimple w:instr=" SEQ Table \* ARABIC ">
        <w:r>
          <w:rPr>
            <w:noProof/>
          </w:rPr>
          <w:t>32</w:t>
        </w:r>
      </w:fldSimple>
      <w:r>
        <w:t>:  Scenario A.2.1.a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_x0000_i1081" type="#_x0000_t75" style="width:250.5pt;height:159.75pt;visibility:visible">
                  <v:imagedata r:id="rId66" o:title=""/>
                </v:shape>
              </w:pict>
            </w: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_x0000_i1082" type="#_x0000_t75" style="width:257.25pt;height:164.25pt;visibility:visible">
                  <v:imagedata r:id="rId67"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_x0000_i1083" type="#_x0000_t75" style="width:250.5pt;height:157.5pt;visibility:visible">
                  <v:imagedata r:id="rId68"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pStyle w:val="ECCParagraph"/>
        <w:ind w:left="576"/>
      </w:pPr>
    </w:p>
    <w:p w:rsidR="00D73324" w:rsidRDefault="00D73324" w:rsidP="00D80365">
      <w:pPr>
        <w:pStyle w:val="Caption"/>
      </w:pPr>
    </w:p>
    <w:p w:rsidR="00D73324" w:rsidRDefault="00D73324" w:rsidP="00D80365">
      <w:pPr>
        <w:pStyle w:val="Caption"/>
        <w:keepNext/>
        <w:rPr>
          <w:lang w:eastAsia="fr-CH"/>
        </w:rPr>
      </w:pPr>
      <w:r>
        <w:t xml:space="preserve">Table </w:t>
      </w:r>
      <w:fldSimple w:instr=" SEQ Table \* ARABIC ">
        <w:r>
          <w:rPr>
            <w:noProof/>
          </w:rPr>
          <w:t>33</w:t>
        </w:r>
      </w:fldSimple>
      <w:r>
        <w:t>: Scenario A.2.1.b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84" type="#_x0000_t75" style="width:250.5pt;height:159.75pt;visibility:visible">
                  <v:imagedata r:id="rId69" o:title=""/>
                </v:shape>
              </w:pict>
            </w: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_x0000_i1085" type="#_x0000_t75" style="width:257.25pt;height:164.25pt;visibility:visible">
                  <v:imagedata r:id="rId70"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Picture 10" o:spid="_x0000_i1086" type="#_x0000_t75" style="width:250.5pt;height:157.5pt;visibility:visible">
                  <v:imagedata r:id="rId71"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pStyle w:val="ECCParagraph"/>
        <w:ind w:left="576"/>
      </w:pPr>
    </w:p>
    <w:p w:rsidR="00D73324" w:rsidRDefault="00D73324" w:rsidP="00D80365">
      <w:pPr>
        <w:pStyle w:val="ECCParagraph"/>
        <w:ind w:left="576"/>
      </w:pPr>
    </w:p>
    <w:p w:rsidR="00D73324" w:rsidRDefault="00D73324" w:rsidP="00D80365">
      <w:pPr>
        <w:pStyle w:val="Caption"/>
        <w:keepNext/>
        <w:rPr>
          <w:lang w:eastAsia="fr-CH"/>
        </w:rPr>
      </w:pPr>
      <w:r>
        <w:t xml:space="preserve">Table </w:t>
      </w:r>
      <w:fldSimple w:instr=" SEQ Table \* ARABIC ">
        <w:r>
          <w:rPr>
            <w:noProof/>
          </w:rPr>
          <w:t>34</w:t>
        </w:r>
      </w:fldSimple>
      <w:r>
        <w:t>: Scenario A.2.2.a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87" type="#_x0000_t75" style="width:250.5pt;height:159.75pt;visibility:visible">
                  <v:imagedata r:id="rId72" o:title=""/>
                </v:shape>
              </w:pict>
            </w:r>
          </w:p>
        </w:tc>
        <w:tc>
          <w:tcPr>
            <w:tcW w:w="5387" w:type="dxa"/>
          </w:tcPr>
          <w:p w:rsidR="00D73324" w:rsidRPr="0057133F" w:rsidRDefault="00D73324" w:rsidP="0057133F">
            <w:pPr>
              <w:jc w:val="center"/>
              <w:rPr>
                <w:lang w:val="en-GB"/>
              </w:rPr>
            </w:pPr>
          </w:p>
          <w:p w:rsidR="00D73324" w:rsidRPr="0057133F" w:rsidRDefault="00D73324" w:rsidP="0057133F">
            <w:pPr>
              <w:jc w:val="center"/>
              <w:rPr>
                <w:lang w:val="en-GB"/>
              </w:rPr>
            </w:pPr>
            <w:r w:rsidRPr="00083A12">
              <w:rPr>
                <w:noProof/>
                <w:lang w:val="de-DE" w:eastAsia="de-DE"/>
              </w:rPr>
              <w:pict>
                <v:shape id="_x0000_i1088" type="#_x0000_t75" style="width:257.25pt;height:164.25pt;visibility:visible">
                  <v:imagedata r:id="rId73"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_x0000_i1089" type="#_x0000_t75" style="width:250.5pt;height:159.75pt;visibility:visible">
                  <v:imagedata r:id="rId74"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pStyle w:val="ECCParagraph"/>
        <w:ind w:left="576"/>
      </w:pPr>
    </w:p>
    <w:p w:rsidR="00D73324" w:rsidRDefault="00D73324" w:rsidP="00D80365">
      <w:pPr>
        <w:pStyle w:val="ECCParagraph"/>
        <w:ind w:left="576"/>
      </w:pPr>
    </w:p>
    <w:p w:rsidR="00D73324" w:rsidRDefault="00D73324" w:rsidP="00D80365">
      <w:pPr>
        <w:pStyle w:val="Caption"/>
        <w:keepNext/>
        <w:rPr>
          <w:lang w:eastAsia="fr-CH"/>
        </w:rPr>
      </w:pPr>
      <w:r>
        <w:t xml:space="preserve">Table </w:t>
      </w:r>
      <w:fldSimple w:instr=" SEQ Table \* ARABIC ">
        <w:r>
          <w:rPr>
            <w:noProof/>
          </w:rPr>
          <w:t>35</w:t>
        </w:r>
      </w:fldSimple>
      <w:r>
        <w:t>: Scenario A.2.2.b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90" type="#_x0000_t75" style="width:250.5pt;height:159.75pt;visibility:visible">
                  <v:imagedata r:id="rId75" o:title=""/>
                </v:shape>
              </w:pict>
            </w:r>
          </w:p>
        </w:tc>
        <w:tc>
          <w:tcPr>
            <w:tcW w:w="5387" w:type="dxa"/>
          </w:tcPr>
          <w:p w:rsidR="00D73324" w:rsidRPr="0057133F" w:rsidRDefault="00D73324" w:rsidP="00AF0984">
            <w:pPr>
              <w:rPr>
                <w:lang w:val="en-GB"/>
              </w:rPr>
            </w:pPr>
            <w:r w:rsidRPr="00083A12">
              <w:rPr>
                <w:noProof/>
                <w:lang w:val="de-DE" w:eastAsia="de-DE"/>
              </w:rPr>
              <w:pict>
                <v:shape id="_x0000_i1091" type="#_x0000_t75" style="width:257.25pt;height:164.25pt;visibility:visible">
                  <v:imagedata r:id="rId76" o:title=""/>
                </v:shape>
              </w:pict>
            </w:r>
          </w:p>
        </w:tc>
      </w:tr>
      <w:tr w:rsidR="00D73324" w:rsidTr="0057133F">
        <w:trPr>
          <w:trHeight w:val="3076"/>
        </w:trPr>
        <w:tc>
          <w:tcPr>
            <w:tcW w:w="5245" w:type="dxa"/>
          </w:tcPr>
          <w:p w:rsidR="00D73324" w:rsidRPr="0057133F" w:rsidRDefault="00D73324" w:rsidP="00AF0984">
            <w:pPr>
              <w:rPr>
                <w:lang w:val="en-GB"/>
              </w:rPr>
            </w:pPr>
            <w:r w:rsidRPr="00083A12">
              <w:rPr>
                <w:noProof/>
                <w:lang w:val="de-DE" w:eastAsia="de-DE"/>
              </w:rPr>
              <w:pict>
                <v:shape id="_x0000_i1092" type="#_x0000_t75" style="width:250.5pt;height:159.75pt;visibility:visible">
                  <v:imagedata r:id="rId77" o:title=""/>
                </v:shape>
              </w:pict>
            </w:r>
          </w:p>
        </w:tc>
        <w:tc>
          <w:tcPr>
            <w:tcW w:w="5387" w:type="dxa"/>
          </w:tcPr>
          <w:p w:rsidR="00D73324" w:rsidRPr="0057133F" w:rsidRDefault="00D73324" w:rsidP="00AF0984">
            <w:pPr>
              <w:rPr>
                <w:lang w:val="en-GB"/>
              </w:rPr>
            </w:pPr>
          </w:p>
          <w:p w:rsidR="00D73324" w:rsidRPr="0057133F" w:rsidRDefault="00D73324" w:rsidP="00AF0984">
            <w:pPr>
              <w:rPr>
                <w:lang w:val="en-GB"/>
              </w:rPr>
            </w:pPr>
            <w:r w:rsidRPr="0057133F">
              <w:rPr>
                <w:lang w:val="en-GB"/>
              </w:rPr>
              <w:t xml:space="preserve"> </w:t>
            </w:r>
          </w:p>
        </w:tc>
      </w:tr>
    </w:tbl>
    <w:p w:rsidR="00D73324" w:rsidRDefault="00D73324" w:rsidP="00D80365">
      <w:pPr>
        <w:pStyle w:val="ECCParagraph"/>
        <w:ind w:left="576"/>
      </w:pPr>
    </w:p>
    <w:p w:rsidR="00D73324" w:rsidRDefault="00D73324" w:rsidP="00D80365">
      <w:pPr>
        <w:pStyle w:val="Caption"/>
        <w:keepNext/>
        <w:rPr>
          <w:lang w:eastAsia="fr-CH"/>
        </w:rPr>
      </w:pPr>
      <w:r>
        <w:t xml:space="preserve">Table </w:t>
      </w:r>
      <w:fldSimple w:instr=" SEQ Table \* ARABIC ">
        <w:r>
          <w:rPr>
            <w:noProof/>
          </w:rPr>
          <w:t>36</w:t>
        </w:r>
      </w:fldSimple>
      <w:r>
        <w:t>: Scenario B.1.2.a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93" type="#_x0000_t75" style="width:243.75pt;height:155.25pt;visibility:visible">
                  <v:imagedata r:id="rId78" o:title=""/>
                </v:shape>
              </w:pict>
            </w:r>
          </w:p>
        </w:tc>
        <w:tc>
          <w:tcPr>
            <w:tcW w:w="5387" w:type="dxa"/>
          </w:tcPr>
          <w:p w:rsidR="00D73324" w:rsidRPr="0057133F" w:rsidRDefault="00D73324" w:rsidP="00AF0984">
            <w:pPr>
              <w:rPr>
                <w:lang w:val="en-GB"/>
              </w:rPr>
            </w:pPr>
            <w:r w:rsidRPr="0057133F">
              <w:rPr>
                <w:szCs w:val="22"/>
                <w:lang w:val="en-GB"/>
              </w:rPr>
              <w:t>Ref. Cell never Interfered</w:t>
            </w:r>
          </w:p>
        </w:tc>
      </w:tr>
    </w:tbl>
    <w:p w:rsidR="00D73324" w:rsidRDefault="00D73324" w:rsidP="00D80365">
      <w:pPr>
        <w:pStyle w:val="Caption"/>
        <w:keepNext/>
      </w:pPr>
    </w:p>
    <w:p w:rsidR="00D73324" w:rsidRDefault="00D73324" w:rsidP="00D80365">
      <w:pPr>
        <w:pStyle w:val="Caption"/>
        <w:keepNext/>
        <w:rPr>
          <w:lang w:eastAsia="fr-CH"/>
        </w:rPr>
      </w:pPr>
      <w:r>
        <w:t xml:space="preserve">Table </w:t>
      </w:r>
      <w:fldSimple w:instr=" SEQ Table \* ARABIC ">
        <w:r>
          <w:rPr>
            <w:noProof/>
          </w:rPr>
          <w:t>37</w:t>
        </w:r>
      </w:fldSimple>
      <w:r>
        <w:t>: Scenario B.1.2.b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94" type="#_x0000_t75" style="width:250.5pt;height:157.5pt;visibility:visible">
                  <v:imagedata r:id="rId79" o:title=""/>
                </v:shape>
              </w:pict>
            </w:r>
          </w:p>
        </w:tc>
        <w:tc>
          <w:tcPr>
            <w:tcW w:w="5387" w:type="dxa"/>
          </w:tcPr>
          <w:p w:rsidR="00D73324" w:rsidRPr="0057133F" w:rsidRDefault="00D73324" w:rsidP="00AF0984">
            <w:pPr>
              <w:rPr>
                <w:lang w:val="en-GB"/>
              </w:rPr>
            </w:pPr>
            <w:r w:rsidRPr="00083A12">
              <w:rPr>
                <w:noProof/>
                <w:lang w:val="de-DE" w:eastAsia="de-DE"/>
              </w:rPr>
              <w:pict>
                <v:shape id="_x0000_i1095" type="#_x0000_t75" style="width:257.25pt;height:164.25pt;visibility:visible">
                  <v:imagedata r:id="rId80" o:title=""/>
                </v:shape>
              </w:pict>
            </w:r>
          </w:p>
        </w:tc>
      </w:tr>
    </w:tbl>
    <w:p w:rsidR="00D73324" w:rsidRDefault="00D73324" w:rsidP="00D80365">
      <w:pPr>
        <w:pStyle w:val="Caption"/>
        <w:keepNext/>
        <w:rPr>
          <w:lang w:eastAsia="fr-CH"/>
        </w:rPr>
      </w:pPr>
      <w:r>
        <w:t xml:space="preserve">Table </w:t>
      </w:r>
      <w:fldSimple w:instr=" SEQ Table \* ARABIC ">
        <w:r>
          <w:rPr>
            <w:noProof/>
          </w:rPr>
          <w:t>38</w:t>
        </w:r>
      </w:fldSimple>
      <w:r>
        <w:t>: Scenario B.2.1.a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96" type="#_x0000_t75" style="width:250.5pt;height:159.75pt;visibility:visible">
                  <v:imagedata r:id="rId81" o:title=""/>
                </v:shape>
              </w:pict>
            </w:r>
          </w:p>
        </w:tc>
        <w:tc>
          <w:tcPr>
            <w:tcW w:w="5387" w:type="dxa"/>
          </w:tcPr>
          <w:p w:rsidR="00D73324" w:rsidRPr="0057133F" w:rsidRDefault="00D73324" w:rsidP="00AF0984">
            <w:pPr>
              <w:rPr>
                <w:lang w:val="en-GB"/>
              </w:rPr>
            </w:pPr>
            <w:r w:rsidRPr="0057133F">
              <w:rPr>
                <w:szCs w:val="22"/>
                <w:lang w:val="en-GB"/>
              </w:rPr>
              <w:t>No interference affecting Ref. Cell</w:t>
            </w:r>
          </w:p>
        </w:tc>
      </w:tr>
    </w:tbl>
    <w:p w:rsidR="00D73324" w:rsidRDefault="00D73324" w:rsidP="00D80365">
      <w:pPr>
        <w:pStyle w:val="Caption"/>
        <w:keepNext/>
        <w:rPr>
          <w:lang w:eastAsia="fr-CH"/>
        </w:rPr>
      </w:pPr>
      <w:r>
        <w:t xml:space="preserve">Table </w:t>
      </w:r>
      <w:fldSimple w:instr=" SEQ Table \* ARABIC ">
        <w:r>
          <w:rPr>
            <w:noProof/>
          </w:rPr>
          <w:t>39</w:t>
        </w:r>
      </w:fldSimple>
      <w:r>
        <w:t>: Scenario B.2.1.b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97" type="#_x0000_t75" style="width:250.5pt;height:157.5pt;visibility:visible">
                  <v:imagedata r:id="rId82" o:title=""/>
                </v:shape>
              </w:pict>
            </w:r>
          </w:p>
        </w:tc>
        <w:tc>
          <w:tcPr>
            <w:tcW w:w="5387" w:type="dxa"/>
          </w:tcPr>
          <w:p w:rsidR="00D73324" w:rsidRPr="0057133F" w:rsidRDefault="00D73324" w:rsidP="00AF0984">
            <w:pPr>
              <w:rPr>
                <w:lang w:val="en-GB"/>
              </w:rPr>
            </w:pPr>
            <w:r w:rsidRPr="0057133F">
              <w:rPr>
                <w:szCs w:val="22"/>
                <w:lang w:val="en-GB"/>
              </w:rPr>
              <w:t>No interference affecting Ref. Cell</w:t>
            </w:r>
          </w:p>
        </w:tc>
      </w:tr>
    </w:tbl>
    <w:p w:rsidR="00D73324" w:rsidRDefault="00D73324" w:rsidP="00D80365">
      <w:pPr>
        <w:pStyle w:val="ECCParagraph"/>
        <w:ind w:left="576"/>
      </w:pPr>
    </w:p>
    <w:p w:rsidR="00D73324" w:rsidRDefault="00D73324" w:rsidP="00D80365">
      <w:pPr>
        <w:pStyle w:val="Caption"/>
        <w:keepNext/>
        <w:rPr>
          <w:lang w:eastAsia="fr-CH"/>
        </w:rPr>
      </w:pPr>
      <w:r>
        <w:t xml:space="preserve">Table </w:t>
      </w:r>
      <w:fldSimple w:instr=" SEQ Table \* ARABIC ">
        <w:r>
          <w:rPr>
            <w:noProof/>
          </w:rPr>
          <w:t>40</w:t>
        </w:r>
      </w:fldSimple>
      <w:r>
        <w:t>: Scenario B.2.2.a</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098" type="#_x0000_t75" style="width:250.5pt;height:157.5pt;visibility:visible">
                  <v:imagedata r:id="rId83" o:title=""/>
                </v:shape>
              </w:pict>
            </w:r>
          </w:p>
        </w:tc>
        <w:tc>
          <w:tcPr>
            <w:tcW w:w="5387" w:type="dxa"/>
          </w:tcPr>
          <w:p w:rsidR="00D73324" w:rsidRPr="0057133F" w:rsidRDefault="00D73324" w:rsidP="00AF0984">
            <w:pPr>
              <w:rPr>
                <w:lang w:val="en-GB"/>
              </w:rPr>
            </w:pPr>
            <w:r w:rsidRPr="00083A12">
              <w:rPr>
                <w:noProof/>
                <w:lang w:val="de-DE" w:eastAsia="de-DE"/>
              </w:rPr>
              <w:pict>
                <v:shape id="_x0000_i1099" type="#_x0000_t75" style="width:257.25pt;height:164.25pt;visibility:visible">
                  <v:imagedata r:id="rId84" o:title=""/>
                </v:shape>
              </w:pict>
            </w:r>
          </w:p>
        </w:tc>
      </w:tr>
    </w:tbl>
    <w:p w:rsidR="00D73324" w:rsidRDefault="00D73324" w:rsidP="00D80365">
      <w:pPr>
        <w:pStyle w:val="ECCParagraph"/>
        <w:ind w:left="576"/>
      </w:pPr>
    </w:p>
    <w:p w:rsidR="00D73324" w:rsidRDefault="00D73324" w:rsidP="00D80365">
      <w:pPr>
        <w:pStyle w:val="Caption"/>
        <w:keepNext/>
        <w:rPr>
          <w:lang w:eastAsia="fr-CH"/>
        </w:rPr>
      </w:pPr>
      <w:bookmarkStart w:id="59" w:name="_Ref342057657"/>
      <w:r>
        <w:t xml:space="preserve">Table </w:t>
      </w:r>
      <w:fldSimple w:instr=" SEQ Table \* ARABIC ">
        <w:r>
          <w:rPr>
            <w:noProof/>
          </w:rPr>
          <w:t>41</w:t>
        </w:r>
      </w:fldSimple>
      <w:bookmarkEnd w:id="59"/>
      <w:r>
        <w:t>: Scenario B.2.2.b</w:t>
      </w:r>
    </w:p>
    <w:tbl>
      <w:tblPr>
        <w:tblW w:w="10632" w:type="dxa"/>
        <w:tblInd w:w="-459"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0A0"/>
      </w:tblPr>
      <w:tblGrid>
        <w:gridCol w:w="5245"/>
        <w:gridCol w:w="5387"/>
      </w:tblGrid>
      <w:tr w:rsidR="00D73324" w:rsidTr="0057133F">
        <w:trPr>
          <w:trHeight w:val="3590"/>
        </w:trPr>
        <w:tc>
          <w:tcPr>
            <w:tcW w:w="5245" w:type="dxa"/>
          </w:tcPr>
          <w:p w:rsidR="00D73324" w:rsidRPr="0057133F" w:rsidRDefault="00D73324" w:rsidP="0057133F">
            <w:pPr>
              <w:jc w:val="center"/>
              <w:rPr>
                <w:lang w:val="en-GB"/>
              </w:rPr>
            </w:pPr>
            <w:r w:rsidRPr="00083A12">
              <w:rPr>
                <w:noProof/>
                <w:lang w:val="de-DE" w:eastAsia="de-DE"/>
              </w:rPr>
              <w:pict>
                <v:shape id="_x0000_i1100" type="#_x0000_t75" style="width:250.5pt;height:157.5pt;visibility:visible">
                  <v:imagedata r:id="rId85" o:title=""/>
                </v:shape>
              </w:pict>
            </w:r>
          </w:p>
        </w:tc>
        <w:tc>
          <w:tcPr>
            <w:tcW w:w="5387" w:type="dxa"/>
          </w:tcPr>
          <w:p w:rsidR="00D73324" w:rsidRPr="0057133F" w:rsidRDefault="00D73324" w:rsidP="00AF0984">
            <w:pPr>
              <w:rPr>
                <w:lang w:val="en-GB"/>
              </w:rPr>
            </w:pPr>
            <w:r w:rsidRPr="00083A12">
              <w:rPr>
                <w:noProof/>
                <w:lang w:val="de-DE" w:eastAsia="de-DE"/>
              </w:rPr>
              <w:pict>
                <v:shape id="_x0000_i1101" type="#_x0000_t75" style="width:257.25pt;height:164.25pt;visibility:visible">
                  <v:imagedata r:id="rId86" o:title=""/>
                </v:shape>
              </w:pict>
            </w:r>
          </w:p>
        </w:tc>
      </w:tr>
    </w:tbl>
    <w:p w:rsidR="00D73324" w:rsidRDefault="00D73324" w:rsidP="00D80365">
      <w:pPr>
        <w:pStyle w:val="ECCParagraph"/>
        <w:ind w:left="576"/>
      </w:pPr>
    </w:p>
    <w:p w:rsidR="00D73324" w:rsidRPr="0022402E" w:rsidRDefault="00D73324" w:rsidP="0022402E"/>
    <w:p w:rsidR="00D73324" w:rsidRDefault="00D73324" w:rsidP="00AC103A">
      <w:pPr>
        <w:pStyle w:val="ECCAnnexheading1"/>
      </w:pPr>
      <w:bookmarkStart w:id="60" w:name="_Toc347413057"/>
      <w:r>
        <w:t>List of reference</w:t>
      </w:r>
      <w:bookmarkEnd w:id="60"/>
    </w:p>
    <w:p w:rsidR="00D73324" w:rsidRPr="00F4356A" w:rsidRDefault="00D73324" w:rsidP="00AC103A">
      <w:pPr>
        <w:pStyle w:val="reference"/>
        <w:numPr>
          <w:ilvl w:val="0"/>
          <w:numId w:val="27"/>
        </w:numPr>
        <w:rPr>
          <w:rFonts w:cs="Arial"/>
        </w:rPr>
      </w:pPr>
      <w:bookmarkStart w:id="61" w:name="_Ref341968575"/>
      <w:r w:rsidRPr="00E477DC">
        <w:t>ECC Decision (06</w:t>
      </w:r>
      <w:r w:rsidRPr="00F4356A">
        <w:rPr>
          <w:rFonts w:cs="Arial"/>
        </w:rPr>
        <w:t>)09</w:t>
      </w:r>
      <w:r>
        <w:rPr>
          <w:rFonts w:cs="Arial"/>
        </w:rPr>
        <w:t xml:space="preserve"> </w:t>
      </w:r>
      <w:r w:rsidRPr="00F4356A">
        <w:rPr>
          <w:rFonts w:cs="Arial"/>
          <w:szCs w:val="20"/>
        </w:rPr>
        <w:t>on the designation of the bands 1980-2010 MHz and 2170-2200 MHz for use by systems in the Mobile-Satellite Service including those supplemented by a Complementary Ground Component (CGC)</w:t>
      </w:r>
      <w:r>
        <w:rPr>
          <w:rFonts w:cs="Arial"/>
          <w:szCs w:val="20"/>
        </w:rPr>
        <w:t>;</w:t>
      </w:r>
      <w:bookmarkEnd w:id="61"/>
    </w:p>
    <w:p w:rsidR="00D73324" w:rsidRDefault="00D73324" w:rsidP="00AC103A">
      <w:pPr>
        <w:pStyle w:val="reference"/>
      </w:pPr>
      <w:bookmarkStart w:id="62" w:name="_Ref341968588"/>
      <w:r w:rsidRPr="00E477DC">
        <w:t>ECC Decision (06</w:t>
      </w:r>
      <w:r>
        <w:t xml:space="preserve">)01 </w:t>
      </w:r>
      <w:r w:rsidRPr="00961A1D">
        <w:rPr>
          <w:rFonts w:cs="Arial"/>
          <w:szCs w:val="20"/>
        </w:rPr>
        <w:t>on the</w:t>
      </w:r>
      <w:r w:rsidRPr="00F4356A">
        <w:rPr>
          <w:rFonts w:cs="Arial"/>
          <w:szCs w:val="20"/>
          <w:lang w:val="en-GB"/>
        </w:rPr>
        <w:t xml:space="preserve"> harmonised utilisation</w:t>
      </w:r>
      <w:r w:rsidRPr="00961A1D">
        <w:rPr>
          <w:rFonts w:cs="Arial"/>
          <w:szCs w:val="20"/>
        </w:rPr>
        <w:t xml:space="preserve"> of spectrum for terrestrial IMT-2000/UMTS systems operating within the bands 1900-1980 MHz, 2010-2025 MHz and 2110-2170 MHz</w:t>
      </w:r>
      <w:r>
        <w:rPr>
          <w:rFonts w:cs="Arial"/>
          <w:szCs w:val="20"/>
        </w:rPr>
        <w:t>;</w:t>
      </w:r>
      <w:bookmarkEnd w:id="62"/>
    </w:p>
    <w:p w:rsidR="00D73324" w:rsidRPr="00AC774E" w:rsidRDefault="00D73324" w:rsidP="00AC103A">
      <w:pPr>
        <w:pStyle w:val="reference"/>
      </w:pPr>
      <w:bookmarkStart w:id="63" w:name="_Ref341968489"/>
      <w:r>
        <w:t xml:space="preserve">ERC Report 65 on </w:t>
      </w:r>
      <w:r w:rsidRPr="00F4356A">
        <w:rPr>
          <w:rFonts w:cs="Arial"/>
          <w:szCs w:val="20"/>
        </w:rPr>
        <w:t>adjacent band compatibility between UMTS and other services in the 2 GHz band</w:t>
      </w:r>
      <w:r>
        <w:rPr>
          <w:rFonts w:cs="Arial"/>
          <w:szCs w:val="20"/>
        </w:rPr>
        <w:t>;</w:t>
      </w:r>
      <w:bookmarkEnd w:id="63"/>
    </w:p>
    <w:p w:rsidR="00D73324" w:rsidRDefault="00D73324" w:rsidP="00AC103A">
      <w:pPr>
        <w:pStyle w:val="reference"/>
      </w:pPr>
      <w:bookmarkStart w:id="64" w:name="_Ref341968241"/>
      <w:r>
        <w:t>ITU-R Report 2039 on c</w:t>
      </w:r>
      <w:r>
        <w:rPr>
          <w:color w:val="000000"/>
        </w:rPr>
        <w:t>haracteristics of terrestrial IMT-2000 systems for frequency sharing/interference analyses;</w:t>
      </w:r>
      <w:bookmarkEnd w:id="64"/>
      <w:r>
        <w:rPr>
          <w:color w:val="000000"/>
        </w:rPr>
        <w:t xml:space="preserve"> </w:t>
      </w:r>
    </w:p>
    <w:p w:rsidR="00D73324" w:rsidRPr="00F4356A" w:rsidRDefault="00D73324" w:rsidP="00AC103A">
      <w:pPr>
        <w:pStyle w:val="reference"/>
      </w:pPr>
      <w:bookmarkStart w:id="65" w:name="_Ref341968507"/>
      <w:r w:rsidRPr="00F4356A">
        <w:t>ETSI EN 302 574 for satellite earth stations for MSS operati</w:t>
      </w:r>
      <w:r>
        <w:t>ng in the 1980-2010 MHz E/s and 2170-2200 MHz s/</w:t>
      </w:r>
      <w:r w:rsidRPr="00F4356A">
        <w:t>E</w:t>
      </w:r>
      <w:r>
        <w:t xml:space="preserve"> frequency bands;</w:t>
      </w:r>
      <w:bookmarkEnd w:id="65"/>
    </w:p>
    <w:p w:rsidR="00D73324" w:rsidRDefault="00D73324" w:rsidP="00AC103A">
      <w:pPr>
        <w:pStyle w:val="reference"/>
        <w:rPr>
          <w:lang w:val="da-DK"/>
        </w:rPr>
      </w:pPr>
      <w:bookmarkStart w:id="66" w:name="_Ref341968651"/>
      <w:r w:rsidRPr="00F96C51">
        <w:rPr>
          <w:lang w:val="da-DK"/>
        </w:rPr>
        <w:t>ETSI EN 301 908-3</w:t>
      </w:r>
      <w:r>
        <w:rPr>
          <w:lang w:val="da-DK"/>
        </w:rPr>
        <w:t xml:space="preserve"> for IMT-2000 third-generation cellular networks;</w:t>
      </w:r>
      <w:bookmarkEnd w:id="66"/>
    </w:p>
    <w:p w:rsidR="00D73324" w:rsidRDefault="00D73324" w:rsidP="00AC103A">
      <w:pPr>
        <w:pStyle w:val="reference"/>
      </w:pPr>
      <w:r w:rsidRPr="00F4356A">
        <w:t xml:space="preserve">ETSI </w:t>
      </w:r>
      <w:r>
        <w:t>EN 301 442 for Mobile Earth Stations (MESs), including handheld earth stations, for Satellite Personal Communications Networks (S-PCN) in the 2 GHz bands under the Mobile Satellite Service (MSS);</w:t>
      </w:r>
    </w:p>
    <w:p w:rsidR="00D73324" w:rsidRDefault="00D73324" w:rsidP="00AC103A">
      <w:pPr>
        <w:pStyle w:val="reference"/>
      </w:pPr>
      <w:bookmarkStart w:id="67" w:name="_Ref341968392"/>
      <w:r>
        <w:t>CEPT Report 19 on l</w:t>
      </w:r>
      <w:r w:rsidRPr="00CD1559">
        <w:t>east restrictive technical conditions for WAPECS frequency bands</w:t>
      </w:r>
      <w:r>
        <w:t>;</w:t>
      </w:r>
      <w:bookmarkEnd w:id="67"/>
    </w:p>
    <w:p w:rsidR="00D73324" w:rsidRPr="00CD1559" w:rsidRDefault="00D73324" w:rsidP="00AC103A">
      <w:pPr>
        <w:pStyle w:val="reference"/>
      </w:pPr>
      <w:bookmarkStart w:id="68" w:name="_Ref341968406"/>
      <w:r>
        <w:t xml:space="preserve">CEPT Report 39 on </w:t>
      </w:r>
      <w:r w:rsidRPr="00B95A36">
        <w:t>develop</w:t>
      </w:r>
      <w:r>
        <w:t xml:space="preserve">ing </w:t>
      </w:r>
      <w:r w:rsidRPr="00B95A36">
        <w:t xml:space="preserve"> least restrictive technical conditions for 2 GHz bands</w:t>
      </w:r>
      <w:r>
        <w:t>;</w:t>
      </w:r>
      <w:bookmarkEnd w:id="68"/>
    </w:p>
    <w:p w:rsidR="00D73324" w:rsidRPr="00B4569F" w:rsidRDefault="00D73324" w:rsidP="00AC774E">
      <w:pPr>
        <w:pStyle w:val="reference"/>
      </w:pPr>
      <w:bookmarkStart w:id="69" w:name="_Ref341969050"/>
      <w:r>
        <w:rPr>
          <w:rFonts w:eastAsia="MS Mincho"/>
        </w:rPr>
        <w:t>Recommendation ITU-R F.1336-2 on r</w:t>
      </w:r>
      <w:r w:rsidRPr="00AC774E">
        <w:rPr>
          <w:rFonts w:eastAsia="MS Mincho"/>
        </w:rPr>
        <w:t>eference radiation patterns of omnidirectional, sectoral and other antennas in point-to multipoint systems for use in sharing studies in the frequency ran</w:t>
      </w:r>
      <w:r>
        <w:rPr>
          <w:rFonts w:eastAsia="MS Mincho"/>
        </w:rPr>
        <w:t>ge from 1 GHz to about 70 GHz</w:t>
      </w:r>
      <w:r w:rsidRPr="00582DE8">
        <w:rPr>
          <w:rFonts w:eastAsia="MS Mincho"/>
        </w:rPr>
        <w:t xml:space="preserve"> </w:t>
      </w:r>
      <w:r>
        <w:rPr>
          <w:rFonts w:eastAsia="MS Mincho"/>
        </w:rPr>
        <w:t>(see r</w:t>
      </w:r>
      <w:r w:rsidRPr="00582DE8">
        <w:rPr>
          <w:rFonts w:eastAsia="MS Mincho"/>
        </w:rPr>
        <w:t>ecommends 3.1</w:t>
      </w:r>
      <w:r>
        <w:rPr>
          <w:rFonts w:eastAsia="MS Mincho"/>
        </w:rPr>
        <w:t xml:space="preserve"> and 3.2);</w:t>
      </w:r>
      <w:bookmarkEnd w:id="69"/>
      <w:r>
        <w:rPr>
          <w:rFonts w:eastAsia="MS Mincho"/>
        </w:rPr>
        <w:t xml:space="preserve"> </w:t>
      </w:r>
    </w:p>
    <w:p w:rsidR="00D73324" w:rsidRPr="00B4569F" w:rsidRDefault="00D73324" w:rsidP="00AC103A">
      <w:pPr>
        <w:pStyle w:val="reference"/>
      </w:pPr>
      <w:r>
        <w:t xml:space="preserve">ECC Report 131 on </w:t>
      </w:r>
      <w:r>
        <w:rPr>
          <w:rFonts w:cs="Arial"/>
          <w:szCs w:val="20"/>
        </w:rPr>
        <w:t>d</w:t>
      </w:r>
      <w:r w:rsidRPr="00961A1D">
        <w:rPr>
          <w:rFonts w:cs="Arial"/>
          <w:szCs w:val="20"/>
        </w:rPr>
        <w:t>erivation of a Block Edge Mask (BEM) for terminal stations in the 2.6 GHz frequency band (2500-2690 MHz)</w:t>
      </w:r>
    </w:p>
    <w:sectPr w:rsidR="00D73324" w:rsidRPr="00B4569F" w:rsidSect="00AA7911">
      <w:headerReference w:type="even" r:id="rId87"/>
      <w:headerReference w:type="default" r:id="rId88"/>
      <w:headerReference w:type="first" r:id="rId89"/>
      <w:pgSz w:w="11907" w:h="16840" w:code="9"/>
      <w:pgMar w:top="1440" w:right="1134" w:bottom="144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324" w:rsidRDefault="00D73324" w:rsidP="008A54FC">
      <w:r>
        <w:separator/>
      </w:r>
    </w:p>
  </w:endnote>
  <w:endnote w:type="continuationSeparator" w:id="0">
    <w:p w:rsidR="00D73324" w:rsidRDefault="00D73324" w:rsidP="008A54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
    <w:panose1 w:val="02010600030101010101"/>
    <w:charset w:val="86"/>
    <w:family w:val="auto"/>
    <w:notTrueType/>
    <w:pitch w:val="variable"/>
    <w:sig w:usb0="00000001" w:usb1="080E0000" w:usb2="00000010" w:usb3="00000000" w:csb0="00040000" w:csb1="00000000"/>
  </w:font>
  <w:font w:name="MS Mincho">
    <w:altName w:val="?l?r ??fc"/>
    <w:panose1 w:val="02020609040205080304"/>
    <w:charset w:val="80"/>
    <w:family w:val="roman"/>
    <w:notTrueType/>
    <w:pitch w:val="fixed"/>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324" w:rsidRDefault="00D73324" w:rsidP="008A54FC">
      <w:r>
        <w:separator/>
      </w:r>
    </w:p>
  </w:footnote>
  <w:footnote w:type="continuationSeparator" w:id="0">
    <w:p w:rsidR="00D73324" w:rsidRDefault="00D73324" w:rsidP="008A54FC">
      <w:r>
        <w:continuationSeparator/>
      </w:r>
    </w:p>
  </w:footnote>
  <w:footnote w:id="1">
    <w:p w:rsidR="00D73324" w:rsidRDefault="00D73324" w:rsidP="00683F9B">
      <w:pPr>
        <w:pStyle w:val="FootnoteText"/>
      </w:pPr>
      <w:r>
        <w:rPr>
          <w:rStyle w:val="FootnoteReference"/>
        </w:rPr>
        <w:footnoteRef/>
      </w:r>
      <w:r>
        <w:t>Static usage means the position of the terminal is limited to the worst affected cell</w:t>
      </w:r>
    </w:p>
  </w:footnote>
  <w:footnote w:id="2">
    <w:p w:rsidR="00D73324" w:rsidRDefault="00D73324" w:rsidP="00683F9B">
      <w:pPr>
        <w:pStyle w:val="FootnoteText"/>
      </w:pPr>
      <w:r>
        <w:rPr>
          <w:rStyle w:val="FootnoteReference"/>
        </w:rPr>
        <w:footnoteRef/>
      </w:r>
      <w:r>
        <w:t xml:space="preserve"> The mitigating factor assumed the MSS terminal is moving. In reality the duty cycle may be less than 100%</w:t>
      </w:r>
    </w:p>
  </w:footnote>
  <w:footnote w:id="3">
    <w:p w:rsidR="00D73324" w:rsidRDefault="00D73324" w:rsidP="00683F9B">
      <w:pPr>
        <w:pStyle w:val="FootnoteText"/>
      </w:pPr>
      <w:r>
        <w:rPr>
          <w:rStyle w:val="FootnoteReference"/>
        </w:rPr>
        <w:footnoteRef/>
      </w:r>
      <w:r>
        <w:t xml:space="preserve"> </w:t>
      </w:r>
      <w:r w:rsidRPr="0054386F">
        <w:t>The criteria used in this study was 5%</w:t>
      </w:r>
      <w:r>
        <w:t xml:space="preserve"> for the whole network and reference cell</w:t>
      </w:r>
    </w:p>
  </w:footnote>
  <w:footnote w:id="4">
    <w:p w:rsidR="00D73324" w:rsidRDefault="00D73324" w:rsidP="00F537F7">
      <w:pPr>
        <w:pStyle w:val="ECCFootnote"/>
      </w:pPr>
      <w:r>
        <w:rPr>
          <w:rStyle w:val="FootnoteReference"/>
        </w:rPr>
        <w:footnoteRef/>
      </w:r>
      <w:r>
        <w:t xml:space="preserve"> The value is used in the SEAMCAT simulation for scenario B1 and B2.</w:t>
      </w:r>
    </w:p>
  </w:footnote>
  <w:footnote w:id="5">
    <w:p w:rsidR="00D73324" w:rsidRDefault="00D73324" w:rsidP="00F537F7">
      <w:pPr>
        <w:pStyle w:val="ECCFootnote"/>
      </w:pPr>
      <w:r>
        <w:rPr>
          <w:rStyle w:val="FootnoteReference"/>
        </w:rPr>
        <w:footnoteRef/>
      </w:r>
      <w:r>
        <w:t xml:space="preserve"> Maximum power interfering signal is calculated with a required I/N of -6 dB</w:t>
      </w:r>
    </w:p>
  </w:footnote>
  <w:footnote w:id="6">
    <w:p w:rsidR="00D73324" w:rsidRDefault="00D73324" w:rsidP="006258B7">
      <w:pPr>
        <w:pStyle w:val="ECCFootnote"/>
      </w:pPr>
      <w:r>
        <w:rPr>
          <w:rStyle w:val="FootnoteReference"/>
        </w:rPr>
        <w:footnoteRef/>
      </w:r>
      <w:r>
        <w:t>I</w:t>
      </w:r>
      <w:r w:rsidRPr="00B0305E">
        <w:t>f necessary a guard band may be introduced</w:t>
      </w:r>
      <w:r>
        <w:t>. Any necessary guard band here should be added to guard band requirements in Chapter 5</w:t>
      </w:r>
    </w:p>
  </w:footnote>
  <w:footnote w:id="7">
    <w:p w:rsidR="00D73324" w:rsidRDefault="00D73324" w:rsidP="00F96C51">
      <w:pPr>
        <w:pStyle w:val="ECCFootnote"/>
      </w:pPr>
      <w:r>
        <w:rPr>
          <w:rStyle w:val="FootnoteReference"/>
        </w:rPr>
        <w:footnoteRef/>
      </w:r>
      <w:r w:rsidRPr="00B75784">
        <w:t xml:space="preserve"> It should be noted that there is no information available as far as the ACS of ECN UT on the 2</w:t>
      </w:r>
      <w:r w:rsidRPr="00B75784">
        <w:rPr>
          <w:vertAlign w:val="superscript"/>
        </w:rPr>
        <w:t>nd</w:t>
      </w:r>
      <w:r w:rsidRPr="00B75784">
        <w:t xml:space="preserve"> adjacent channel; therefore, as a conservative approach, the same ACS as the 1</w:t>
      </w:r>
      <w:r w:rsidRPr="00B75784">
        <w:rPr>
          <w:vertAlign w:val="superscript"/>
        </w:rPr>
        <w:t>st</w:t>
      </w:r>
      <w:r w:rsidRPr="00B75784">
        <w:t xml:space="preserve"> adjacent </w:t>
      </w:r>
      <w:r w:rsidRPr="00D41AA3">
        <w:rPr>
          <w:lang w:val="en-GB"/>
        </w:rPr>
        <w:t>is</w:t>
      </w:r>
      <w:r>
        <w:rPr>
          <w:lang w:val="en-GB"/>
        </w:rPr>
        <w:t xml:space="preserve"> </w:t>
      </w:r>
      <w:r w:rsidRPr="00D41AA3">
        <w:rPr>
          <w:lang w:val="en-GB"/>
        </w:rPr>
        <w:t>here</w:t>
      </w:r>
      <w:r w:rsidRPr="00B75784">
        <w:t xml:space="preserve"> used.</w:t>
      </w:r>
    </w:p>
  </w:footnote>
  <w:footnote w:id="8">
    <w:p w:rsidR="00D73324" w:rsidRDefault="00D73324" w:rsidP="00F96C51">
      <w:pPr>
        <w:pStyle w:val="ECCFootnote"/>
      </w:pPr>
      <w:r>
        <w:rPr>
          <w:rStyle w:val="FootnoteReference"/>
        </w:rPr>
        <w:footnoteRef/>
      </w:r>
      <w:r>
        <w:rPr>
          <w:lang w:val="en-GB"/>
        </w:rPr>
        <w:t>Results are obtained applying a 300 kHz guard band</w:t>
      </w:r>
    </w:p>
  </w:footnote>
  <w:footnote w:id="9">
    <w:p w:rsidR="00D73324" w:rsidRDefault="00D73324" w:rsidP="00487529">
      <w:pPr>
        <w:pStyle w:val="FootnoteText"/>
      </w:pPr>
      <w:r>
        <w:rPr>
          <w:rStyle w:val="FootnoteReference"/>
        </w:rPr>
        <w:footnoteRef/>
      </w:r>
      <w:r>
        <w:t xml:space="preserve"> </w:t>
      </w:r>
      <w:r>
        <w:rPr>
          <w:lang w:val="en-GB"/>
        </w:rPr>
        <w:t>The Worst cell capacity loss is not applicable when the interfered system is an ECN User Terminal</w:t>
      </w:r>
    </w:p>
  </w:footnote>
  <w:footnote w:id="10">
    <w:p w:rsidR="00D73324" w:rsidRDefault="00D73324">
      <w:pPr>
        <w:pStyle w:val="FootnoteText"/>
      </w:pPr>
      <w:r>
        <w:rPr>
          <w:rStyle w:val="FootnoteReference"/>
        </w:rPr>
        <w:footnoteRef/>
      </w:r>
      <w:r>
        <w:t>Static usage means the position of the terminal is limited to the worst affected cell</w:t>
      </w:r>
    </w:p>
  </w:footnote>
  <w:footnote w:id="11">
    <w:p w:rsidR="00D73324" w:rsidRDefault="00D73324" w:rsidP="00B13C36">
      <w:pPr>
        <w:pStyle w:val="FootnoteText"/>
      </w:pPr>
      <w:r>
        <w:rPr>
          <w:rStyle w:val="FootnoteReference"/>
        </w:rPr>
        <w:footnoteRef/>
      </w:r>
      <w:r>
        <w:t xml:space="preserve"> The mitigating factor assumed the MSS terminal is moving. In reality the duty cycle may be less than 100%</w:t>
      </w:r>
    </w:p>
  </w:footnote>
  <w:footnote w:id="12">
    <w:p w:rsidR="00D73324" w:rsidRDefault="00D73324">
      <w:pPr>
        <w:pStyle w:val="FootnoteText"/>
      </w:pPr>
      <w:r>
        <w:rPr>
          <w:rStyle w:val="FootnoteReference"/>
        </w:rPr>
        <w:footnoteRef/>
      </w:r>
      <w:r>
        <w:t xml:space="preserve"> </w:t>
      </w:r>
      <w:r w:rsidRPr="00D22AD2">
        <w:t>The criteria used in this study was 5%</w:t>
      </w:r>
      <w:r>
        <w:t xml:space="preserve"> for the whole network and reference cell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24" w:rsidRPr="007C5F95" w:rsidRDefault="00D73324">
    <w:pPr>
      <w:pStyle w:val="Header"/>
      <w:rPr>
        <w:b w:val="0"/>
        <w:lang w:val="da-DK"/>
      </w:rPr>
    </w:pPr>
    <w:r w:rsidRPr="007C5F95">
      <w:rPr>
        <w:b w:val="0"/>
        <w:lang w:val="da-DK"/>
      </w:rPr>
      <w:t>Draft ECC REPORT XXX</w:t>
    </w:r>
  </w:p>
  <w:p w:rsidR="00D73324" w:rsidRPr="007C5F95" w:rsidRDefault="00D73324">
    <w:pPr>
      <w:pStyle w:val="Header"/>
      <w:rPr>
        <w:szCs w:val="16"/>
        <w:lang w:val="da-DK"/>
      </w:rPr>
    </w:pPr>
    <w:r>
      <w:rPr>
        <w:szCs w:val="16"/>
        <w:lang w:val="da-DK"/>
      </w:rPr>
      <w:t xml:space="preserve">Page </w:t>
    </w:r>
    <w:fldSimple w:instr=" PAGE  \* Arabic  \* MERGEFORMAT ">
      <w:r>
        <w:rPr>
          <w:noProof/>
          <w:szCs w:val="16"/>
          <w:lang w:val="da-DK"/>
        </w:rPr>
        <w:t>2</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24" w:rsidRPr="007C5F95" w:rsidRDefault="00D73324" w:rsidP="008A54FC">
    <w:pPr>
      <w:pStyle w:val="Header"/>
      <w:jc w:val="right"/>
      <w:rPr>
        <w:b w:val="0"/>
        <w:lang w:val="da-DK"/>
      </w:rPr>
    </w:pPr>
    <w:r w:rsidRPr="007C5F95">
      <w:rPr>
        <w:b w:val="0"/>
        <w:lang w:val="da-DK"/>
      </w:rPr>
      <w:t>Draft ECC REPORT XXX</w:t>
    </w:r>
  </w:p>
  <w:p w:rsidR="00D73324" w:rsidRPr="007C5F95" w:rsidRDefault="00D73324" w:rsidP="008A54FC">
    <w:pPr>
      <w:pStyle w:val="Header"/>
      <w:jc w:val="right"/>
      <w:rPr>
        <w:szCs w:val="16"/>
        <w:lang w:val="da-DK"/>
      </w:rPr>
    </w:pPr>
    <w:r>
      <w:rPr>
        <w:szCs w:val="16"/>
        <w:lang w:val="da-DK"/>
      </w:rPr>
      <w:t xml:space="preserve">Page </w:t>
    </w:r>
    <w:fldSimple w:instr=" PAGE  \* Arabic  \* MERGEFORMAT ">
      <w:r>
        <w:rPr>
          <w:noProof/>
          <w:szCs w:val="16"/>
          <w:lang w:val="da-DK"/>
        </w:rPr>
        <w:t>3</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24" w:rsidRDefault="00D73324">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ecc_logo" style="position:absolute;margin-left:450.2pt;margin-top:51.05pt;width:115.1pt;height:43pt;z-index:251658240;visibility:visible;mso-position-horizontal-relative:page;mso-position-vertical-relative:page">
          <v:imagedata r:id="rId1" o:title=""/>
          <w10:wrap anchorx="page" anchory="page"/>
        </v:shape>
      </w:pict>
    </w:r>
    <w:r>
      <w:rPr>
        <w:noProof/>
        <w:lang w:val="de-DE" w:eastAsia="de-DE"/>
      </w:rPr>
      <w:pict>
        <v:shape id="Picture 1" o:spid="_x0000_s2050" type="#_x0000_t75" alt="cept logo" style="position:absolute;margin-left:45.1pt;margin-top:36pt;width:70pt;height:70pt;z-index:251657216;visibility:visible;mso-position-horizontal-relative:page;mso-position-vertical-relative:page">
          <v:imagedata r:id="rId2" o:title=""/>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24" w:rsidRPr="007C5F95" w:rsidRDefault="00D73324">
    <w:pPr>
      <w:pStyle w:val="Header"/>
      <w:rPr>
        <w:szCs w:val="16"/>
        <w:lang w:val="da-DK"/>
      </w:rPr>
    </w:pPr>
    <w:r>
      <w:rPr>
        <w:lang w:val="da-DK"/>
      </w:rPr>
      <w:t xml:space="preserve">ECC REPORT 197- </w:t>
    </w:r>
    <w:r>
      <w:rPr>
        <w:szCs w:val="16"/>
        <w:lang w:val="da-DK"/>
      </w:rPr>
      <w:t xml:space="preserve">Page </w:t>
    </w:r>
    <w:fldSimple w:instr=" PAGE  \* Arabic  \* MERGEFORMAT ">
      <w:r w:rsidRPr="003A0258">
        <w:rPr>
          <w:noProof/>
          <w:szCs w:val="16"/>
          <w:lang w:val="da-DK"/>
        </w:rPr>
        <w:t>2</w:t>
      </w:r>
    </w:fldSimple>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24" w:rsidRPr="007C5F95" w:rsidRDefault="00D73324" w:rsidP="008A54FC">
    <w:pPr>
      <w:pStyle w:val="Header"/>
      <w:jc w:val="right"/>
      <w:rPr>
        <w:szCs w:val="16"/>
        <w:lang w:val="da-DK"/>
      </w:rPr>
    </w:pPr>
    <w:r>
      <w:rPr>
        <w:lang w:val="da-DK"/>
      </w:rPr>
      <w:t xml:space="preserve">ECC REPORT 197- </w:t>
    </w:r>
    <w:r>
      <w:rPr>
        <w:szCs w:val="16"/>
        <w:lang w:val="da-DK"/>
      </w:rPr>
      <w:t xml:space="preserve">Page </w:t>
    </w:r>
    <w:fldSimple w:instr=" PAGE  \* Arabic  \* MERGEFORMAT ">
      <w:r w:rsidRPr="003A0258">
        <w:rPr>
          <w:noProof/>
          <w:szCs w:val="16"/>
          <w:lang w:val="da-DK"/>
        </w:rPr>
        <w:t>3</w:t>
      </w:r>
    </w:fldSimple>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324" w:rsidRPr="001223D0" w:rsidRDefault="00D73324" w:rsidP="008A54FC">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D925A8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FF67BD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9A2F0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728A0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259C54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C28C33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78F6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CC2B31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C840BC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E480B9E"/>
    <w:lvl w:ilvl="0">
      <w:start w:val="1"/>
      <w:numFmt w:val="bullet"/>
      <w:lvlText w:val=""/>
      <w:lvlJc w:val="left"/>
      <w:pPr>
        <w:tabs>
          <w:tab w:val="num" w:pos="360"/>
        </w:tabs>
        <w:ind w:left="360" w:hanging="360"/>
      </w:pPr>
      <w:rPr>
        <w:rFonts w:ascii="Symbol" w:hAnsi="Symbol" w:hint="default"/>
      </w:rPr>
    </w:lvl>
  </w:abstractNum>
  <w:abstractNum w:abstractNumId="10">
    <w:nsid w:val="0A424574"/>
    <w:multiLevelType w:val="hybridMultilevel"/>
    <w:tmpl w:val="87F421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FD04B74"/>
    <w:multiLevelType w:val="hybridMultilevel"/>
    <w:tmpl w:val="87E03D3A"/>
    <w:lvl w:ilvl="0" w:tplc="040C000F">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2">
    <w:nsid w:val="11C13BA3"/>
    <w:multiLevelType w:val="hybridMultilevel"/>
    <w:tmpl w:val="5BEAB206"/>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nsid w:val="1DFB557A"/>
    <w:multiLevelType w:val="multilevel"/>
    <w:tmpl w:val="FCEC7FBC"/>
    <w:numStyleLink w:val="ECCBullets"/>
  </w:abstractNum>
  <w:abstractNum w:abstractNumId="15">
    <w:nsid w:val="1ECA71B1"/>
    <w:multiLevelType w:val="hybridMultilevel"/>
    <w:tmpl w:val="C304111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1FA528C7"/>
    <w:multiLevelType w:val="hybridMultilevel"/>
    <w:tmpl w:val="24FA135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201A40C6"/>
    <w:multiLevelType w:val="hybridMultilevel"/>
    <w:tmpl w:val="5BBE18F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nsid w:val="208957A3"/>
    <w:multiLevelType w:val="multilevel"/>
    <w:tmpl w:val="FCEC7FBC"/>
    <w:numStyleLink w:val="ECCBullets"/>
  </w:abstractNum>
  <w:abstractNum w:abstractNumId="19">
    <w:nsid w:val="20A87A02"/>
    <w:multiLevelType w:val="hybridMultilevel"/>
    <w:tmpl w:val="162042D8"/>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73C4B67C">
      <w:start w:val="1"/>
      <w:numFmt w:val="bullet"/>
      <w:lvlText w:val=""/>
      <w:lvlJc w:val="left"/>
      <w:pPr>
        <w:tabs>
          <w:tab w:val="num" w:pos="1139"/>
        </w:tabs>
        <w:ind w:left="1139" w:hanging="360"/>
      </w:pPr>
      <w:rPr>
        <w:rFonts w:ascii="Symbol" w:hAnsi="Symbol" w:hint="default"/>
        <w:color w:val="C00000"/>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0">
    <w:nsid w:val="212F4188"/>
    <w:multiLevelType w:val="multilevel"/>
    <w:tmpl w:val="169232EE"/>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576"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1">
    <w:nsid w:val="23A64099"/>
    <w:multiLevelType w:val="hybridMultilevel"/>
    <w:tmpl w:val="EDAEECC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24E76877"/>
    <w:multiLevelType w:val="hybridMultilevel"/>
    <w:tmpl w:val="DE90EBB6"/>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hint="default"/>
      </w:rPr>
    </w:lvl>
    <w:lvl w:ilvl="8" w:tplc="04090005">
      <w:start w:val="1"/>
      <w:numFmt w:val="bullet"/>
      <w:lvlText w:val=""/>
      <w:lvlJc w:val="left"/>
      <w:pPr>
        <w:ind w:left="6525" w:hanging="360"/>
      </w:pPr>
      <w:rPr>
        <w:rFonts w:ascii="Wingdings" w:hAnsi="Wingdings" w:hint="default"/>
      </w:rPr>
    </w:lvl>
  </w:abstractNum>
  <w:abstractNum w:abstractNumId="23">
    <w:nsid w:val="2AFF2394"/>
    <w:multiLevelType w:val="hybridMultilevel"/>
    <w:tmpl w:val="458690D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4">
    <w:nsid w:val="31F12A1B"/>
    <w:multiLevelType w:val="hybridMultilevel"/>
    <w:tmpl w:val="E1FAF2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3651733B"/>
    <w:multiLevelType w:val="hybridMultilevel"/>
    <w:tmpl w:val="BA8C02A0"/>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6">
    <w:nsid w:val="3CBC34BF"/>
    <w:multiLevelType w:val="hybridMultilevel"/>
    <w:tmpl w:val="6B26E86C"/>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7">
    <w:nsid w:val="3D163F7A"/>
    <w:multiLevelType w:val="multilevel"/>
    <w:tmpl w:val="AFF02226"/>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860"/>
        </w:tabs>
        <w:ind w:left="860"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8">
    <w:nsid w:val="3D70209A"/>
    <w:multiLevelType w:val="hybridMultilevel"/>
    <w:tmpl w:val="E10AB92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3F805058"/>
    <w:multiLevelType w:val="hybridMultilevel"/>
    <w:tmpl w:val="11FE7CE6"/>
    <w:lvl w:ilvl="0" w:tplc="A92A1EDE">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0">
    <w:nsid w:val="4287757D"/>
    <w:multiLevelType w:val="hybridMultilevel"/>
    <w:tmpl w:val="163088F4"/>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1">
    <w:nsid w:val="44CE44B9"/>
    <w:multiLevelType w:val="multilevel"/>
    <w:tmpl w:val="FCEC7FBC"/>
    <w:numStyleLink w:val="ECCBullets"/>
  </w:abstractNum>
  <w:abstractNum w:abstractNumId="32">
    <w:nsid w:val="46E6242A"/>
    <w:multiLevelType w:val="hybridMultilevel"/>
    <w:tmpl w:val="516648F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478038B0"/>
    <w:multiLevelType w:val="hybridMultilevel"/>
    <w:tmpl w:val="0DD4D0E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4">
    <w:nsid w:val="499B11C1"/>
    <w:multiLevelType w:val="multilevel"/>
    <w:tmpl w:val="CF28CB36"/>
    <w:lvl w:ilvl="0">
      <w:start w:val="1"/>
      <w:numFmt w:val="decimal"/>
      <w:pStyle w:val="ECCFiguretitle"/>
      <w:suff w:val="space"/>
      <w:lvlText w:val="Figure %1:"/>
      <w:lvlJc w:val="left"/>
      <w:pPr>
        <w:ind w:left="360" w:hanging="360"/>
      </w:pPr>
      <w:rPr>
        <w:rFonts w:ascii="Arial" w:hAnsi="Arial" w:cs="Times New Roman" w:hint="default"/>
        <w:b/>
        <w:i w:val="0"/>
        <w:color w:val="D2232A"/>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5">
    <w:nsid w:val="4BA700F1"/>
    <w:multiLevelType w:val="hybridMultilevel"/>
    <w:tmpl w:val="A46E874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7">
    <w:nsid w:val="549469BB"/>
    <w:multiLevelType w:val="hybridMultilevel"/>
    <w:tmpl w:val="10D28C58"/>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54BB6272"/>
    <w:multiLevelType w:val="hybridMultilevel"/>
    <w:tmpl w:val="BC78F778"/>
    <w:lvl w:ilvl="0" w:tplc="E6FA9EBA">
      <w:start w:val="1"/>
      <w:numFmt w:val="bullet"/>
      <w:lvlText w:val=""/>
      <w:lvlJc w:val="left"/>
      <w:pPr>
        <w:tabs>
          <w:tab w:val="num" w:pos="360"/>
        </w:tabs>
        <w:ind w:left="360" w:hanging="360"/>
      </w:pPr>
      <w:rPr>
        <w:rFonts w:ascii="Symbol" w:hAnsi="Symbol" w:hint="default"/>
      </w:rPr>
    </w:lvl>
    <w:lvl w:ilvl="1" w:tplc="EC840594" w:tentative="1">
      <w:start w:val="1"/>
      <w:numFmt w:val="bullet"/>
      <w:lvlText w:val="o"/>
      <w:lvlJc w:val="left"/>
      <w:pPr>
        <w:tabs>
          <w:tab w:val="num" w:pos="1080"/>
        </w:tabs>
        <w:ind w:left="1080" w:hanging="360"/>
      </w:pPr>
      <w:rPr>
        <w:rFonts w:ascii="Courier New" w:hAnsi="Courier New" w:hint="default"/>
      </w:rPr>
    </w:lvl>
    <w:lvl w:ilvl="2" w:tplc="65C6DB40" w:tentative="1">
      <w:start w:val="1"/>
      <w:numFmt w:val="bullet"/>
      <w:lvlText w:val=""/>
      <w:lvlJc w:val="left"/>
      <w:pPr>
        <w:tabs>
          <w:tab w:val="num" w:pos="1800"/>
        </w:tabs>
        <w:ind w:left="1800" w:hanging="360"/>
      </w:pPr>
      <w:rPr>
        <w:rFonts w:ascii="Wingdings" w:hAnsi="Wingdings" w:hint="default"/>
      </w:rPr>
    </w:lvl>
    <w:lvl w:ilvl="3" w:tplc="E32CC70C" w:tentative="1">
      <w:start w:val="1"/>
      <w:numFmt w:val="bullet"/>
      <w:lvlText w:val=""/>
      <w:lvlJc w:val="left"/>
      <w:pPr>
        <w:tabs>
          <w:tab w:val="num" w:pos="2520"/>
        </w:tabs>
        <w:ind w:left="2520" w:hanging="360"/>
      </w:pPr>
      <w:rPr>
        <w:rFonts w:ascii="Symbol" w:hAnsi="Symbol" w:hint="default"/>
      </w:rPr>
    </w:lvl>
    <w:lvl w:ilvl="4" w:tplc="9F04D37C" w:tentative="1">
      <w:start w:val="1"/>
      <w:numFmt w:val="bullet"/>
      <w:lvlText w:val="o"/>
      <w:lvlJc w:val="left"/>
      <w:pPr>
        <w:tabs>
          <w:tab w:val="num" w:pos="3240"/>
        </w:tabs>
        <w:ind w:left="3240" w:hanging="360"/>
      </w:pPr>
      <w:rPr>
        <w:rFonts w:ascii="Courier New" w:hAnsi="Courier New" w:hint="default"/>
      </w:rPr>
    </w:lvl>
    <w:lvl w:ilvl="5" w:tplc="BDDE8682" w:tentative="1">
      <w:start w:val="1"/>
      <w:numFmt w:val="bullet"/>
      <w:lvlText w:val=""/>
      <w:lvlJc w:val="left"/>
      <w:pPr>
        <w:tabs>
          <w:tab w:val="num" w:pos="3960"/>
        </w:tabs>
        <w:ind w:left="3960" w:hanging="360"/>
      </w:pPr>
      <w:rPr>
        <w:rFonts w:ascii="Wingdings" w:hAnsi="Wingdings" w:hint="default"/>
      </w:rPr>
    </w:lvl>
    <w:lvl w:ilvl="6" w:tplc="C2A48C52" w:tentative="1">
      <w:start w:val="1"/>
      <w:numFmt w:val="bullet"/>
      <w:lvlText w:val=""/>
      <w:lvlJc w:val="left"/>
      <w:pPr>
        <w:tabs>
          <w:tab w:val="num" w:pos="4680"/>
        </w:tabs>
        <w:ind w:left="4680" w:hanging="360"/>
      </w:pPr>
      <w:rPr>
        <w:rFonts w:ascii="Symbol" w:hAnsi="Symbol" w:hint="default"/>
      </w:rPr>
    </w:lvl>
    <w:lvl w:ilvl="7" w:tplc="B24A42EA" w:tentative="1">
      <w:start w:val="1"/>
      <w:numFmt w:val="bullet"/>
      <w:lvlText w:val="o"/>
      <w:lvlJc w:val="left"/>
      <w:pPr>
        <w:tabs>
          <w:tab w:val="num" w:pos="5400"/>
        </w:tabs>
        <w:ind w:left="5400" w:hanging="360"/>
      </w:pPr>
      <w:rPr>
        <w:rFonts w:ascii="Courier New" w:hAnsi="Courier New" w:hint="default"/>
      </w:rPr>
    </w:lvl>
    <w:lvl w:ilvl="8" w:tplc="840C1F64" w:tentative="1">
      <w:start w:val="1"/>
      <w:numFmt w:val="bullet"/>
      <w:lvlText w:val=""/>
      <w:lvlJc w:val="left"/>
      <w:pPr>
        <w:tabs>
          <w:tab w:val="num" w:pos="6120"/>
        </w:tabs>
        <w:ind w:left="6120" w:hanging="360"/>
      </w:pPr>
      <w:rPr>
        <w:rFonts w:ascii="Wingdings" w:hAnsi="Wingdings" w:hint="default"/>
      </w:rPr>
    </w:lvl>
  </w:abstractNum>
  <w:abstractNum w:abstractNumId="39">
    <w:nsid w:val="56054645"/>
    <w:multiLevelType w:val="hybridMultilevel"/>
    <w:tmpl w:val="EF3699CE"/>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hint="default"/>
      </w:rPr>
    </w:lvl>
    <w:lvl w:ilvl="8" w:tplc="08090005">
      <w:start w:val="1"/>
      <w:numFmt w:val="bullet"/>
      <w:lvlText w:val=""/>
      <w:lvlJc w:val="left"/>
      <w:pPr>
        <w:ind w:left="6525" w:hanging="360"/>
      </w:pPr>
      <w:rPr>
        <w:rFonts w:ascii="Wingdings" w:hAnsi="Wingdings" w:hint="default"/>
      </w:rPr>
    </w:lvl>
  </w:abstractNum>
  <w:abstractNum w:abstractNumId="40">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41">
    <w:nsid w:val="5B3836C4"/>
    <w:multiLevelType w:val="hybridMultilevel"/>
    <w:tmpl w:val="3C62E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5C62543A"/>
    <w:multiLevelType w:val="hybridMultilevel"/>
    <w:tmpl w:val="E666654E"/>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40C0003" w:tentative="1">
      <w:start w:val="1"/>
      <w:numFmt w:val="bullet"/>
      <w:lvlText w:val="o"/>
      <w:lvlJc w:val="left"/>
      <w:pPr>
        <w:tabs>
          <w:tab w:val="num" w:pos="1790"/>
        </w:tabs>
        <w:ind w:left="1790" w:hanging="360"/>
      </w:pPr>
      <w:rPr>
        <w:rFonts w:ascii="Courier New" w:hAnsi="Courier New" w:hint="default"/>
      </w:rPr>
    </w:lvl>
    <w:lvl w:ilvl="2" w:tplc="040C0005" w:tentative="1">
      <w:start w:val="1"/>
      <w:numFmt w:val="bullet"/>
      <w:lvlText w:val=""/>
      <w:lvlJc w:val="left"/>
      <w:pPr>
        <w:tabs>
          <w:tab w:val="num" w:pos="2510"/>
        </w:tabs>
        <w:ind w:left="2510" w:hanging="360"/>
      </w:pPr>
      <w:rPr>
        <w:rFonts w:ascii="Wingdings" w:hAnsi="Wingdings" w:hint="default"/>
      </w:rPr>
    </w:lvl>
    <w:lvl w:ilvl="3" w:tplc="040C0001" w:tentative="1">
      <w:start w:val="1"/>
      <w:numFmt w:val="bullet"/>
      <w:lvlText w:val=""/>
      <w:lvlJc w:val="left"/>
      <w:pPr>
        <w:tabs>
          <w:tab w:val="num" w:pos="3230"/>
        </w:tabs>
        <w:ind w:left="3230" w:hanging="360"/>
      </w:pPr>
      <w:rPr>
        <w:rFonts w:ascii="Symbol" w:hAnsi="Symbol" w:hint="default"/>
      </w:rPr>
    </w:lvl>
    <w:lvl w:ilvl="4" w:tplc="040C0003" w:tentative="1">
      <w:start w:val="1"/>
      <w:numFmt w:val="bullet"/>
      <w:lvlText w:val="o"/>
      <w:lvlJc w:val="left"/>
      <w:pPr>
        <w:tabs>
          <w:tab w:val="num" w:pos="3950"/>
        </w:tabs>
        <w:ind w:left="3950" w:hanging="360"/>
      </w:pPr>
      <w:rPr>
        <w:rFonts w:ascii="Courier New" w:hAnsi="Courier New" w:hint="default"/>
      </w:rPr>
    </w:lvl>
    <w:lvl w:ilvl="5" w:tplc="040C0005" w:tentative="1">
      <w:start w:val="1"/>
      <w:numFmt w:val="bullet"/>
      <w:lvlText w:val=""/>
      <w:lvlJc w:val="left"/>
      <w:pPr>
        <w:tabs>
          <w:tab w:val="num" w:pos="4670"/>
        </w:tabs>
        <w:ind w:left="4670" w:hanging="360"/>
      </w:pPr>
      <w:rPr>
        <w:rFonts w:ascii="Wingdings" w:hAnsi="Wingdings" w:hint="default"/>
      </w:rPr>
    </w:lvl>
    <w:lvl w:ilvl="6" w:tplc="040C0001" w:tentative="1">
      <w:start w:val="1"/>
      <w:numFmt w:val="bullet"/>
      <w:lvlText w:val=""/>
      <w:lvlJc w:val="left"/>
      <w:pPr>
        <w:tabs>
          <w:tab w:val="num" w:pos="5390"/>
        </w:tabs>
        <w:ind w:left="5390" w:hanging="360"/>
      </w:pPr>
      <w:rPr>
        <w:rFonts w:ascii="Symbol" w:hAnsi="Symbol" w:hint="default"/>
      </w:rPr>
    </w:lvl>
    <w:lvl w:ilvl="7" w:tplc="040C0003" w:tentative="1">
      <w:start w:val="1"/>
      <w:numFmt w:val="bullet"/>
      <w:lvlText w:val="o"/>
      <w:lvlJc w:val="left"/>
      <w:pPr>
        <w:tabs>
          <w:tab w:val="num" w:pos="6110"/>
        </w:tabs>
        <w:ind w:left="6110" w:hanging="360"/>
      </w:pPr>
      <w:rPr>
        <w:rFonts w:ascii="Courier New" w:hAnsi="Courier New" w:hint="default"/>
      </w:rPr>
    </w:lvl>
    <w:lvl w:ilvl="8" w:tplc="040C0005" w:tentative="1">
      <w:start w:val="1"/>
      <w:numFmt w:val="bullet"/>
      <w:lvlText w:val=""/>
      <w:lvlJc w:val="left"/>
      <w:pPr>
        <w:tabs>
          <w:tab w:val="num" w:pos="6830"/>
        </w:tabs>
        <w:ind w:left="6830" w:hanging="360"/>
      </w:pPr>
      <w:rPr>
        <w:rFonts w:ascii="Wingdings" w:hAnsi="Wingdings" w:hint="default"/>
      </w:rPr>
    </w:lvl>
  </w:abstractNum>
  <w:abstractNum w:abstractNumId="43">
    <w:nsid w:val="5D363C0F"/>
    <w:multiLevelType w:val="hybridMultilevel"/>
    <w:tmpl w:val="2C88C4C4"/>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4">
    <w:nsid w:val="6382516E"/>
    <w:multiLevelType w:val="multilevel"/>
    <w:tmpl w:val="643A73C8"/>
    <w:lvl w:ilvl="0">
      <w:start w:val="1"/>
      <w:numFmt w:val="none"/>
      <w:pStyle w:val="AnnexNumber"/>
      <w:lvlText w:val="%1"/>
      <w:lvlJc w:val="left"/>
      <w:pPr>
        <w:tabs>
          <w:tab w:val="num" w:pos="0"/>
        </w:tabs>
      </w:pPr>
      <w:rPr>
        <w:rFonts w:cs="Times New Roman" w:hint="default"/>
      </w:rPr>
    </w:lvl>
    <w:lvl w:ilvl="1">
      <w:start w:val="1"/>
      <w:numFmt w:val="decimal"/>
      <w:lvlRestart w:val="0"/>
      <w:pStyle w:val="AnnexLevel1"/>
      <w:lvlText w:val="%1%2"/>
      <w:lvlJc w:val="left"/>
      <w:pPr>
        <w:tabs>
          <w:tab w:val="num" w:pos="720"/>
        </w:tabs>
        <w:ind w:left="720" w:hanging="72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4"/>
        <w:szCs w:val="24"/>
        <w:u w:val="none"/>
        <w:vertAlign w:val="baseline"/>
      </w:rPr>
    </w:lvl>
    <w:lvl w:ilvl="2">
      <w:start w:val="1"/>
      <w:numFmt w:val="none"/>
      <w:lvlRestart w:val="0"/>
      <w:pStyle w:val="AnnexLevel2"/>
      <w:lvlText w:val="%1"/>
      <w:lvlJc w:val="left"/>
      <w:pPr>
        <w:tabs>
          <w:tab w:val="num" w:pos="0"/>
        </w:tabs>
      </w:pPr>
      <w:rPr>
        <w:rFonts w:cs="Times New Roman" w:hint="default"/>
      </w:rPr>
    </w:lvl>
    <w:lvl w:ilvl="3">
      <w:start w:val="1"/>
      <w:numFmt w:val="decimal"/>
      <w:lvlRestart w:val="0"/>
      <w:pStyle w:val="AnnexLevel3"/>
      <w:lvlText w:val="%1A%2.%3%4"/>
      <w:lvlJc w:val="left"/>
      <w:pPr>
        <w:tabs>
          <w:tab w:val="num" w:pos="0"/>
        </w:tabs>
        <w:ind w:left="851" w:hanging="851"/>
      </w:pPr>
      <w:rPr>
        <w:rFonts w:cs="Times New Roman" w:hint="default"/>
      </w:rPr>
    </w:lvl>
    <w:lvl w:ilvl="4">
      <w:start w:val="1"/>
      <w:numFmt w:val="decimal"/>
      <w:pStyle w:val="AnnexLevel4"/>
      <w:lvlText w:val="%1%2.%3%4.%5"/>
      <w:lvlJc w:val="left"/>
      <w:pPr>
        <w:tabs>
          <w:tab w:val="num" w:pos="1656"/>
        </w:tabs>
        <w:ind w:left="1656" w:hanging="805"/>
      </w:pPr>
      <w:rPr>
        <w:rFonts w:cs="Times New Roman" w:hint="default"/>
      </w:rPr>
    </w:lvl>
    <w:lvl w:ilvl="5">
      <w:start w:val="1"/>
      <w:numFmt w:val="lowerLetter"/>
      <w:lvlRestart w:val="0"/>
      <w:pStyle w:val="Annexabullets"/>
      <w:lvlText w:val="%1%6)"/>
      <w:lvlJc w:val="left"/>
      <w:pPr>
        <w:tabs>
          <w:tab w:val="num" w:pos="1080"/>
        </w:tabs>
        <w:ind w:left="1080" w:hanging="360"/>
      </w:pPr>
      <w:rPr>
        <w:rFonts w:cs="Times New Roman" w:hint="default"/>
      </w:rPr>
    </w:lvl>
    <w:lvl w:ilvl="6">
      <w:start w:val="1"/>
      <w:numFmt w:val="lowerRoman"/>
      <w:lvlRestart w:val="0"/>
      <w:pStyle w:val="Annexibullets"/>
      <w:lvlText w:val="%1%7)"/>
      <w:lvlJc w:val="left"/>
      <w:pPr>
        <w:tabs>
          <w:tab w:val="num" w:pos="1080"/>
        </w:tabs>
        <w:ind w:left="1080" w:hanging="360"/>
      </w:pPr>
      <w:rPr>
        <w:rFonts w:cs="Times New Roman" w:hint="default"/>
      </w:rPr>
    </w:lvl>
    <w:lvl w:ilvl="7">
      <w:start w:val="1"/>
      <w:numFmt w:val="none"/>
      <w:lvlRestart w:val="0"/>
      <w:pStyle w:val="AnnexBodyText"/>
      <w:lvlText w:val="%1"/>
      <w:lvlJc w:val="left"/>
      <w:pPr>
        <w:tabs>
          <w:tab w:val="num" w:pos="0"/>
        </w:tabs>
      </w:pPr>
      <w:rPr>
        <w:rFonts w:cs="Times New Roman" w:hint="default"/>
      </w:rPr>
    </w:lvl>
    <w:lvl w:ilvl="8">
      <w:start w:val="1"/>
      <w:numFmt w:val="none"/>
      <w:lvlRestart w:val="0"/>
      <w:lvlText w:val="%1"/>
      <w:lvlJc w:val="left"/>
      <w:pPr>
        <w:tabs>
          <w:tab w:val="num" w:pos="0"/>
        </w:tabs>
      </w:pPr>
      <w:rPr>
        <w:rFonts w:cs="Times New Roman" w:hint="default"/>
      </w:rPr>
    </w:lvl>
  </w:abstractNum>
  <w:abstractNum w:abstractNumId="45">
    <w:nsid w:val="652C19B1"/>
    <w:multiLevelType w:val="hybridMultilevel"/>
    <w:tmpl w:val="8FD8F4E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6">
    <w:nsid w:val="6CF2450D"/>
    <w:multiLevelType w:val="hybridMultilevel"/>
    <w:tmpl w:val="8D1850B6"/>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758F4994"/>
    <w:multiLevelType w:val="hybridMultilevel"/>
    <w:tmpl w:val="5888C0F2"/>
    <w:lvl w:ilvl="0" w:tplc="040C0017">
      <w:start w:val="1"/>
      <w:numFmt w:val="lowerLetter"/>
      <w:lvlText w:val="%1)"/>
      <w:lvlJc w:val="left"/>
      <w:pPr>
        <w:tabs>
          <w:tab w:val="num" w:pos="720"/>
        </w:tabs>
        <w:ind w:left="720" w:hanging="360"/>
      </w:pPr>
      <w:rPr>
        <w:rFonts w:cs="Times New Roman" w:hint="default"/>
      </w:rPr>
    </w:lvl>
    <w:lvl w:ilvl="1" w:tplc="040C0019">
      <w:start w:val="1"/>
      <w:numFmt w:val="lowerLetter"/>
      <w:lvlText w:val="%2."/>
      <w:lvlJc w:val="left"/>
      <w:pPr>
        <w:tabs>
          <w:tab w:val="num" w:pos="1440"/>
        </w:tabs>
        <w:ind w:left="1440" w:hanging="360"/>
      </w:pPr>
      <w:rPr>
        <w:rFonts w:cs="Times New Roman"/>
      </w:rPr>
    </w:lvl>
    <w:lvl w:ilvl="2" w:tplc="040C001B">
      <w:start w:val="1"/>
      <w:numFmt w:val="lowerRoman"/>
      <w:lvlText w:val="%3."/>
      <w:lvlJc w:val="right"/>
      <w:pPr>
        <w:tabs>
          <w:tab w:val="num" w:pos="2160"/>
        </w:tabs>
        <w:ind w:left="2160" w:hanging="180"/>
      </w:pPr>
      <w:rPr>
        <w:rFonts w:cs="Times New Roman"/>
      </w:rPr>
    </w:lvl>
    <w:lvl w:ilvl="3" w:tplc="040C000F">
      <w:start w:val="1"/>
      <w:numFmt w:val="decimal"/>
      <w:lvlText w:val="%4."/>
      <w:lvlJc w:val="left"/>
      <w:pPr>
        <w:tabs>
          <w:tab w:val="num" w:pos="2880"/>
        </w:tabs>
        <w:ind w:left="2880" w:hanging="360"/>
      </w:pPr>
      <w:rPr>
        <w:rFonts w:cs="Times New Roman" w:hint="default"/>
      </w:rPr>
    </w:lvl>
    <w:lvl w:ilvl="4" w:tplc="040C0019">
      <w:start w:val="1"/>
      <w:numFmt w:val="lowerLetter"/>
      <w:lvlText w:val="%5."/>
      <w:lvlJc w:val="left"/>
      <w:pPr>
        <w:tabs>
          <w:tab w:val="num" w:pos="3600"/>
        </w:tabs>
        <w:ind w:left="3600" w:hanging="360"/>
      </w:pPr>
      <w:rPr>
        <w:rFonts w:cs="Times New Roman"/>
      </w:rPr>
    </w:lvl>
    <w:lvl w:ilvl="5" w:tplc="040C001B">
      <w:start w:val="1"/>
      <w:numFmt w:val="lowerRoman"/>
      <w:lvlText w:val="%6."/>
      <w:lvlJc w:val="right"/>
      <w:pPr>
        <w:tabs>
          <w:tab w:val="num" w:pos="4320"/>
        </w:tabs>
        <w:ind w:left="4320" w:hanging="180"/>
      </w:pPr>
      <w:rPr>
        <w:rFonts w:cs="Times New Roman"/>
      </w:rPr>
    </w:lvl>
    <w:lvl w:ilvl="6" w:tplc="040C000F">
      <w:start w:val="1"/>
      <w:numFmt w:val="decimal"/>
      <w:lvlText w:val="%7."/>
      <w:lvlJc w:val="left"/>
      <w:pPr>
        <w:tabs>
          <w:tab w:val="num" w:pos="5040"/>
        </w:tabs>
        <w:ind w:left="5040" w:hanging="360"/>
      </w:pPr>
      <w:rPr>
        <w:rFonts w:cs="Times New Roman"/>
      </w:rPr>
    </w:lvl>
    <w:lvl w:ilvl="7" w:tplc="040C0019">
      <w:start w:val="1"/>
      <w:numFmt w:val="lowerLetter"/>
      <w:lvlText w:val="%8."/>
      <w:lvlJc w:val="left"/>
      <w:pPr>
        <w:tabs>
          <w:tab w:val="num" w:pos="5760"/>
        </w:tabs>
        <w:ind w:left="5760" w:hanging="360"/>
      </w:pPr>
      <w:rPr>
        <w:rFonts w:cs="Times New Roman"/>
      </w:rPr>
    </w:lvl>
    <w:lvl w:ilvl="8" w:tplc="040C001B">
      <w:start w:val="1"/>
      <w:numFmt w:val="lowerRoman"/>
      <w:lvlText w:val="%9."/>
      <w:lvlJc w:val="right"/>
      <w:pPr>
        <w:tabs>
          <w:tab w:val="num" w:pos="6480"/>
        </w:tabs>
        <w:ind w:left="6480" w:hanging="180"/>
      </w:pPr>
      <w:rPr>
        <w:rFonts w:cs="Times New Roman"/>
      </w:rPr>
    </w:lvl>
  </w:abstractNum>
  <w:abstractNum w:abstractNumId="48">
    <w:nsid w:val="76A43E7C"/>
    <w:multiLevelType w:val="hybridMultilevel"/>
    <w:tmpl w:val="D102B226"/>
    <w:lvl w:ilvl="0" w:tplc="040C0011">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9">
    <w:nsid w:val="7B2922A0"/>
    <w:multiLevelType w:val="hybridMultilevel"/>
    <w:tmpl w:val="F77E4FE2"/>
    <w:lvl w:ilvl="0" w:tplc="56CC27A0">
      <w:start w:val="1"/>
      <w:numFmt w:val="lowerLetter"/>
      <w:lvlText w:val="%1."/>
      <w:lvlJc w:val="left"/>
      <w:pPr>
        <w:tabs>
          <w:tab w:val="num" w:pos="1070"/>
        </w:tabs>
        <w:ind w:left="1070" w:hanging="360"/>
      </w:pPr>
      <w:rPr>
        <w:rFonts w:ascii="Arial" w:hAnsi="Arial" w:cs="Times New Roman" w:hint="default"/>
        <w:color w:val="C00000"/>
        <w:sz w:val="2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0">
    <w:nsid w:val="7B3212E4"/>
    <w:multiLevelType w:val="multilevel"/>
    <w:tmpl w:val="40D4895C"/>
    <w:lvl w:ilvl="0">
      <w:start w:val="1"/>
      <w:numFmt w:val="decimal"/>
      <w:pStyle w:val="ECCTabletitle"/>
      <w:suff w:val="space"/>
      <w:lvlText w:val="Table %1:"/>
      <w:lvlJc w:val="left"/>
      <w:pPr>
        <w:ind w:left="3479" w:hanging="360"/>
      </w:pPr>
      <w:rPr>
        <w:rFonts w:ascii="Arial" w:hAnsi="Arial" w:cs="Times New Roman" w:hint="default"/>
        <w:b/>
        <w:i w:val="0"/>
        <w:color w:val="D2232A"/>
        <w:sz w:val="20"/>
      </w:rPr>
    </w:lvl>
    <w:lvl w:ilvl="1">
      <w:start w:val="1"/>
      <w:numFmt w:val="decimal"/>
      <w:lvlText w:val="%1.%2."/>
      <w:lvlJc w:val="left"/>
      <w:pPr>
        <w:tabs>
          <w:tab w:val="num" w:pos="-5728"/>
        </w:tabs>
        <w:ind w:left="-5728" w:hanging="432"/>
      </w:pPr>
      <w:rPr>
        <w:rFonts w:cs="Times New Roman" w:hint="default"/>
      </w:rPr>
    </w:lvl>
    <w:lvl w:ilvl="2">
      <w:start w:val="1"/>
      <w:numFmt w:val="decimal"/>
      <w:lvlText w:val="%1.%2.%3."/>
      <w:lvlJc w:val="left"/>
      <w:pPr>
        <w:tabs>
          <w:tab w:val="num" w:pos="-5080"/>
        </w:tabs>
        <w:ind w:left="-5296" w:hanging="504"/>
      </w:pPr>
      <w:rPr>
        <w:rFonts w:cs="Times New Roman" w:hint="default"/>
      </w:rPr>
    </w:lvl>
    <w:lvl w:ilvl="3">
      <w:start w:val="1"/>
      <w:numFmt w:val="decimal"/>
      <w:lvlText w:val="%1.%2.%3.%4."/>
      <w:lvlJc w:val="left"/>
      <w:pPr>
        <w:tabs>
          <w:tab w:val="num" w:pos="-4720"/>
        </w:tabs>
        <w:ind w:left="-4792" w:hanging="648"/>
      </w:pPr>
      <w:rPr>
        <w:rFonts w:cs="Times New Roman" w:hint="default"/>
      </w:rPr>
    </w:lvl>
    <w:lvl w:ilvl="4">
      <w:start w:val="1"/>
      <w:numFmt w:val="decimal"/>
      <w:lvlText w:val="%1.%2.%3.%4.%5."/>
      <w:lvlJc w:val="left"/>
      <w:pPr>
        <w:tabs>
          <w:tab w:val="num" w:pos="-4000"/>
        </w:tabs>
        <w:ind w:left="-4288" w:hanging="792"/>
      </w:pPr>
      <w:rPr>
        <w:rFonts w:cs="Times New Roman" w:hint="default"/>
      </w:rPr>
    </w:lvl>
    <w:lvl w:ilvl="5">
      <w:start w:val="1"/>
      <w:numFmt w:val="decimal"/>
      <w:lvlText w:val="%1.%2.%3.%4.%5.%6."/>
      <w:lvlJc w:val="left"/>
      <w:pPr>
        <w:tabs>
          <w:tab w:val="num" w:pos="-3640"/>
        </w:tabs>
        <w:ind w:left="-3784" w:hanging="936"/>
      </w:pPr>
      <w:rPr>
        <w:rFonts w:cs="Times New Roman" w:hint="default"/>
      </w:rPr>
    </w:lvl>
    <w:lvl w:ilvl="6">
      <w:start w:val="1"/>
      <w:numFmt w:val="decimal"/>
      <w:lvlText w:val="%1.%2.%3.%4.%5.%6.%7."/>
      <w:lvlJc w:val="left"/>
      <w:pPr>
        <w:tabs>
          <w:tab w:val="num" w:pos="-2920"/>
        </w:tabs>
        <w:ind w:left="-3280" w:hanging="1080"/>
      </w:pPr>
      <w:rPr>
        <w:rFonts w:cs="Times New Roman" w:hint="default"/>
      </w:rPr>
    </w:lvl>
    <w:lvl w:ilvl="7">
      <w:start w:val="1"/>
      <w:numFmt w:val="decimal"/>
      <w:lvlText w:val="%1.%2.%3.%4.%5.%6.%7.%8."/>
      <w:lvlJc w:val="left"/>
      <w:pPr>
        <w:tabs>
          <w:tab w:val="num" w:pos="-2560"/>
        </w:tabs>
        <w:ind w:left="-2776" w:hanging="1224"/>
      </w:pPr>
      <w:rPr>
        <w:rFonts w:cs="Times New Roman" w:hint="default"/>
      </w:rPr>
    </w:lvl>
    <w:lvl w:ilvl="8">
      <w:start w:val="1"/>
      <w:numFmt w:val="decimal"/>
      <w:lvlText w:val="%1.%2.%3.%4.%5.%6.%7.%8.%9."/>
      <w:lvlJc w:val="left"/>
      <w:pPr>
        <w:tabs>
          <w:tab w:val="num" w:pos="-1840"/>
        </w:tabs>
        <w:ind w:left="-2200" w:hanging="1440"/>
      </w:pPr>
      <w:rPr>
        <w:rFonts w:cs="Times New Roman" w:hint="default"/>
      </w:rPr>
    </w:lvl>
  </w:abstractNum>
  <w:abstractNum w:abstractNumId="51">
    <w:nsid w:val="7B815614"/>
    <w:multiLevelType w:val="hybridMultilevel"/>
    <w:tmpl w:val="2BBAE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50"/>
  </w:num>
  <w:num w:numId="4">
    <w:abstractNumId w:val="34"/>
  </w:num>
  <w:num w:numId="5">
    <w:abstractNumId w:val="20"/>
  </w:num>
  <w:num w:numId="6">
    <w:abstractNumId w:val="32"/>
  </w:num>
  <w:num w:numId="7">
    <w:abstractNumId w:val="13"/>
  </w:num>
  <w:num w:numId="8">
    <w:abstractNumId w:val="40"/>
  </w:num>
  <w:num w:numId="9">
    <w:abstractNumId w:val="36"/>
  </w:num>
  <w:num w:numId="10">
    <w:abstractNumId w:val="44"/>
  </w:num>
  <w:num w:numId="11">
    <w:abstractNumId w:val="14"/>
  </w:num>
  <w:num w:numId="12">
    <w:abstractNumId w:val="18"/>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42"/>
  </w:num>
  <w:num w:numId="16">
    <w:abstractNumId w:val="35"/>
  </w:num>
  <w:num w:numId="17">
    <w:abstractNumId w:val="49"/>
  </w:num>
  <w:num w:numId="18">
    <w:abstractNumId w:val="15"/>
  </w:num>
  <w:num w:numId="19">
    <w:abstractNumId w:val="37"/>
  </w:num>
  <w:num w:numId="20">
    <w:abstractNumId w:val="23"/>
  </w:num>
  <w:num w:numId="21">
    <w:abstractNumId w:val="25"/>
  </w:num>
  <w:num w:numId="22">
    <w:abstractNumId w:val="16"/>
  </w:num>
  <w:num w:numId="23">
    <w:abstractNumId w:val="46"/>
  </w:num>
  <w:num w:numId="24">
    <w:abstractNumId w:val="30"/>
  </w:num>
  <w:num w:numId="25">
    <w:abstractNumId w:val="26"/>
  </w:num>
  <w:num w:numId="26">
    <w:abstractNumId w:val="28"/>
  </w:num>
  <w:num w:numId="27">
    <w:abstractNumId w:val="32"/>
    <w:lvlOverride w:ilvl="0">
      <w:startOverride w:val="1"/>
    </w:lvlOverride>
  </w:num>
  <w:num w:numId="28">
    <w:abstractNumId w:val="12"/>
  </w:num>
  <w:num w:numId="29">
    <w:abstractNumId w:val="17"/>
  </w:num>
  <w:num w:numId="30">
    <w:abstractNumId w:val="43"/>
  </w:num>
  <w:num w:numId="31">
    <w:abstractNumId w:val="38"/>
  </w:num>
  <w:num w:numId="32">
    <w:abstractNumId w:val="21"/>
  </w:num>
  <w:num w:numId="33">
    <w:abstractNumId w:val="33"/>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47"/>
  </w:num>
  <w:num w:numId="45">
    <w:abstractNumId w:val="51"/>
  </w:num>
  <w:num w:numId="46">
    <w:abstractNumId w:val="10"/>
  </w:num>
  <w:num w:numId="47">
    <w:abstractNumId w:val="39"/>
  </w:num>
  <w:num w:numId="48">
    <w:abstractNumId w:val="39"/>
  </w:num>
  <w:num w:numId="49">
    <w:abstractNumId w:val="24"/>
  </w:num>
  <w:num w:numId="50">
    <w:abstractNumId w:val="48"/>
  </w:num>
  <w:num w:numId="51">
    <w:abstractNumId w:val="22"/>
  </w:num>
  <w:num w:numId="52">
    <w:abstractNumId w:val="41"/>
  </w:num>
  <w:num w:numId="53">
    <w:abstractNumId w:val="45"/>
  </w:num>
  <w:num w:numId="54">
    <w:abstractNumId w:val="11"/>
  </w:num>
  <w:num w:numId="55">
    <w:abstractNumId w:val="29"/>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hyphenationZone w:val="425"/>
  <w:evenAndOddHeaders/>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32D4"/>
    <w:rsid w:val="0001149F"/>
    <w:rsid w:val="00012FF4"/>
    <w:rsid w:val="000224F0"/>
    <w:rsid w:val="000230BD"/>
    <w:rsid w:val="000245A5"/>
    <w:rsid w:val="00024FAA"/>
    <w:rsid w:val="00030809"/>
    <w:rsid w:val="00030F05"/>
    <w:rsid w:val="000359DF"/>
    <w:rsid w:val="00036F4E"/>
    <w:rsid w:val="00045B87"/>
    <w:rsid w:val="0004730C"/>
    <w:rsid w:val="00055825"/>
    <w:rsid w:val="00055AA7"/>
    <w:rsid w:val="0005684F"/>
    <w:rsid w:val="0006753E"/>
    <w:rsid w:val="00067793"/>
    <w:rsid w:val="000765A4"/>
    <w:rsid w:val="00080D86"/>
    <w:rsid w:val="0008108F"/>
    <w:rsid w:val="00083A12"/>
    <w:rsid w:val="000847F9"/>
    <w:rsid w:val="00084AB8"/>
    <w:rsid w:val="00092D07"/>
    <w:rsid w:val="00093410"/>
    <w:rsid w:val="00093DA0"/>
    <w:rsid w:val="000944ED"/>
    <w:rsid w:val="00095463"/>
    <w:rsid w:val="000957DB"/>
    <w:rsid w:val="00096057"/>
    <w:rsid w:val="000A4CE1"/>
    <w:rsid w:val="000B7F04"/>
    <w:rsid w:val="000C028F"/>
    <w:rsid w:val="000C5AD8"/>
    <w:rsid w:val="000D267B"/>
    <w:rsid w:val="000D4EE9"/>
    <w:rsid w:val="000D6385"/>
    <w:rsid w:val="000D6482"/>
    <w:rsid w:val="000E42F5"/>
    <w:rsid w:val="000E51A1"/>
    <w:rsid w:val="000F504B"/>
    <w:rsid w:val="00106547"/>
    <w:rsid w:val="0010769E"/>
    <w:rsid w:val="0011441F"/>
    <w:rsid w:val="0011638B"/>
    <w:rsid w:val="00116EDE"/>
    <w:rsid w:val="001223D0"/>
    <w:rsid w:val="001252AE"/>
    <w:rsid w:val="0012549E"/>
    <w:rsid w:val="001257FB"/>
    <w:rsid w:val="001308F9"/>
    <w:rsid w:val="00144A31"/>
    <w:rsid w:val="00150987"/>
    <w:rsid w:val="00152A92"/>
    <w:rsid w:val="00160254"/>
    <w:rsid w:val="001643DC"/>
    <w:rsid w:val="0016645C"/>
    <w:rsid w:val="001767F2"/>
    <w:rsid w:val="00177951"/>
    <w:rsid w:val="00177E30"/>
    <w:rsid w:val="00184636"/>
    <w:rsid w:val="00192204"/>
    <w:rsid w:val="00195C06"/>
    <w:rsid w:val="001A375B"/>
    <w:rsid w:val="001B025E"/>
    <w:rsid w:val="001B1DFB"/>
    <w:rsid w:val="001B332A"/>
    <w:rsid w:val="001B3451"/>
    <w:rsid w:val="001C0833"/>
    <w:rsid w:val="001C2F12"/>
    <w:rsid w:val="001D10A5"/>
    <w:rsid w:val="001D3D60"/>
    <w:rsid w:val="001D3FBF"/>
    <w:rsid w:val="001D4BB9"/>
    <w:rsid w:val="001D7DDB"/>
    <w:rsid w:val="001E0CD5"/>
    <w:rsid w:val="001E47ED"/>
    <w:rsid w:val="001E5D3A"/>
    <w:rsid w:val="001F46BF"/>
    <w:rsid w:val="0020006B"/>
    <w:rsid w:val="0020659C"/>
    <w:rsid w:val="00212288"/>
    <w:rsid w:val="0022402E"/>
    <w:rsid w:val="002252B4"/>
    <w:rsid w:val="002263DB"/>
    <w:rsid w:val="00235B0B"/>
    <w:rsid w:val="00243539"/>
    <w:rsid w:val="002463DB"/>
    <w:rsid w:val="00251DA0"/>
    <w:rsid w:val="00251EF7"/>
    <w:rsid w:val="00270809"/>
    <w:rsid w:val="00274F84"/>
    <w:rsid w:val="00275DF8"/>
    <w:rsid w:val="00283558"/>
    <w:rsid w:val="0028508A"/>
    <w:rsid w:val="002919D8"/>
    <w:rsid w:val="00292CD6"/>
    <w:rsid w:val="002A2209"/>
    <w:rsid w:val="002A4BED"/>
    <w:rsid w:val="002A571A"/>
    <w:rsid w:val="002A7F8F"/>
    <w:rsid w:val="002B0877"/>
    <w:rsid w:val="002B283C"/>
    <w:rsid w:val="002B2F6B"/>
    <w:rsid w:val="002C1B4E"/>
    <w:rsid w:val="002C2131"/>
    <w:rsid w:val="002C26E6"/>
    <w:rsid w:val="002C4BC2"/>
    <w:rsid w:val="002D0C66"/>
    <w:rsid w:val="002E659A"/>
    <w:rsid w:val="002E6EB6"/>
    <w:rsid w:val="002F1A3A"/>
    <w:rsid w:val="002F2BA4"/>
    <w:rsid w:val="00301536"/>
    <w:rsid w:val="00306586"/>
    <w:rsid w:val="00310CD6"/>
    <w:rsid w:val="003119D9"/>
    <w:rsid w:val="0031369B"/>
    <w:rsid w:val="0032451F"/>
    <w:rsid w:val="00324575"/>
    <w:rsid w:val="00327650"/>
    <w:rsid w:val="00327FF6"/>
    <w:rsid w:val="0033057A"/>
    <w:rsid w:val="00336DE2"/>
    <w:rsid w:val="00342CB5"/>
    <w:rsid w:val="00352B25"/>
    <w:rsid w:val="00356412"/>
    <w:rsid w:val="00370D60"/>
    <w:rsid w:val="0037116C"/>
    <w:rsid w:val="003713DA"/>
    <w:rsid w:val="00372185"/>
    <w:rsid w:val="003755B9"/>
    <w:rsid w:val="00376728"/>
    <w:rsid w:val="00386678"/>
    <w:rsid w:val="0039132E"/>
    <w:rsid w:val="0039472A"/>
    <w:rsid w:val="00396441"/>
    <w:rsid w:val="0039713C"/>
    <w:rsid w:val="0039733B"/>
    <w:rsid w:val="003A0258"/>
    <w:rsid w:val="003A2F0C"/>
    <w:rsid w:val="003B5043"/>
    <w:rsid w:val="003B7978"/>
    <w:rsid w:val="003C1B3D"/>
    <w:rsid w:val="003C38AC"/>
    <w:rsid w:val="003C517A"/>
    <w:rsid w:val="003C6903"/>
    <w:rsid w:val="003D1428"/>
    <w:rsid w:val="003D7F3F"/>
    <w:rsid w:val="003E2E59"/>
    <w:rsid w:val="003E302F"/>
    <w:rsid w:val="003E3F0E"/>
    <w:rsid w:val="003E5D4A"/>
    <w:rsid w:val="003E7631"/>
    <w:rsid w:val="003F183E"/>
    <w:rsid w:val="003F1C2F"/>
    <w:rsid w:val="003F4DC2"/>
    <w:rsid w:val="0040053F"/>
    <w:rsid w:val="0040234D"/>
    <w:rsid w:val="00402E06"/>
    <w:rsid w:val="0040637C"/>
    <w:rsid w:val="00411003"/>
    <w:rsid w:val="00412F17"/>
    <w:rsid w:val="004140BA"/>
    <w:rsid w:val="00415B64"/>
    <w:rsid w:val="00420B76"/>
    <w:rsid w:val="00421F6F"/>
    <w:rsid w:val="00422266"/>
    <w:rsid w:val="004237EB"/>
    <w:rsid w:val="004250B0"/>
    <w:rsid w:val="00430E61"/>
    <w:rsid w:val="004337BA"/>
    <w:rsid w:val="00434F0E"/>
    <w:rsid w:val="00435298"/>
    <w:rsid w:val="004374E0"/>
    <w:rsid w:val="00442F4F"/>
    <w:rsid w:val="0044691D"/>
    <w:rsid w:val="00450475"/>
    <w:rsid w:val="00463A4E"/>
    <w:rsid w:val="0046634E"/>
    <w:rsid w:val="004703E1"/>
    <w:rsid w:val="0047158E"/>
    <w:rsid w:val="00472444"/>
    <w:rsid w:val="00476161"/>
    <w:rsid w:val="004769A9"/>
    <w:rsid w:val="004834DF"/>
    <w:rsid w:val="00484E80"/>
    <w:rsid w:val="00484E99"/>
    <w:rsid w:val="004856A1"/>
    <w:rsid w:val="00487049"/>
    <w:rsid w:val="00487529"/>
    <w:rsid w:val="00490408"/>
    <w:rsid w:val="00490E3B"/>
    <w:rsid w:val="00496681"/>
    <w:rsid w:val="004A74E7"/>
    <w:rsid w:val="004B02EF"/>
    <w:rsid w:val="004B25FF"/>
    <w:rsid w:val="004B6C66"/>
    <w:rsid w:val="004C1424"/>
    <w:rsid w:val="004C40BD"/>
    <w:rsid w:val="004C5B99"/>
    <w:rsid w:val="004C6BA1"/>
    <w:rsid w:val="004D1BA9"/>
    <w:rsid w:val="004D2A55"/>
    <w:rsid w:val="004D539A"/>
    <w:rsid w:val="004D5C44"/>
    <w:rsid w:val="004E028C"/>
    <w:rsid w:val="004E0F4A"/>
    <w:rsid w:val="004E3954"/>
    <w:rsid w:val="004E5CC4"/>
    <w:rsid w:val="004E6FF5"/>
    <w:rsid w:val="004E79D2"/>
    <w:rsid w:val="004F16DF"/>
    <w:rsid w:val="004F189F"/>
    <w:rsid w:val="004F7C22"/>
    <w:rsid w:val="00501A52"/>
    <w:rsid w:val="005055C2"/>
    <w:rsid w:val="005113CF"/>
    <w:rsid w:val="00511797"/>
    <w:rsid w:val="00514873"/>
    <w:rsid w:val="00516C14"/>
    <w:rsid w:val="00521BD3"/>
    <w:rsid w:val="00524CAC"/>
    <w:rsid w:val="00524FBA"/>
    <w:rsid w:val="00526A14"/>
    <w:rsid w:val="00526FC6"/>
    <w:rsid w:val="0052738E"/>
    <w:rsid w:val="00527CA7"/>
    <w:rsid w:val="00542DB8"/>
    <w:rsid w:val="0054386F"/>
    <w:rsid w:val="00544136"/>
    <w:rsid w:val="00544680"/>
    <w:rsid w:val="005465F3"/>
    <w:rsid w:val="00550D79"/>
    <w:rsid w:val="0055320F"/>
    <w:rsid w:val="00557B5A"/>
    <w:rsid w:val="00560B37"/>
    <w:rsid w:val="00563040"/>
    <w:rsid w:val="005631DC"/>
    <w:rsid w:val="00563F4A"/>
    <w:rsid w:val="0057133F"/>
    <w:rsid w:val="00571517"/>
    <w:rsid w:val="00571D21"/>
    <w:rsid w:val="005771A7"/>
    <w:rsid w:val="00582DE8"/>
    <w:rsid w:val="005832CF"/>
    <w:rsid w:val="005845CC"/>
    <w:rsid w:val="00584B02"/>
    <w:rsid w:val="00592E21"/>
    <w:rsid w:val="00594186"/>
    <w:rsid w:val="005A00E5"/>
    <w:rsid w:val="005A57BD"/>
    <w:rsid w:val="005B171E"/>
    <w:rsid w:val="005C10EB"/>
    <w:rsid w:val="005C209B"/>
    <w:rsid w:val="005C3106"/>
    <w:rsid w:val="005C3C4E"/>
    <w:rsid w:val="005C44A0"/>
    <w:rsid w:val="005D2265"/>
    <w:rsid w:val="005D59D7"/>
    <w:rsid w:val="005E6DB8"/>
    <w:rsid w:val="005E72D5"/>
    <w:rsid w:val="005F3636"/>
    <w:rsid w:val="005F4924"/>
    <w:rsid w:val="00611253"/>
    <w:rsid w:val="00612A48"/>
    <w:rsid w:val="00617EC1"/>
    <w:rsid w:val="006205A8"/>
    <w:rsid w:val="006223EA"/>
    <w:rsid w:val="006258B7"/>
    <w:rsid w:val="006306CD"/>
    <w:rsid w:val="006311B1"/>
    <w:rsid w:val="006328A6"/>
    <w:rsid w:val="00634010"/>
    <w:rsid w:val="00634663"/>
    <w:rsid w:val="0063702E"/>
    <w:rsid w:val="00637730"/>
    <w:rsid w:val="00641D3F"/>
    <w:rsid w:val="00647801"/>
    <w:rsid w:val="00652F15"/>
    <w:rsid w:val="00653C15"/>
    <w:rsid w:val="00666C19"/>
    <w:rsid w:val="00672080"/>
    <w:rsid w:val="006732AB"/>
    <w:rsid w:val="0067414A"/>
    <w:rsid w:val="0068392D"/>
    <w:rsid w:val="00683943"/>
    <w:rsid w:val="00683F9B"/>
    <w:rsid w:val="0068705B"/>
    <w:rsid w:val="006908D2"/>
    <w:rsid w:val="00690F7B"/>
    <w:rsid w:val="006944D3"/>
    <w:rsid w:val="00694604"/>
    <w:rsid w:val="00696504"/>
    <w:rsid w:val="006A23FD"/>
    <w:rsid w:val="006A3D61"/>
    <w:rsid w:val="006A5153"/>
    <w:rsid w:val="006A5F35"/>
    <w:rsid w:val="006A6580"/>
    <w:rsid w:val="006A7010"/>
    <w:rsid w:val="006A7711"/>
    <w:rsid w:val="006B0C1F"/>
    <w:rsid w:val="006B5B1B"/>
    <w:rsid w:val="006B6D21"/>
    <w:rsid w:val="006B7C70"/>
    <w:rsid w:val="006C1215"/>
    <w:rsid w:val="006C1FD8"/>
    <w:rsid w:val="006D093B"/>
    <w:rsid w:val="006D72F1"/>
    <w:rsid w:val="006E2B91"/>
    <w:rsid w:val="006E5259"/>
    <w:rsid w:val="006E6583"/>
    <w:rsid w:val="006E68C5"/>
    <w:rsid w:val="006F1462"/>
    <w:rsid w:val="006F302E"/>
    <w:rsid w:val="0070316F"/>
    <w:rsid w:val="007049C1"/>
    <w:rsid w:val="00710C44"/>
    <w:rsid w:val="00711E9F"/>
    <w:rsid w:val="00712158"/>
    <w:rsid w:val="00715B8C"/>
    <w:rsid w:val="007162DE"/>
    <w:rsid w:val="00716E52"/>
    <w:rsid w:val="00720B2B"/>
    <w:rsid w:val="00726091"/>
    <w:rsid w:val="00734A4F"/>
    <w:rsid w:val="00734F2E"/>
    <w:rsid w:val="00740A0F"/>
    <w:rsid w:val="0074588B"/>
    <w:rsid w:val="007468B8"/>
    <w:rsid w:val="007505A0"/>
    <w:rsid w:val="00754C09"/>
    <w:rsid w:val="0075520A"/>
    <w:rsid w:val="00760D46"/>
    <w:rsid w:val="00763BA3"/>
    <w:rsid w:val="00767BB2"/>
    <w:rsid w:val="00774FA7"/>
    <w:rsid w:val="0077511D"/>
    <w:rsid w:val="00775EC9"/>
    <w:rsid w:val="0077782B"/>
    <w:rsid w:val="007938BB"/>
    <w:rsid w:val="00797D4C"/>
    <w:rsid w:val="007A12C9"/>
    <w:rsid w:val="007A2703"/>
    <w:rsid w:val="007B0A71"/>
    <w:rsid w:val="007B1B34"/>
    <w:rsid w:val="007B3BAF"/>
    <w:rsid w:val="007B6216"/>
    <w:rsid w:val="007B62EE"/>
    <w:rsid w:val="007B6F57"/>
    <w:rsid w:val="007C130E"/>
    <w:rsid w:val="007C2E51"/>
    <w:rsid w:val="007C5F95"/>
    <w:rsid w:val="007D1A1B"/>
    <w:rsid w:val="007D2003"/>
    <w:rsid w:val="007D25BE"/>
    <w:rsid w:val="007D61D7"/>
    <w:rsid w:val="007D69CE"/>
    <w:rsid w:val="007E2FF6"/>
    <w:rsid w:val="007E3ADF"/>
    <w:rsid w:val="007F15C6"/>
    <w:rsid w:val="007F27BC"/>
    <w:rsid w:val="007F602A"/>
    <w:rsid w:val="007F737F"/>
    <w:rsid w:val="00801A5F"/>
    <w:rsid w:val="0080295F"/>
    <w:rsid w:val="00803735"/>
    <w:rsid w:val="00805EC0"/>
    <w:rsid w:val="00810EFE"/>
    <w:rsid w:val="00812955"/>
    <w:rsid w:val="00815C3E"/>
    <w:rsid w:val="00816D0C"/>
    <w:rsid w:val="00817531"/>
    <w:rsid w:val="00820A0B"/>
    <w:rsid w:val="00827F5D"/>
    <w:rsid w:val="00834A11"/>
    <w:rsid w:val="008402D3"/>
    <w:rsid w:val="00841D62"/>
    <w:rsid w:val="00843367"/>
    <w:rsid w:val="00843918"/>
    <w:rsid w:val="00844A02"/>
    <w:rsid w:val="008501CE"/>
    <w:rsid w:val="00850BE5"/>
    <w:rsid w:val="00851D85"/>
    <w:rsid w:val="008541E3"/>
    <w:rsid w:val="00854E8C"/>
    <w:rsid w:val="00873C59"/>
    <w:rsid w:val="00875695"/>
    <w:rsid w:val="0087773D"/>
    <w:rsid w:val="00882BDC"/>
    <w:rsid w:val="00890C4F"/>
    <w:rsid w:val="00891B87"/>
    <w:rsid w:val="0089479F"/>
    <w:rsid w:val="00894AEA"/>
    <w:rsid w:val="008A1B66"/>
    <w:rsid w:val="008A54FC"/>
    <w:rsid w:val="008A5B0C"/>
    <w:rsid w:val="008A61DF"/>
    <w:rsid w:val="008B01E3"/>
    <w:rsid w:val="008B355C"/>
    <w:rsid w:val="008B3AA4"/>
    <w:rsid w:val="008B4774"/>
    <w:rsid w:val="008B70CD"/>
    <w:rsid w:val="008C08B7"/>
    <w:rsid w:val="008C1566"/>
    <w:rsid w:val="008C1E35"/>
    <w:rsid w:val="008C2E2B"/>
    <w:rsid w:val="008C56D6"/>
    <w:rsid w:val="008C7569"/>
    <w:rsid w:val="008D1396"/>
    <w:rsid w:val="008D3C9F"/>
    <w:rsid w:val="008D5A12"/>
    <w:rsid w:val="008E00B5"/>
    <w:rsid w:val="008E5727"/>
    <w:rsid w:val="008E737E"/>
    <w:rsid w:val="008F7FA9"/>
    <w:rsid w:val="009009DB"/>
    <w:rsid w:val="00901A36"/>
    <w:rsid w:val="009141B3"/>
    <w:rsid w:val="00915217"/>
    <w:rsid w:val="00917599"/>
    <w:rsid w:val="00922EAE"/>
    <w:rsid w:val="0092671A"/>
    <w:rsid w:val="00927A2F"/>
    <w:rsid w:val="009342FA"/>
    <w:rsid w:val="00935174"/>
    <w:rsid w:val="00944247"/>
    <w:rsid w:val="00951B6F"/>
    <w:rsid w:val="009536A4"/>
    <w:rsid w:val="009566E5"/>
    <w:rsid w:val="00961A1D"/>
    <w:rsid w:val="009661DD"/>
    <w:rsid w:val="009669AE"/>
    <w:rsid w:val="00970B78"/>
    <w:rsid w:val="00972936"/>
    <w:rsid w:val="00972AC9"/>
    <w:rsid w:val="00972BF9"/>
    <w:rsid w:val="009730A5"/>
    <w:rsid w:val="00974921"/>
    <w:rsid w:val="00976078"/>
    <w:rsid w:val="00976751"/>
    <w:rsid w:val="009864F1"/>
    <w:rsid w:val="00993E47"/>
    <w:rsid w:val="00994050"/>
    <w:rsid w:val="0099694E"/>
    <w:rsid w:val="00997404"/>
    <w:rsid w:val="009A0B27"/>
    <w:rsid w:val="009B02DB"/>
    <w:rsid w:val="009B1092"/>
    <w:rsid w:val="009B38D7"/>
    <w:rsid w:val="009B4646"/>
    <w:rsid w:val="009B47BD"/>
    <w:rsid w:val="009C23D3"/>
    <w:rsid w:val="009C279C"/>
    <w:rsid w:val="009C35C5"/>
    <w:rsid w:val="009C3838"/>
    <w:rsid w:val="009C701D"/>
    <w:rsid w:val="009D2875"/>
    <w:rsid w:val="009D5492"/>
    <w:rsid w:val="009D5FF9"/>
    <w:rsid w:val="009D6D7B"/>
    <w:rsid w:val="009D7F27"/>
    <w:rsid w:val="009E47EB"/>
    <w:rsid w:val="009E6470"/>
    <w:rsid w:val="009E7CC9"/>
    <w:rsid w:val="009F2DB5"/>
    <w:rsid w:val="009F356C"/>
    <w:rsid w:val="009F5E13"/>
    <w:rsid w:val="009F78B6"/>
    <w:rsid w:val="00A001F3"/>
    <w:rsid w:val="00A02745"/>
    <w:rsid w:val="00A05DF8"/>
    <w:rsid w:val="00A0627C"/>
    <w:rsid w:val="00A076B5"/>
    <w:rsid w:val="00A15B4C"/>
    <w:rsid w:val="00A17C73"/>
    <w:rsid w:val="00A20140"/>
    <w:rsid w:val="00A263B7"/>
    <w:rsid w:val="00A32E6B"/>
    <w:rsid w:val="00A374F8"/>
    <w:rsid w:val="00A416F6"/>
    <w:rsid w:val="00A42A81"/>
    <w:rsid w:val="00A4601B"/>
    <w:rsid w:val="00A53058"/>
    <w:rsid w:val="00A53C86"/>
    <w:rsid w:val="00A55FC7"/>
    <w:rsid w:val="00A579EE"/>
    <w:rsid w:val="00A60179"/>
    <w:rsid w:val="00A61245"/>
    <w:rsid w:val="00A615BE"/>
    <w:rsid w:val="00A63566"/>
    <w:rsid w:val="00A74222"/>
    <w:rsid w:val="00A75ED5"/>
    <w:rsid w:val="00A81487"/>
    <w:rsid w:val="00A8214C"/>
    <w:rsid w:val="00A84C01"/>
    <w:rsid w:val="00A8790B"/>
    <w:rsid w:val="00A94739"/>
    <w:rsid w:val="00A95ACB"/>
    <w:rsid w:val="00AA086A"/>
    <w:rsid w:val="00AA7911"/>
    <w:rsid w:val="00AB1966"/>
    <w:rsid w:val="00AB5E47"/>
    <w:rsid w:val="00AB625F"/>
    <w:rsid w:val="00AB7B4B"/>
    <w:rsid w:val="00AC0D3D"/>
    <w:rsid w:val="00AC103A"/>
    <w:rsid w:val="00AC1293"/>
    <w:rsid w:val="00AC774E"/>
    <w:rsid w:val="00AD153D"/>
    <w:rsid w:val="00AD1E8E"/>
    <w:rsid w:val="00AD6839"/>
    <w:rsid w:val="00AD6A81"/>
    <w:rsid w:val="00AE1A57"/>
    <w:rsid w:val="00AE1B71"/>
    <w:rsid w:val="00AE3401"/>
    <w:rsid w:val="00AF0984"/>
    <w:rsid w:val="00AF2D3C"/>
    <w:rsid w:val="00B0050D"/>
    <w:rsid w:val="00B0305E"/>
    <w:rsid w:val="00B033CB"/>
    <w:rsid w:val="00B04943"/>
    <w:rsid w:val="00B04C63"/>
    <w:rsid w:val="00B04ED1"/>
    <w:rsid w:val="00B06E25"/>
    <w:rsid w:val="00B11BD1"/>
    <w:rsid w:val="00B1231D"/>
    <w:rsid w:val="00B12FE0"/>
    <w:rsid w:val="00B13A46"/>
    <w:rsid w:val="00B13C36"/>
    <w:rsid w:val="00B14A95"/>
    <w:rsid w:val="00B14ABA"/>
    <w:rsid w:val="00B14B34"/>
    <w:rsid w:val="00B30D3B"/>
    <w:rsid w:val="00B34236"/>
    <w:rsid w:val="00B343C7"/>
    <w:rsid w:val="00B345B1"/>
    <w:rsid w:val="00B351FD"/>
    <w:rsid w:val="00B432D4"/>
    <w:rsid w:val="00B4569F"/>
    <w:rsid w:val="00B45EE6"/>
    <w:rsid w:val="00B55837"/>
    <w:rsid w:val="00B60F00"/>
    <w:rsid w:val="00B60FC7"/>
    <w:rsid w:val="00B73171"/>
    <w:rsid w:val="00B75784"/>
    <w:rsid w:val="00B7681C"/>
    <w:rsid w:val="00B83C8D"/>
    <w:rsid w:val="00B920DD"/>
    <w:rsid w:val="00B95530"/>
    <w:rsid w:val="00B95A36"/>
    <w:rsid w:val="00B975DC"/>
    <w:rsid w:val="00BA51C3"/>
    <w:rsid w:val="00BA6132"/>
    <w:rsid w:val="00BB60B7"/>
    <w:rsid w:val="00BD3FC5"/>
    <w:rsid w:val="00BD6552"/>
    <w:rsid w:val="00BE6519"/>
    <w:rsid w:val="00BF1E09"/>
    <w:rsid w:val="00BF307B"/>
    <w:rsid w:val="00BF6129"/>
    <w:rsid w:val="00C000F4"/>
    <w:rsid w:val="00C01733"/>
    <w:rsid w:val="00C01CAE"/>
    <w:rsid w:val="00C01F84"/>
    <w:rsid w:val="00C07463"/>
    <w:rsid w:val="00C12633"/>
    <w:rsid w:val="00C12A50"/>
    <w:rsid w:val="00C16274"/>
    <w:rsid w:val="00C20F6E"/>
    <w:rsid w:val="00C24D61"/>
    <w:rsid w:val="00C27836"/>
    <w:rsid w:val="00C3557A"/>
    <w:rsid w:val="00C37233"/>
    <w:rsid w:val="00C413FF"/>
    <w:rsid w:val="00C4367A"/>
    <w:rsid w:val="00C4794F"/>
    <w:rsid w:val="00C47C7C"/>
    <w:rsid w:val="00C56F37"/>
    <w:rsid w:val="00C61E03"/>
    <w:rsid w:val="00C834A1"/>
    <w:rsid w:val="00C83FD1"/>
    <w:rsid w:val="00C870BA"/>
    <w:rsid w:val="00C9039B"/>
    <w:rsid w:val="00C95C7C"/>
    <w:rsid w:val="00C97CF7"/>
    <w:rsid w:val="00CA0242"/>
    <w:rsid w:val="00CA049E"/>
    <w:rsid w:val="00CA3256"/>
    <w:rsid w:val="00CA3413"/>
    <w:rsid w:val="00CA4C84"/>
    <w:rsid w:val="00CA736B"/>
    <w:rsid w:val="00CA78E4"/>
    <w:rsid w:val="00CB0AD7"/>
    <w:rsid w:val="00CB0FD5"/>
    <w:rsid w:val="00CB1748"/>
    <w:rsid w:val="00CC06BA"/>
    <w:rsid w:val="00CC383A"/>
    <w:rsid w:val="00CD0804"/>
    <w:rsid w:val="00CD1559"/>
    <w:rsid w:val="00CD514C"/>
    <w:rsid w:val="00CD6AFD"/>
    <w:rsid w:val="00CE2CBC"/>
    <w:rsid w:val="00CE6718"/>
    <w:rsid w:val="00D022E6"/>
    <w:rsid w:val="00D02D5A"/>
    <w:rsid w:val="00D07D4D"/>
    <w:rsid w:val="00D1160A"/>
    <w:rsid w:val="00D11695"/>
    <w:rsid w:val="00D2081A"/>
    <w:rsid w:val="00D21C7D"/>
    <w:rsid w:val="00D222C5"/>
    <w:rsid w:val="00D22AD2"/>
    <w:rsid w:val="00D250CF"/>
    <w:rsid w:val="00D27017"/>
    <w:rsid w:val="00D30867"/>
    <w:rsid w:val="00D40635"/>
    <w:rsid w:val="00D40F72"/>
    <w:rsid w:val="00D41AA3"/>
    <w:rsid w:val="00D41C17"/>
    <w:rsid w:val="00D507BC"/>
    <w:rsid w:val="00D53D89"/>
    <w:rsid w:val="00D5567C"/>
    <w:rsid w:val="00D60522"/>
    <w:rsid w:val="00D6195D"/>
    <w:rsid w:val="00D6293B"/>
    <w:rsid w:val="00D73324"/>
    <w:rsid w:val="00D75264"/>
    <w:rsid w:val="00D80365"/>
    <w:rsid w:val="00D916DD"/>
    <w:rsid w:val="00D9377A"/>
    <w:rsid w:val="00D9405C"/>
    <w:rsid w:val="00D94AB1"/>
    <w:rsid w:val="00D94E8F"/>
    <w:rsid w:val="00D96C06"/>
    <w:rsid w:val="00DA2C95"/>
    <w:rsid w:val="00DA3DEC"/>
    <w:rsid w:val="00DA5A19"/>
    <w:rsid w:val="00DA6245"/>
    <w:rsid w:val="00DA7E5A"/>
    <w:rsid w:val="00DB730F"/>
    <w:rsid w:val="00DC46BA"/>
    <w:rsid w:val="00DD46B4"/>
    <w:rsid w:val="00DD5184"/>
    <w:rsid w:val="00DD55C7"/>
    <w:rsid w:val="00DE150C"/>
    <w:rsid w:val="00DE2413"/>
    <w:rsid w:val="00DE3EC5"/>
    <w:rsid w:val="00DE6337"/>
    <w:rsid w:val="00DF213B"/>
    <w:rsid w:val="00DF2C67"/>
    <w:rsid w:val="00DF39F9"/>
    <w:rsid w:val="00DF6E3E"/>
    <w:rsid w:val="00E00804"/>
    <w:rsid w:val="00E05D3D"/>
    <w:rsid w:val="00E0784F"/>
    <w:rsid w:val="00E14C69"/>
    <w:rsid w:val="00E229B2"/>
    <w:rsid w:val="00E249D9"/>
    <w:rsid w:val="00E31CD0"/>
    <w:rsid w:val="00E3505C"/>
    <w:rsid w:val="00E35C11"/>
    <w:rsid w:val="00E40694"/>
    <w:rsid w:val="00E424C2"/>
    <w:rsid w:val="00E43E6D"/>
    <w:rsid w:val="00E46723"/>
    <w:rsid w:val="00E477DC"/>
    <w:rsid w:val="00E47D9B"/>
    <w:rsid w:val="00E47F1F"/>
    <w:rsid w:val="00E50BEA"/>
    <w:rsid w:val="00E51FE9"/>
    <w:rsid w:val="00E5301A"/>
    <w:rsid w:val="00E62886"/>
    <w:rsid w:val="00E6771F"/>
    <w:rsid w:val="00E70996"/>
    <w:rsid w:val="00E71AE7"/>
    <w:rsid w:val="00E75076"/>
    <w:rsid w:val="00E77457"/>
    <w:rsid w:val="00E8005B"/>
    <w:rsid w:val="00E80D01"/>
    <w:rsid w:val="00E8234A"/>
    <w:rsid w:val="00E9288A"/>
    <w:rsid w:val="00E93C46"/>
    <w:rsid w:val="00E97A3E"/>
    <w:rsid w:val="00EA15D8"/>
    <w:rsid w:val="00EA29E0"/>
    <w:rsid w:val="00EA541E"/>
    <w:rsid w:val="00EA6088"/>
    <w:rsid w:val="00EB0DE1"/>
    <w:rsid w:val="00EB1A05"/>
    <w:rsid w:val="00EB4A71"/>
    <w:rsid w:val="00EB51F5"/>
    <w:rsid w:val="00EC66C0"/>
    <w:rsid w:val="00ED37F6"/>
    <w:rsid w:val="00ED72D4"/>
    <w:rsid w:val="00EE0CE7"/>
    <w:rsid w:val="00EE0DC4"/>
    <w:rsid w:val="00EE171A"/>
    <w:rsid w:val="00EE2791"/>
    <w:rsid w:val="00EF14EC"/>
    <w:rsid w:val="00EF1ED4"/>
    <w:rsid w:val="00F02DF6"/>
    <w:rsid w:val="00F0467E"/>
    <w:rsid w:val="00F053FF"/>
    <w:rsid w:val="00F0684A"/>
    <w:rsid w:val="00F071E2"/>
    <w:rsid w:val="00F1212E"/>
    <w:rsid w:val="00F1445E"/>
    <w:rsid w:val="00F17040"/>
    <w:rsid w:val="00F2356A"/>
    <w:rsid w:val="00F2789C"/>
    <w:rsid w:val="00F31C58"/>
    <w:rsid w:val="00F3602A"/>
    <w:rsid w:val="00F4356A"/>
    <w:rsid w:val="00F438F9"/>
    <w:rsid w:val="00F45167"/>
    <w:rsid w:val="00F45883"/>
    <w:rsid w:val="00F47C83"/>
    <w:rsid w:val="00F53072"/>
    <w:rsid w:val="00F537F7"/>
    <w:rsid w:val="00F579F7"/>
    <w:rsid w:val="00F65761"/>
    <w:rsid w:val="00F752F6"/>
    <w:rsid w:val="00F82043"/>
    <w:rsid w:val="00F87358"/>
    <w:rsid w:val="00F9298C"/>
    <w:rsid w:val="00F94049"/>
    <w:rsid w:val="00F96C51"/>
    <w:rsid w:val="00FA055F"/>
    <w:rsid w:val="00FA075B"/>
    <w:rsid w:val="00FA0D6A"/>
    <w:rsid w:val="00FA40E8"/>
    <w:rsid w:val="00FA471C"/>
    <w:rsid w:val="00FA688E"/>
    <w:rsid w:val="00FA6A1C"/>
    <w:rsid w:val="00FB1095"/>
    <w:rsid w:val="00FB2D51"/>
    <w:rsid w:val="00FB4F9E"/>
    <w:rsid w:val="00FC125B"/>
    <w:rsid w:val="00FC66E5"/>
    <w:rsid w:val="00FD0F96"/>
    <w:rsid w:val="00FD0FBC"/>
    <w:rsid w:val="00FD1270"/>
    <w:rsid w:val="00FD65B5"/>
    <w:rsid w:val="00FE1795"/>
    <w:rsid w:val="00FE5F7D"/>
    <w:rsid w:val="00FE758B"/>
    <w:rsid w:val="00FF58C6"/>
    <w:rsid w:val="00FF687C"/>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City"/>
  <w:smartTagType w:namespaceuri="urn:schemas-microsoft-com:office:smarttags" w:name="State"/>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40637C"/>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DF2C67"/>
    <w:pPr>
      <w:keepNext/>
      <w:numPr>
        <w:ilvl w:val="1"/>
        <w:numId w:val="2"/>
      </w:numPr>
      <w:tabs>
        <w:tab w:val="clear" w:pos="860"/>
        <w:tab w:val="num" w:pos="576"/>
      </w:tabs>
      <w:spacing w:before="480" w:after="240"/>
      <w:ind w:left="576"/>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link w:val="Heading4Char"/>
    <w:autoRedefine/>
    <w:uiPriority w:val="99"/>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AB1966"/>
    <w:rPr>
      <w:rFonts w:ascii="Arial" w:hAnsi="Arial" w:cs="Arial"/>
      <w:b/>
      <w:bCs/>
      <w:caps/>
      <w:color w:val="D2232A"/>
      <w:kern w:val="32"/>
      <w:sz w:val="32"/>
      <w:szCs w:val="32"/>
      <w:lang w:val="en-GB" w:eastAsia="en-US" w:bidi="ar-SA"/>
    </w:rPr>
  </w:style>
  <w:style w:type="character" w:customStyle="1" w:styleId="Heading2Char">
    <w:name w:val="Heading 2 Char"/>
    <w:aliases w:val="ECC Heading 2 Char"/>
    <w:basedOn w:val="DefaultParagraphFont"/>
    <w:link w:val="Heading2"/>
    <w:uiPriority w:val="99"/>
    <w:semiHidden/>
    <w:locked/>
    <w:rsid w:val="0099694E"/>
    <w:rPr>
      <w:rFonts w:ascii="Cambria" w:hAnsi="Cambria" w:cs="Times New Roman"/>
      <w:b/>
      <w:bCs/>
      <w:i/>
      <w:iCs/>
      <w:sz w:val="28"/>
      <w:szCs w:val="28"/>
      <w:lang w:val="en-US" w:eastAsia="en-US"/>
    </w:rPr>
  </w:style>
  <w:style w:type="character" w:customStyle="1" w:styleId="Heading3Char">
    <w:name w:val="Heading 3 Char"/>
    <w:aliases w:val="ECC Heading 3 Char"/>
    <w:basedOn w:val="DefaultParagraphFont"/>
    <w:link w:val="Heading3"/>
    <w:uiPriority w:val="99"/>
    <w:semiHidden/>
    <w:locked/>
    <w:rsid w:val="0099694E"/>
    <w:rPr>
      <w:rFonts w:ascii="Cambria" w:hAnsi="Cambria" w:cs="Times New Roman"/>
      <w:b/>
      <w:bCs/>
      <w:sz w:val="26"/>
      <w:szCs w:val="26"/>
      <w:lang w:val="en-US" w:eastAsia="en-US"/>
    </w:rPr>
  </w:style>
  <w:style w:type="character" w:customStyle="1" w:styleId="Heading4Char">
    <w:name w:val="Heading 4 Char"/>
    <w:aliases w:val="ECC Heading 4 Char"/>
    <w:basedOn w:val="DefaultParagraphFont"/>
    <w:link w:val="Heading4"/>
    <w:uiPriority w:val="99"/>
    <w:semiHidden/>
    <w:locked/>
    <w:rsid w:val="0099694E"/>
    <w:rPr>
      <w:rFonts w:ascii="Calibri" w:hAnsi="Calibri" w:cs="Times New Roman"/>
      <w:b/>
      <w:bCs/>
      <w:sz w:val="28"/>
      <w:szCs w:val="28"/>
      <w:lang w:val="en-US" w:eastAsia="en-US"/>
    </w:rPr>
  </w:style>
  <w:style w:type="character" w:customStyle="1" w:styleId="Heading5Char">
    <w:name w:val="Heading 5 Char"/>
    <w:basedOn w:val="DefaultParagraphFont"/>
    <w:link w:val="Heading5"/>
    <w:uiPriority w:val="99"/>
    <w:semiHidden/>
    <w:locked/>
    <w:rsid w:val="0099694E"/>
    <w:rPr>
      <w:rFonts w:ascii="Calibri" w:hAnsi="Calibri" w:cs="Times New Roman"/>
      <w:b/>
      <w:bCs/>
      <w:i/>
      <w:iCs/>
      <w:sz w:val="26"/>
      <w:szCs w:val="26"/>
      <w:lang w:val="en-US" w:eastAsia="en-US"/>
    </w:rPr>
  </w:style>
  <w:style w:type="character" w:customStyle="1" w:styleId="Heading6Char">
    <w:name w:val="Heading 6 Char"/>
    <w:basedOn w:val="DefaultParagraphFont"/>
    <w:link w:val="Heading6"/>
    <w:uiPriority w:val="99"/>
    <w:semiHidden/>
    <w:locked/>
    <w:rsid w:val="0099694E"/>
    <w:rPr>
      <w:rFonts w:ascii="Calibri" w:hAnsi="Calibri" w:cs="Times New Roman"/>
      <w:b/>
      <w:bCs/>
      <w:lang w:val="en-US" w:eastAsia="en-US"/>
    </w:rPr>
  </w:style>
  <w:style w:type="character" w:customStyle="1" w:styleId="Heading7Char">
    <w:name w:val="Heading 7 Char"/>
    <w:basedOn w:val="DefaultParagraphFont"/>
    <w:link w:val="Heading7"/>
    <w:uiPriority w:val="99"/>
    <w:semiHidden/>
    <w:locked/>
    <w:rsid w:val="0099694E"/>
    <w:rPr>
      <w:rFonts w:ascii="Calibri" w:hAnsi="Calibri" w:cs="Times New Roman"/>
      <w:sz w:val="24"/>
      <w:szCs w:val="24"/>
      <w:lang w:val="en-US" w:eastAsia="en-US"/>
    </w:rPr>
  </w:style>
  <w:style w:type="character" w:customStyle="1" w:styleId="Heading8Char">
    <w:name w:val="Heading 8 Char"/>
    <w:basedOn w:val="DefaultParagraphFont"/>
    <w:link w:val="Heading8"/>
    <w:uiPriority w:val="99"/>
    <w:semiHidden/>
    <w:locked/>
    <w:rsid w:val="0099694E"/>
    <w:rPr>
      <w:rFonts w:ascii="Calibri" w:hAnsi="Calibri" w:cs="Times New Roman"/>
      <w:i/>
      <w:iCs/>
      <w:sz w:val="24"/>
      <w:szCs w:val="24"/>
      <w:lang w:val="en-US" w:eastAsia="en-US"/>
    </w:rPr>
  </w:style>
  <w:style w:type="character" w:customStyle="1" w:styleId="Heading9Char">
    <w:name w:val="Heading 9 Char"/>
    <w:basedOn w:val="DefaultParagraphFont"/>
    <w:link w:val="Heading9"/>
    <w:uiPriority w:val="99"/>
    <w:semiHidden/>
    <w:locked/>
    <w:rsid w:val="0099694E"/>
    <w:rPr>
      <w:rFonts w:ascii="Cambria" w:hAnsi="Cambria" w:cs="Times New Roman"/>
      <w:lang w:val="en-US" w:eastAsia="en-US"/>
    </w:rPr>
  </w:style>
  <w:style w:type="paragraph" w:customStyle="1" w:styleId="ECCParagraph">
    <w:name w:val="ECC Paragraph"/>
    <w:basedOn w:val="Normal"/>
    <w:uiPriority w:val="99"/>
    <w:rsid w:val="0040637C"/>
    <w:pPr>
      <w:spacing w:after="240"/>
      <w:jc w:val="both"/>
    </w:pPr>
    <w:rPr>
      <w:lang w:val="en-GB"/>
    </w:rPr>
  </w:style>
  <w:style w:type="paragraph" w:customStyle="1" w:styleId="ECCParBulleted">
    <w:name w:val="ECC Par Bulleted"/>
    <w:basedOn w:val="ECCParagraph"/>
    <w:uiPriority w:val="99"/>
    <w:rsid w:val="0040637C"/>
    <w:pPr>
      <w:numPr>
        <w:numId w:val="1"/>
      </w:numPr>
      <w:spacing w:after="0"/>
    </w:pPr>
  </w:style>
  <w:style w:type="paragraph" w:styleId="Header">
    <w:name w:val="header"/>
    <w:basedOn w:val="Normal"/>
    <w:link w:val="HeaderChar"/>
    <w:uiPriority w:val="99"/>
    <w:semiHidden/>
    <w:rsid w:val="0040637C"/>
    <w:pPr>
      <w:tabs>
        <w:tab w:val="center" w:pos="4320"/>
        <w:tab w:val="right" w:pos="8640"/>
      </w:tabs>
    </w:pPr>
    <w:rPr>
      <w:b/>
      <w:sz w:val="16"/>
    </w:rPr>
  </w:style>
  <w:style w:type="character" w:customStyle="1" w:styleId="HeaderChar">
    <w:name w:val="Header Char"/>
    <w:basedOn w:val="DefaultParagraphFont"/>
    <w:link w:val="Header"/>
    <w:uiPriority w:val="99"/>
    <w:semiHidden/>
    <w:locked/>
    <w:rsid w:val="0099694E"/>
    <w:rPr>
      <w:rFonts w:ascii="Arial" w:hAnsi="Arial" w:cs="Times New Roman"/>
      <w:sz w:val="24"/>
      <w:szCs w:val="24"/>
      <w:lang w:val="en-US" w:eastAsia="en-US"/>
    </w:rPr>
  </w:style>
  <w:style w:type="paragraph" w:styleId="Footer">
    <w:name w:val="footer"/>
    <w:basedOn w:val="Normal"/>
    <w:link w:val="FooterChar"/>
    <w:uiPriority w:val="99"/>
    <w:semiHidden/>
    <w:rsid w:val="0040637C"/>
    <w:pPr>
      <w:tabs>
        <w:tab w:val="center" w:pos="4320"/>
        <w:tab w:val="right" w:pos="8640"/>
      </w:tabs>
    </w:pPr>
  </w:style>
  <w:style w:type="character" w:customStyle="1" w:styleId="FooterChar">
    <w:name w:val="Footer Char"/>
    <w:basedOn w:val="DefaultParagraphFont"/>
    <w:link w:val="Footer"/>
    <w:uiPriority w:val="99"/>
    <w:semiHidden/>
    <w:locked/>
    <w:rsid w:val="0099694E"/>
    <w:rPr>
      <w:rFonts w:ascii="Arial" w:hAnsi="Arial" w:cs="Times New Roman"/>
      <w:sz w:val="24"/>
      <w:szCs w:val="24"/>
      <w:lang w:val="en-US" w:eastAsia="en-US"/>
    </w:rPr>
  </w:style>
  <w:style w:type="paragraph" w:customStyle="1" w:styleId="ECCAnnexheading1">
    <w:name w:val="ECC Annex heading1"/>
    <w:basedOn w:val="Heading1"/>
    <w:next w:val="ECCParagraph"/>
    <w:uiPriority w:val="99"/>
    <w:rsid w:val="00550D79"/>
    <w:pPr>
      <w:numPr>
        <w:numId w:val="5"/>
      </w:numPr>
      <w:ind w:left="0" w:firstLine="0"/>
    </w:pPr>
  </w:style>
  <w:style w:type="paragraph" w:styleId="TOC1">
    <w:name w:val="toc 1"/>
    <w:basedOn w:val="Normal"/>
    <w:next w:val="Normal"/>
    <w:autoRedefine/>
    <w:uiPriority w:val="99"/>
    <w:rsid w:val="0040637C"/>
    <w:pPr>
      <w:tabs>
        <w:tab w:val="left" w:pos="360"/>
        <w:tab w:val="right" w:leader="dot" w:pos="9629"/>
      </w:tabs>
      <w:spacing w:before="240"/>
    </w:pPr>
    <w:rPr>
      <w:b/>
      <w:caps/>
    </w:rPr>
  </w:style>
  <w:style w:type="character" w:styleId="Hyperlink">
    <w:name w:val="Hyperlink"/>
    <w:basedOn w:val="DefaultParagraphFont"/>
    <w:uiPriority w:val="99"/>
    <w:rsid w:val="0040637C"/>
    <w:rPr>
      <w:rFonts w:cs="Times New Roman"/>
      <w:color w:val="0000FF"/>
      <w:u w:val="single"/>
    </w:rPr>
  </w:style>
  <w:style w:type="paragraph" w:styleId="TOC2">
    <w:name w:val="toc 2"/>
    <w:basedOn w:val="Normal"/>
    <w:next w:val="Normal"/>
    <w:autoRedefine/>
    <w:uiPriority w:val="99"/>
    <w:rsid w:val="0040637C"/>
    <w:pPr>
      <w:tabs>
        <w:tab w:val="left" w:pos="900"/>
        <w:tab w:val="right" w:leader="dot" w:pos="9629"/>
      </w:tabs>
      <w:ind w:left="360"/>
    </w:pPr>
  </w:style>
  <w:style w:type="paragraph" w:styleId="TOC3">
    <w:name w:val="toc 3"/>
    <w:basedOn w:val="Normal"/>
    <w:next w:val="Normal"/>
    <w:autoRedefine/>
    <w:uiPriority w:val="99"/>
    <w:rsid w:val="0040637C"/>
    <w:pPr>
      <w:tabs>
        <w:tab w:val="left" w:pos="1440"/>
        <w:tab w:val="right" w:leader="dot" w:pos="9629"/>
      </w:tabs>
      <w:ind w:left="900"/>
    </w:pPr>
  </w:style>
  <w:style w:type="paragraph" w:styleId="TOC4">
    <w:name w:val="toc 4"/>
    <w:basedOn w:val="Normal"/>
    <w:next w:val="Normal"/>
    <w:autoRedefine/>
    <w:uiPriority w:val="99"/>
    <w:rsid w:val="0040637C"/>
    <w:pPr>
      <w:tabs>
        <w:tab w:val="left" w:pos="2340"/>
        <w:tab w:val="right" w:leader="dot" w:pos="9629"/>
      </w:tabs>
      <w:ind w:left="1440"/>
    </w:pPr>
    <w:rPr>
      <w:i/>
    </w:rPr>
  </w:style>
  <w:style w:type="table" w:styleId="TableGrid">
    <w:name w:val="Table Grid"/>
    <w:basedOn w:val="TableNormal"/>
    <w:uiPriority w:val="99"/>
    <w:rsid w:val="0040637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rsid w:val="004063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40053F"/>
    <w:pPr>
      <w:numPr>
        <w:numId w:val="3"/>
      </w:numPr>
      <w:spacing w:before="360" w:after="240"/>
      <w:ind w:left="0" w:firstLine="0"/>
    </w:pPr>
    <w:rPr>
      <w:bCs/>
      <w:szCs w:val="20"/>
      <w:lang w:eastAsia="fr-CH"/>
    </w:rPr>
  </w:style>
  <w:style w:type="paragraph" w:customStyle="1" w:styleId="ECCFootnote">
    <w:name w:val="ECC Footnote"/>
    <w:basedOn w:val="Normal"/>
    <w:autoRedefine/>
    <w:uiPriority w:val="99"/>
    <w:rsid w:val="0040637C"/>
    <w:pPr>
      <w:ind w:left="454" w:hanging="454"/>
    </w:pPr>
    <w:rPr>
      <w:sz w:val="16"/>
    </w:rPr>
  </w:style>
  <w:style w:type="paragraph" w:styleId="FootnoteText">
    <w:name w:val="footnote text"/>
    <w:aliases w:val="Footnote Text Char Char Char Char,Footnote Text Char Char Char,ALTS FOOTNOTE,Footnote Text Char3,Footnote Text Char2 Char,Footnote Text Char Char Char1 Char,Footnote Text Char1 Char1 Char,Footnote Text Char Char Char2"/>
    <w:basedOn w:val="Normal"/>
    <w:link w:val="FootnoteTextChar1"/>
    <w:uiPriority w:val="99"/>
    <w:semiHidden/>
    <w:rsid w:val="0040637C"/>
    <w:rPr>
      <w:szCs w:val="20"/>
      <w:lang w:eastAsia="de-DE"/>
    </w:rPr>
  </w:style>
  <w:style w:type="character" w:customStyle="1" w:styleId="FootnoteTextChar">
    <w:name w:val="Footnote Text Char"/>
    <w:aliases w:val="Footnote Text Char Char Char Char Char,Footnote Text Char Char Char Char1,ALTS FOOTNOTE Char,Footnote Text Char3 Char,Footnote Text Char2 Char Char,Footnote Text Char Char Char1 Char Char,Footnote Text Char1 Char1 Char Char"/>
    <w:basedOn w:val="DefaultParagraphFont"/>
    <w:link w:val="FootnoteText"/>
    <w:uiPriority w:val="99"/>
    <w:semiHidden/>
    <w:locked/>
    <w:rsid w:val="0099694E"/>
    <w:rPr>
      <w:rFonts w:ascii="Arial" w:hAnsi="Arial" w:cs="Times New Roman"/>
      <w:sz w:val="20"/>
      <w:szCs w:val="20"/>
      <w:lang w:val="en-US" w:eastAsia="en-US"/>
    </w:rPr>
  </w:style>
  <w:style w:type="character" w:styleId="FootnoteReference">
    <w:name w:val="footnote reference"/>
    <w:aliases w:val="Footnote symbol,Appel note de bas de p,Footnote,BVI fnr,SUPERS,(Footnote Reference),Voetnootverwijzing,Times 10 Point,Exposant 3 Point,Footnote reference number,note TESI,Appel note de bas de p + (Asian) Batang,Black"/>
    <w:basedOn w:val="DefaultParagraphFont"/>
    <w:uiPriority w:val="99"/>
    <w:semiHidden/>
    <w:rsid w:val="0040637C"/>
    <w:rPr>
      <w:rFonts w:cs="Times New Roman"/>
      <w:vertAlign w:val="superscript"/>
    </w:rPr>
  </w:style>
  <w:style w:type="paragraph" w:customStyle="1" w:styleId="Text">
    <w:name w:val="Text"/>
    <w:basedOn w:val="Normal"/>
    <w:uiPriority w:val="99"/>
    <w:rsid w:val="0040637C"/>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rsid w:val="00F2789C"/>
    <w:pPr>
      <w:spacing w:after="0"/>
      <w:ind w:left="284" w:hanging="284"/>
    </w:pPr>
    <w:rPr>
      <w:sz w:val="16"/>
      <w:szCs w:val="16"/>
    </w:rPr>
  </w:style>
  <w:style w:type="paragraph" w:customStyle="1" w:styleId="reference">
    <w:name w:val="reference"/>
    <w:basedOn w:val="Normal"/>
    <w:uiPriority w:val="99"/>
    <w:rsid w:val="0040637C"/>
    <w:pPr>
      <w:numPr>
        <w:numId w:val="6"/>
      </w:numPr>
    </w:pPr>
    <w:rPr>
      <w:lang w:eastAsia="ja-JP"/>
    </w:rPr>
  </w:style>
  <w:style w:type="paragraph" w:customStyle="1" w:styleId="ECCAnnexheading2">
    <w:name w:val="ECC Annex heading2"/>
    <w:basedOn w:val="Normal"/>
    <w:next w:val="ECCParagraph"/>
    <w:uiPriority w:val="99"/>
    <w:rsid w:val="004063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uiPriority w:val="99"/>
    <w:rsid w:val="0040637C"/>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rsid w:val="004063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rsid w:val="0040637C"/>
    <w:pPr>
      <w:spacing w:before="120" w:after="120"/>
      <w:ind w:left="3402"/>
    </w:pPr>
    <w:rPr>
      <w:bCs/>
      <w:sz w:val="18"/>
    </w:rPr>
  </w:style>
  <w:style w:type="paragraph" w:customStyle="1" w:styleId="Reporttitledescription">
    <w:name w:val="Report title/description"/>
    <w:basedOn w:val="Normal"/>
    <w:uiPriority w:val="99"/>
    <w:rsid w:val="0040637C"/>
    <w:pPr>
      <w:spacing w:before="600" w:line="288" w:lineRule="auto"/>
      <w:ind w:left="3402"/>
    </w:pPr>
    <w:rPr>
      <w:sz w:val="24"/>
    </w:rPr>
  </w:style>
  <w:style w:type="paragraph" w:styleId="Caption">
    <w:name w:val="caption"/>
    <w:basedOn w:val="Normal"/>
    <w:next w:val="Normal"/>
    <w:uiPriority w:val="99"/>
    <w:qFormat/>
    <w:rsid w:val="0040637C"/>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9"/>
      </w:numPr>
    </w:pPr>
  </w:style>
  <w:style w:type="paragraph" w:customStyle="1" w:styleId="ECCNumberedBullets">
    <w:name w:val="ECC Numbered Bullets"/>
    <w:basedOn w:val="Normal"/>
    <w:uiPriority w:val="99"/>
    <w:rsid w:val="00DF2C67"/>
    <w:pPr>
      <w:numPr>
        <w:numId w:val="8"/>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character" w:customStyle="1" w:styleId="Artref">
    <w:name w:val="Art_ref"/>
    <w:uiPriority w:val="99"/>
    <w:rsid w:val="006F1462"/>
    <w:rPr>
      <w:color w:val="3366FF"/>
    </w:rPr>
  </w:style>
  <w:style w:type="character" w:customStyle="1" w:styleId="Tablefreq">
    <w:name w:val="Table_freq"/>
    <w:uiPriority w:val="99"/>
    <w:rsid w:val="006F1462"/>
    <w:rPr>
      <w:b/>
      <w:color w:val="FFCC00"/>
    </w:rPr>
  </w:style>
  <w:style w:type="paragraph" w:customStyle="1" w:styleId="TableTextS5">
    <w:name w:val="Table_TextS5"/>
    <w:basedOn w:val="Normal"/>
    <w:uiPriority w:val="99"/>
    <w:rsid w:val="006F1462"/>
    <w:pPr>
      <w:tabs>
        <w:tab w:val="left" w:pos="170"/>
        <w:tab w:val="left" w:pos="567"/>
        <w:tab w:val="left" w:pos="737"/>
        <w:tab w:val="left" w:pos="2977"/>
        <w:tab w:val="left" w:pos="3266"/>
      </w:tabs>
      <w:overflowPunct w:val="0"/>
      <w:autoSpaceDE w:val="0"/>
      <w:autoSpaceDN w:val="0"/>
      <w:adjustRightInd w:val="0"/>
      <w:spacing w:before="40" w:after="40"/>
      <w:textAlignment w:val="baseline"/>
    </w:pPr>
    <w:rPr>
      <w:rFonts w:ascii="Times New Roman" w:hAnsi="Times New Roman"/>
      <w:szCs w:val="20"/>
      <w:lang w:val="fr-FR"/>
    </w:rPr>
  </w:style>
  <w:style w:type="paragraph" w:customStyle="1" w:styleId="Tablehead">
    <w:name w:val="Table_head"/>
    <w:basedOn w:val="Normal"/>
    <w:next w:val="Normal"/>
    <w:uiPriority w:val="99"/>
    <w:rsid w:val="006F1462"/>
    <w:pPr>
      <w:overflowPunct w:val="0"/>
      <w:autoSpaceDE w:val="0"/>
      <w:autoSpaceDN w:val="0"/>
      <w:adjustRightInd w:val="0"/>
      <w:spacing w:before="80" w:after="80"/>
      <w:jc w:val="center"/>
      <w:textAlignment w:val="baseline"/>
    </w:pPr>
    <w:rPr>
      <w:rFonts w:ascii="Times New Roman" w:hAnsi="Times New Roman"/>
      <w:b/>
      <w:szCs w:val="20"/>
      <w:lang w:val="fr-FR"/>
    </w:rPr>
  </w:style>
  <w:style w:type="paragraph" w:styleId="BodyText">
    <w:name w:val="Body Text"/>
    <w:basedOn w:val="Normal"/>
    <w:link w:val="BodyTextChar"/>
    <w:uiPriority w:val="99"/>
    <w:rsid w:val="00327650"/>
    <w:pPr>
      <w:jc w:val="center"/>
    </w:pPr>
    <w:rPr>
      <w:rFonts w:ascii="Times New Roman" w:hAnsi="Times New Roman"/>
      <w:b/>
      <w:sz w:val="28"/>
      <w:szCs w:val="20"/>
      <w:lang w:val="en-GB" w:eastAsia="en-IE"/>
    </w:rPr>
  </w:style>
  <w:style w:type="character" w:customStyle="1" w:styleId="BodyTextChar">
    <w:name w:val="Body Text Char"/>
    <w:basedOn w:val="DefaultParagraphFont"/>
    <w:link w:val="BodyText"/>
    <w:uiPriority w:val="99"/>
    <w:locked/>
    <w:rsid w:val="00327650"/>
    <w:rPr>
      <w:rFonts w:cs="Times New Roman"/>
      <w:b/>
      <w:sz w:val="28"/>
      <w:lang w:eastAsia="en-IE"/>
    </w:rPr>
  </w:style>
  <w:style w:type="character" w:customStyle="1" w:styleId="FootnoteTextChar1">
    <w:name w:val="Footnote Text Char1"/>
    <w:aliases w:val="Footnote Text Char Char Char Char Char1,Footnote Text Char Char Char Char2,ALTS FOOTNOTE Char1,Footnote Text Char3 Char1,Footnote Text Char2 Char Char1,Footnote Text Char Char Char1 Char Char1,Footnote Text Char1 Char1 Char Char1"/>
    <w:link w:val="FootnoteText"/>
    <w:uiPriority w:val="99"/>
    <w:semiHidden/>
    <w:locked/>
    <w:rsid w:val="00327650"/>
    <w:rPr>
      <w:rFonts w:ascii="Arial" w:hAnsi="Arial"/>
      <w:lang w:val="en-US"/>
    </w:rPr>
  </w:style>
  <w:style w:type="paragraph" w:customStyle="1" w:styleId="AnnexNumber">
    <w:name w:val="Annex Number"/>
    <w:next w:val="AnnexLevel1"/>
    <w:uiPriority w:val="99"/>
    <w:rsid w:val="00327650"/>
    <w:pPr>
      <w:pageBreakBefore/>
      <w:numPr>
        <w:numId w:val="10"/>
      </w:numPr>
      <w:spacing w:after="240"/>
    </w:pPr>
    <w:rPr>
      <w:rFonts w:ascii="Arial" w:hAnsi="Arial"/>
      <w:b/>
      <w:color w:val="CC0033"/>
      <w:sz w:val="24"/>
      <w:szCs w:val="24"/>
      <w:lang w:val="en-GB" w:eastAsia="en-US"/>
    </w:rPr>
  </w:style>
  <w:style w:type="paragraph" w:customStyle="1" w:styleId="AnnexLevel1">
    <w:name w:val="Annex Level 1"/>
    <w:next w:val="AnnexLevel2"/>
    <w:uiPriority w:val="99"/>
    <w:rsid w:val="00327650"/>
    <w:pPr>
      <w:keepNext/>
      <w:numPr>
        <w:ilvl w:val="1"/>
        <w:numId w:val="10"/>
      </w:numPr>
      <w:spacing w:before="240" w:after="240"/>
    </w:pPr>
    <w:rPr>
      <w:rFonts w:ascii="Arial" w:hAnsi="Arial"/>
      <w:color w:val="CC0033"/>
      <w:sz w:val="48"/>
      <w:szCs w:val="48"/>
      <w:lang w:val="en-GB" w:eastAsia="en-GB"/>
    </w:rPr>
  </w:style>
  <w:style w:type="paragraph" w:customStyle="1" w:styleId="AnnexLevel2">
    <w:name w:val="Annex Level 2"/>
    <w:next w:val="AnnexLevel3"/>
    <w:link w:val="AnnexLevel2Char"/>
    <w:uiPriority w:val="99"/>
    <w:rsid w:val="00327650"/>
    <w:pPr>
      <w:keepNext/>
      <w:keepLines/>
      <w:numPr>
        <w:ilvl w:val="2"/>
        <w:numId w:val="10"/>
      </w:numPr>
      <w:spacing w:after="240"/>
    </w:pPr>
    <w:rPr>
      <w:rFonts w:ascii="Arial" w:hAnsi="Arial"/>
      <w:b/>
      <w:color w:val="CC0033"/>
      <w:lang w:val="sv-SE" w:eastAsia="sv-SE"/>
    </w:rPr>
  </w:style>
  <w:style w:type="paragraph" w:customStyle="1" w:styleId="AnnexLevel3">
    <w:name w:val="Annex Level 3"/>
    <w:link w:val="AnnexLevel3Char"/>
    <w:uiPriority w:val="99"/>
    <w:rsid w:val="00327650"/>
    <w:pPr>
      <w:numPr>
        <w:ilvl w:val="3"/>
        <w:numId w:val="10"/>
      </w:numPr>
      <w:tabs>
        <w:tab w:val="left" w:pos="851"/>
      </w:tabs>
      <w:spacing w:after="240"/>
    </w:pPr>
    <w:rPr>
      <w:rFonts w:ascii="Arial" w:hAnsi="Arial"/>
      <w:color w:val="000000"/>
      <w:lang w:val="sv-SE" w:eastAsia="sv-SE"/>
    </w:rPr>
  </w:style>
  <w:style w:type="character" w:customStyle="1" w:styleId="AnnexLevel3Char">
    <w:name w:val="Annex Level 3 Char"/>
    <w:link w:val="AnnexLevel3"/>
    <w:uiPriority w:val="99"/>
    <w:locked/>
    <w:rsid w:val="00327650"/>
    <w:rPr>
      <w:rFonts w:ascii="Arial" w:hAnsi="Arial"/>
      <w:color w:val="000000"/>
      <w:sz w:val="22"/>
      <w:lang w:val="sv-SE" w:eastAsia="sv-SE"/>
    </w:rPr>
  </w:style>
  <w:style w:type="paragraph" w:customStyle="1" w:styleId="AnnexLevel4">
    <w:name w:val="Annex Level 4"/>
    <w:uiPriority w:val="99"/>
    <w:rsid w:val="00327650"/>
    <w:pPr>
      <w:numPr>
        <w:ilvl w:val="4"/>
        <w:numId w:val="10"/>
      </w:numPr>
      <w:spacing w:after="240"/>
    </w:pPr>
    <w:rPr>
      <w:rFonts w:ascii="Arial" w:hAnsi="Arial"/>
      <w:color w:val="000000"/>
      <w:lang w:val="en-GB" w:eastAsia="en-US"/>
    </w:rPr>
  </w:style>
  <w:style w:type="paragraph" w:customStyle="1" w:styleId="Annexabullets">
    <w:name w:val="Annex a bullets"/>
    <w:uiPriority w:val="99"/>
    <w:rsid w:val="00327650"/>
    <w:pPr>
      <w:numPr>
        <w:ilvl w:val="5"/>
        <w:numId w:val="10"/>
      </w:numPr>
      <w:spacing w:after="240"/>
    </w:pPr>
    <w:rPr>
      <w:rFonts w:ascii="Arial" w:hAnsi="Arial"/>
      <w:color w:val="000000"/>
      <w:lang w:val="en-GB" w:eastAsia="en-US"/>
    </w:rPr>
  </w:style>
  <w:style w:type="paragraph" w:customStyle="1" w:styleId="Annexibullets">
    <w:name w:val="Annex i bullets"/>
    <w:uiPriority w:val="99"/>
    <w:rsid w:val="00327650"/>
    <w:pPr>
      <w:numPr>
        <w:ilvl w:val="6"/>
        <w:numId w:val="10"/>
      </w:numPr>
      <w:spacing w:after="240"/>
    </w:pPr>
    <w:rPr>
      <w:rFonts w:ascii="Arial" w:hAnsi="Arial"/>
      <w:color w:val="000000"/>
      <w:lang w:val="en-GB" w:eastAsia="en-US"/>
    </w:rPr>
  </w:style>
  <w:style w:type="paragraph" w:customStyle="1" w:styleId="AnnexBodyText">
    <w:name w:val="Annex Body Text"/>
    <w:uiPriority w:val="99"/>
    <w:rsid w:val="00327650"/>
    <w:pPr>
      <w:numPr>
        <w:ilvl w:val="7"/>
        <w:numId w:val="10"/>
      </w:numPr>
      <w:spacing w:after="240"/>
    </w:pPr>
    <w:rPr>
      <w:rFonts w:ascii="Arial" w:hAnsi="Arial"/>
      <w:color w:val="000000"/>
      <w:lang w:val="en-GB" w:eastAsia="en-US"/>
    </w:rPr>
  </w:style>
  <w:style w:type="character" w:customStyle="1" w:styleId="AnnexLevel2Char">
    <w:name w:val="Annex Level 2 Char"/>
    <w:link w:val="AnnexLevel2"/>
    <w:uiPriority w:val="99"/>
    <w:locked/>
    <w:rsid w:val="00F17040"/>
    <w:rPr>
      <w:rFonts w:ascii="Arial" w:hAnsi="Arial"/>
      <w:b/>
      <w:color w:val="CC0033"/>
      <w:sz w:val="22"/>
      <w:lang w:val="sv-SE" w:eastAsia="sv-SE"/>
    </w:rPr>
  </w:style>
  <w:style w:type="paragraph" w:styleId="ListParagraph">
    <w:name w:val="List Paragraph"/>
    <w:basedOn w:val="Normal"/>
    <w:uiPriority w:val="99"/>
    <w:qFormat/>
    <w:rsid w:val="00A615BE"/>
    <w:pPr>
      <w:ind w:left="720"/>
      <w:contextualSpacing/>
    </w:pPr>
    <w:rPr>
      <w:rFonts w:ascii="Times New Roman" w:hAnsi="Times New Roman"/>
      <w:szCs w:val="20"/>
      <w:lang w:val="en-GB" w:eastAsia="fr-FR"/>
    </w:rPr>
  </w:style>
  <w:style w:type="character" w:styleId="Emphasis">
    <w:name w:val="Emphasis"/>
    <w:basedOn w:val="DefaultParagraphFont"/>
    <w:uiPriority w:val="99"/>
    <w:qFormat/>
    <w:rsid w:val="00F4356A"/>
    <w:rPr>
      <w:rFonts w:cs="Times New Roman"/>
      <w:b/>
      <w:bCs/>
    </w:rPr>
  </w:style>
  <w:style w:type="character" w:customStyle="1" w:styleId="st">
    <w:name w:val="st"/>
    <w:basedOn w:val="DefaultParagraphFont"/>
    <w:uiPriority w:val="99"/>
    <w:rsid w:val="00501A52"/>
    <w:rPr>
      <w:rFonts w:cs="Times New Roman"/>
    </w:rPr>
  </w:style>
  <w:style w:type="paragraph" w:customStyle="1" w:styleId="ListParagraph1">
    <w:name w:val="List Paragraph1"/>
    <w:basedOn w:val="Normal"/>
    <w:uiPriority w:val="99"/>
    <w:rsid w:val="00653C15"/>
    <w:pPr>
      <w:ind w:left="720"/>
    </w:pPr>
    <w:rPr>
      <w:rFonts w:cs="Arial"/>
      <w:sz w:val="24"/>
      <w:szCs w:val="20"/>
      <w:lang w:val="fi-FI"/>
    </w:rPr>
  </w:style>
  <w:style w:type="character" w:styleId="CommentReference">
    <w:name w:val="annotation reference"/>
    <w:basedOn w:val="DefaultParagraphFont"/>
    <w:uiPriority w:val="99"/>
    <w:semiHidden/>
    <w:locked/>
    <w:rsid w:val="00F9298C"/>
    <w:rPr>
      <w:rFonts w:cs="Times New Roman"/>
      <w:sz w:val="16"/>
      <w:szCs w:val="16"/>
    </w:rPr>
  </w:style>
  <w:style w:type="paragraph" w:styleId="CommentText">
    <w:name w:val="annotation text"/>
    <w:basedOn w:val="Normal"/>
    <w:link w:val="CommentTextChar"/>
    <w:uiPriority w:val="99"/>
    <w:semiHidden/>
    <w:locked/>
    <w:rsid w:val="00F9298C"/>
    <w:rPr>
      <w:szCs w:val="20"/>
    </w:rPr>
  </w:style>
  <w:style w:type="character" w:customStyle="1" w:styleId="CommentTextChar">
    <w:name w:val="Comment Text Char"/>
    <w:basedOn w:val="DefaultParagraphFont"/>
    <w:link w:val="CommentText"/>
    <w:uiPriority w:val="99"/>
    <w:semiHidden/>
    <w:locked/>
    <w:rsid w:val="002263DB"/>
    <w:rPr>
      <w:rFonts w:ascii="Arial" w:hAnsi="Arial" w:cs="Times New Roman"/>
      <w:sz w:val="20"/>
      <w:szCs w:val="20"/>
      <w:lang w:val="en-US" w:eastAsia="en-US"/>
    </w:rPr>
  </w:style>
  <w:style w:type="paragraph" w:styleId="CommentSubject">
    <w:name w:val="annotation subject"/>
    <w:basedOn w:val="CommentText"/>
    <w:next w:val="CommentText"/>
    <w:link w:val="CommentSubjectChar"/>
    <w:uiPriority w:val="99"/>
    <w:semiHidden/>
    <w:locked/>
    <w:rsid w:val="00F9298C"/>
    <w:rPr>
      <w:b/>
      <w:bCs/>
    </w:rPr>
  </w:style>
  <w:style w:type="character" w:customStyle="1" w:styleId="CommentSubjectChar">
    <w:name w:val="Comment Subject Char"/>
    <w:basedOn w:val="CommentTextChar"/>
    <w:link w:val="CommentSubject"/>
    <w:uiPriority w:val="99"/>
    <w:semiHidden/>
    <w:locked/>
    <w:rsid w:val="002263DB"/>
    <w:rPr>
      <w:b/>
      <w:bCs/>
    </w:rPr>
  </w:style>
  <w:style w:type="paragraph" w:styleId="Revision">
    <w:name w:val="Revision"/>
    <w:hidden/>
    <w:uiPriority w:val="99"/>
    <w:semiHidden/>
    <w:rsid w:val="00927A2F"/>
    <w:rPr>
      <w:rFonts w:ascii="Arial" w:hAnsi="Arial"/>
      <w:sz w:val="20"/>
      <w:szCs w:val="24"/>
      <w:lang w:val="en-US" w:eastAsia="en-US"/>
    </w:rPr>
  </w:style>
  <w:style w:type="paragraph" w:styleId="EndnoteText">
    <w:name w:val="endnote text"/>
    <w:basedOn w:val="Normal"/>
    <w:link w:val="EndnoteTextChar"/>
    <w:uiPriority w:val="99"/>
    <w:semiHidden/>
    <w:locked/>
    <w:rsid w:val="00526A14"/>
    <w:rPr>
      <w:szCs w:val="20"/>
    </w:rPr>
  </w:style>
  <w:style w:type="character" w:customStyle="1" w:styleId="EndnoteTextChar">
    <w:name w:val="Endnote Text Char"/>
    <w:basedOn w:val="DefaultParagraphFont"/>
    <w:link w:val="EndnoteText"/>
    <w:uiPriority w:val="99"/>
    <w:semiHidden/>
    <w:locked/>
    <w:rsid w:val="00526A14"/>
    <w:rPr>
      <w:rFonts w:ascii="Arial" w:hAnsi="Arial" w:cs="Times New Roman"/>
      <w:sz w:val="20"/>
      <w:szCs w:val="20"/>
      <w:lang w:val="en-US" w:eastAsia="en-US"/>
    </w:rPr>
  </w:style>
  <w:style w:type="character" w:styleId="EndnoteReference">
    <w:name w:val="endnote reference"/>
    <w:basedOn w:val="DefaultParagraphFont"/>
    <w:uiPriority w:val="99"/>
    <w:semiHidden/>
    <w:locked/>
    <w:rsid w:val="00526A14"/>
    <w:rPr>
      <w:rFonts w:cs="Times New Roman"/>
      <w:vertAlign w:val="superscript"/>
    </w:rPr>
  </w:style>
  <w:style w:type="table" w:styleId="LightList-Accent2">
    <w:name w:val="Light List Accent 2"/>
    <w:basedOn w:val="TableNormal"/>
    <w:uiPriority w:val="99"/>
    <w:rsid w:val="004D2A55"/>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TableLegendNote">
    <w:name w:val="Table_Legend_Note"/>
    <w:basedOn w:val="Normal"/>
    <w:next w:val="Normal"/>
    <w:uiPriority w:val="99"/>
    <w:rsid w:val="00EA15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85" w:right="-85"/>
      <w:jc w:val="both"/>
      <w:textAlignment w:val="baseline"/>
    </w:pPr>
    <w:rPr>
      <w:rFonts w:ascii="Times New Roman" w:hAnsi="Times New Roman"/>
      <w:sz w:val="22"/>
      <w:szCs w:val="20"/>
    </w:rPr>
  </w:style>
  <w:style w:type="paragraph" w:styleId="NormalWeb">
    <w:name w:val="Normal (Web)"/>
    <w:basedOn w:val="Normal"/>
    <w:uiPriority w:val="99"/>
    <w:semiHidden/>
    <w:locked/>
    <w:rsid w:val="00F053FF"/>
    <w:pPr>
      <w:spacing w:before="100" w:beforeAutospacing="1" w:after="100" w:afterAutospacing="1"/>
    </w:pPr>
    <w:rPr>
      <w:rFonts w:ascii="Times New Roman" w:hAnsi="Times New Roman"/>
      <w:sz w:val="24"/>
      <w:lang w:val="en-GB" w:eastAsia="en-GB"/>
    </w:rPr>
  </w:style>
  <w:style w:type="paragraph" w:styleId="PlainText">
    <w:name w:val="Plain Text"/>
    <w:basedOn w:val="Normal"/>
    <w:link w:val="PlainTextChar"/>
    <w:uiPriority w:val="99"/>
    <w:semiHidden/>
    <w:locked/>
    <w:rsid w:val="008C1E35"/>
    <w:rPr>
      <w:rFonts w:ascii="Calibri" w:hAnsi="Calibri"/>
      <w:sz w:val="22"/>
      <w:szCs w:val="21"/>
      <w:lang w:val="en-GB"/>
    </w:rPr>
  </w:style>
  <w:style w:type="character" w:customStyle="1" w:styleId="PlainTextChar">
    <w:name w:val="Plain Text Char"/>
    <w:basedOn w:val="DefaultParagraphFont"/>
    <w:link w:val="PlainText"/>
    <w:uiPriority w:val="99"/>
    <w:semiHidden/>
    <w:locked/>
    <w:rsid w:val="008C1E35"/>
    <w:rPr>
      <w:rFonts w:ascii="Calibri" w:hAnsi="Calibri" w:cs="Times New Roman"/>
      <w:sz w:val="21"/>
      <w:szCs w:val="21"/>
      <w:lang w:val="en-GB" w:eastAsia="en-US"/>
    </w:rPr>
  </w:style>
  <w:style w:type="paragraph" w:styleId="NoSpacing">
    <w:name w:val="No Spacing"/>
    <w:uiPriority w:val="99"/>
    <w:qFormat/>
    <w:rsid w:val="0046634E"/>
    <w:rPr>
      <w:rFonts w:ascii="Arial" w:hAnsi="Arial"/>
      <w:sz w:val="20"/>
      <w:szCs w:val="24"/>
      <w:lang w:val="en-US" w:eastAsia="en-US"/>
    </w:rPr>
  </w:style>
  <w:style w:type="numbering" w:customStyle="1" w:styleId="ECCBullets">
    <w:name w:val="ECC Bullets"/>
    <w:rsid w:val="006116DD"/>
    <w:pPr>
      <w:numPr>
        <w:numId w:val="7"/>
      </w:numPr>
    </w:pPr>
  </w:style>
  <w:style w:type="numbering" w:customStyle="1" w:styleId="ECCNumbers-Letters">
    <w:name w:val="ECC Numbers-Letters"/>
    <w:rsid w:val="006116DD"/>
    <w:pPr>
      <w:numPr>
        <w:numId w:val="9"/>
      </w:numPr>
    </w:pPr>
  </w:style>
  <w:style w:type="numbering" w:customStyle="1" w:styleId="ECCNumbers-Bullets">
    <w:name w:val="ECC Numbers-Bullets"/>
    <w:rsid w:val="006116DD"/>
    <w:pPr>
      <w:numPr>
        <w:numId w:val="8"/>
      </w:numPr>
    </w:pPr>
  </w:style>
</w:styles>
</file>

<file path=word/webSettings.xml><?xml version="1.0" encoding="utf-8"?>
<w:webSettings xmlns:r="http://schemas.openxmlformats.org/officeDocument/2006/relationships" xmlns:w="http://schemas.openxmlformats.org/wordprocessingml/2006/main">
  <w:divs>
    <w:div w:id="1473400541">
      <w:marLeft w:val="0"/>
      <w:marRight w:val="0"/>
      <w:marTop w:val="0"/>
      <w:marBottom w:val="0"/>
      <w:divBdr>
        <w:top w:val="none" w:sz="0" w:space="0" w:color="auto"/>
        <w:left w:val="none" w:sz="0" w:space="0" w:color="auto"/>
        <w:bottom w:val="none" w:sz="0" w:space="0" w:color="auto"/>
        <w:right w:val="none" w:sz="0" w:space="0" w:color="auto"/>
      </w:divBdr>
    </w:div>
    <w:div w:id="1473400542">
      <w:marLeft w:val="0"/>
      <w:marRight w:val="0"/>
      <w:marTop w:val="0"/>
      <w:marBottom w:val="0"/>
      <w:divBdr>
        <w:top w:val="none" w:sz="0" w:space="0" w:color="auto"/>
        <w:left w:val="none" w:sz="0" w:space="0" w:color="auto"/>
        <w:bottom w:val="none" w:sz="0" w:space="0" w:color="auto"/>
        <w:right w:val="none" w:sz="0" w:space="0" w:color="auto"/>
      </w:divBdr>
    </w:div>
    <w:div w:id="1473400543">
      <w:marLeft w:val="0"/>
      <w:marRight w:val="0"/>
      <w:marTop w:val="0"/>
      <w:marBottom w:val="0"/>
      <w:divBdr>
        <w:top w:val="none" w:sz="0" w:space="0" w:color="auto"/>
        <w:left w:val="none" w:sz="0" w:space="0" w:color="auto"/>
        <w:bottom w:val="none" w:sz="0" w:space="0" w:color="auto"/>
        <w:right w:val="none" w:sz="0" w:space="0" w:color="auto"/>
      </w:divBdr>
    </w:div>
    <w:div w:id="1473400545">
      <w:marLeft w:val="0"/>
      <w:marRight w:val="0"/>
      <w:marTop w:val="0"/>
      <w:marBottom w:val="0"/>
      <w:divBdr>
        <w:top w:val="none" w:sz="0" w:space="0" w:color="auto"/>
        <w:left w:val="none" w:sz="0" w:space="0" w:color="auto"/>
        <w:bottom w:val="none" w:sz="0" w:space="0" w:color="auto"/>
        <w:right w:val="none" w:sz="0" w:space="0" w:color="auto"/>
      </w:divBdr>
    </w:div>
    <w:div w:id="1473400546">
      <w:marLeft w:val="0"/>
      <w:marRight w:val="0"/>
      <w:marTop w:val="0"/>
      <w:marBottom w:val="0"/>
      <w:divBdr>
        <w:top w:val="none" w:sz="0" w:space="0" w:color="auto"/>
        <w:left w:val="none" w:sz="0" w:space="0" w:color="auto"/>
        <w:bottom w:val="none" w:sz="0" w:space="0" w:color="auto"/>
        <w:right w:val="none" w:sz="0" w:space="0" w:color="auto"/>
      </w:divBdr>
    </w:div>
    <w:div w:id="1473400547">
      <w:marLeft w:val="0"/>
      <w:marRight w:val="0"/>
      <w:marTop w:val="0"/>
      <w:marBottom w:val="0"/>
      <w:divBdr>
        <w:top w:val="none" w:sz="0" w:space="0" w:color="auto"/>
        <w:left w:val="none" w:sz="0" w:space="0" w:color="auto"/>
        <w:bottom w:val="none" w:sz="0" w:space="0" w:color="auto"/>
        <w:right w:val="none" w:sz="0" w:space="0" w:color="auto"/>
      </w:divBdr>
    </w:div>
    <w:div w:id="1473400548">
      <w:marLeft w:val="0"/>
      <w:marRight w:val="0"/>
      <w:marTop w:val="0"/>
      <w:marBottom w:val="0"/>
      <w:divBdr>
        <w:top w:val="none" w:sz="0" w:space="0" w:color="auto"/>
        <w:left w:val="none" w:sz="0" w:space="0" w:color="auto"/>
        <w:bottom w:val="none" w:sz="0" w:space="0" w:color="auto"/>
        <w:right w:val="none" w:sz="0" w:space="0" w:color="auto"/>
      </w:divBdr>
    </w:div>
    <w:div w:id="1473400549">
      <w:marLeft w:val="0"/>
      <w:marRight w:val="0"/>
      <w:marTop w:val="0"/>
      <w:marBottom w:val="0"/>
      <w:divBdr>
        <w:top w:val="none" w:sz="0" w:space="0" w:color="auto"/>
        <w:left w:val="none" w:sz="0" w:space="0" w:color="auto"/>
        <w:bottom w:val="none" w:sz="0" w:space="0" w:color="auto"/>
        <w:right w:val="none" w:sz="0" w:space="0" w:color="auto"/>
      </w:divBdr>
      <w:divsChild>
        <w:div w:id="1473400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wmf"/><Relationship Id="rId68" Type="http://schemas.openxmlformats.org/officeDocument/2006/relationships/image" Target="media/image59.wmf"/><Relationship Id="rId76" Type="http://schemas.openxmlformats.org/officeDocument/2006/relationships/image" Target="media/image67.wmf"/><Relationship Id="rId84" Type="http://schemas.openxmlformats.org/officeDocument/2006/relationships/image" Target="media/image75.wmf"/><Relationship Id="rId89" Type="http://schemas.openxmlformats.org/officeDocument/2006/relationships/header" Target="header6.xml"/><Relationship Id="rId7" Type="http://schemas.openxmlformats.org/officeDocument/2006/relationships/header" Target="header1.xml"/><Relationship Id="rId71" Type="http://schemas.openxmlformats.org/officeDocument/2006/relationships/image" Target="media/image62.wmf"/><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wmf"/><Relationship Id="rId74" Type="http://schemas.openxmlformats.org/officeDocument/2006/relationships/image" Target="media/image65.wmf"/><Relationship Id="rId79" Type="http://schemas.openxmlformats.org/officeDocument/2006/relationships/image" Target="media/image70.wmf"/><Relationship Id="rId87" Type="http://schemas.openxmlformats.org/officeDocument/2006/relationships/header" Target="header4.xml"/><Relationship Id="rId5" Type="http://schemas.openxmlformats.org/officeDocument/2006/relationships/footnotes" Target="footnotes.xml"/><Relationship Id="rId61" Type="http://schemas.openxmlformats.org/officeDocument/2006/relationships/image" Target="media/image52.wmf"/><Relationship Id="rId82" Type="http://schemas.openxmlformats.org/officeDocument/2006/relationships/image" Target="media/image73.wmf"/><Relationship Id="rId90"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image" Target="media/image5.w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image" Target="media/image68.wmf"/><Relationship Id="rId8" Type="http://schemas.openxmlformats.org/officeDocument/2006/relationships/header" Target="header2.xml"/><Relationship Id="rId51" Type="http://schemas.openxmlformats.org/officeDocument/2006/relationships/image" Target="media/image42.wmf"/><Relationship Id="rId72" Type="http://schemas.openxmlformats.org/officeDocument/2006/relationships/image" Target="media/image63.wmf"/><Relationship Id="rId80" Type="http://schemas.openxmlformats.org/officeDocument/2006/relationships/image" Target="media/image71.wmf"/><Relationship Id="rId85" Type="http://schemas.openxmlformats.org/officeDocument/2006/relationships/image" Target="media/image76.wmf"/><Relationship Id="rId3" Type="http://schemas.openxmlformats.org/officeDocument/2006/relationships/settings" Target="settings.xml"/><Relationship Id="rId12" Type="http://schemas.openxmlformats.org/officeDocument/2006/relationships/hyperlink" Target="http://tractool.seamcat.org/wiki/Manual" TargetMode="Externa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6.wmf"/><Relationship Id="rId83" Type="http://schemas.openxmlformats.org/officeDocument/2006/relationships/image" Target="media/image74.wmf"/><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hyperlink" Target="http://www.ecodocdb.dk" TargetMode="Externa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9.wmf"/><Relationship Id="rId81" Type="http://schemas.openxmlformats.org/officeDocument/2006/relationships/image" Target="media/image72.wmf"/><Relationship Id="rId86" Type="http://schemas.openxmlformats.org/officeDocument/2006/relationships/image" Target="media/image77.wmf"/><Relationship Id="rId4" Type="http://schemas.openxmlformats.org/officeDocument/2006/relationships/webSettings" Target="webSettings.xml"/><Relationship Id="rId9"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53</Pages>
  <Words>9634</Words>
  <Characters>-32766</Characters>
  <Application>Microsoft Office Outlook</Application>
  <DocSecurity>0</DocSecurity>
  <Lines>0</Lines>
  <Paragraphs>0</Paragraphs>
  <ScaleCrop>false</ScaleCrop>
  <Company>ECO</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subject/>
  <dc:creator>Bente Pedersen</dc:creator>
  <cp:keywords/>
  <dc:description/>
  <cp:lastModifiedBy>guest</cp:lastModifiedBy>
  <cp:revision>14</cp:revision>
  <cp:lastPrinted>2012-03-19T11:33:00Z</cp:lastPrinted>
  <dcterms:created xsi:type="dcterms:W3CDTF">2013-01-31T13:45:00Z</dcterms:created>
  <dcterms:modified xsi:type="dcterms:W3CDTF">2013-01-31T17:44:00Z</dcterms:modified>
</cp:coreProperties>
</file>